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44C4C" w:rsidRPr="007430D5" w:rsidRDefault="009133A8">
      <w:pPr>
        <w:spacing w:after="360"/>
        <w:rPr>
          <w:rFonts w:ascii="HomemadeHamburgers" w:hAnsi="HomemadeHamburgers"/>
          <w:sz w:val="38"/>
          <w:szCs w:val="38"/>
        </w:rPr>
      </w:pPr>
      <w:r w:rsidRPr="007430D5">
        <w:rPr>
          <w:rFonts w:ascii="HomemadeHamburgers" w:hAnsi="HomemadeHamburgers"/>
          <w:sz w:val="38"/>
          <w:szCs w:val="38"/>
        </w:rPr>
        <w:t>Liebe/</w:t>
      </w:r>
      <w:proofErr w:type="gramStart"/>
      <w:r w:rsidRPr="007430D5">
        <w:rPr>
          <w:rFonts w:ascii="HomemadeHamburgers" w:hAnsi="HomemadeHamburgers"/>
          <w:sz w:val="38"/>
          <w:szCs w:val="38"/>
        </w:rPr>
        <w:t>Lieber</w:t>
      </w:r>
      <w:proofErr w:type="gramEnd"/>
    </w:p>
    <w:p w:rsidR="00F44C4C" w:rsidRPr="007430D5" w:rsidRDefault="009133A8" w:rsidP="007430D5">
      <w:pPr>
        <w:spacing w:after="360"/>
        <w:jc w:val="both"/>
        <w:rPr>
          <w:rFonts w:ascii="HomemadeHamburgers" w:hAnsi="HomemadeHamburgers"/>
          <w:sz w:val="38"/>
          <w:szCs w:val="38"/>
        </w:rPr>
      </w:pPr>
      <w:r w:rsidRPr="007430D5">
        <w:rPr>
          <w:rFonts w:ascii="HomemadeHamburgers" w:hAnsi="HomemadeHamburgers"/>
          <w:sz w:val="38"/>
          <w:szCs w:val="38"/>
        </w:rPr>
        <w:t xml:space="preserve">Nächste Woche ist schon Weihnachten! Ich hoffe, du freust dich auf die freie Zeit und das Fest. Habt ihr denn schon einen Tannenbaum zuhause oder gibt es bei euch gar </w:t>
      </w:r>
      <w:r w:rsidR="007430D5">
        <w:rPr>
          <w:rFonts w:ascii="HomemadeHamburgers" w:hAnsi="HomemadeHamburgers"/>
          <w:sz w:val="38"/>
          <w:szCs w:val="38"/>
        </w:rPr>
        <w:t>keinen</w:t>
      </w:r>
      <w:r w:rsidRPr="007430D5">
        <w:rPr>
          <w:rFonts w:ascii="HomemadeHamburgers" w:hAnsi="HomemadeHamburgers"/>
          <w:sz w:val="38"/>
          <w:szCs w:val="38"/>
        </w:rPr>
        <w:t xml:space="preserve">? </w:t>
      </w:r>
    </w:p>
    <w:p w:rsidR="00F44C4C" w:rsidRPr="007430D5" w:rsidRDefault="009133A8" w:rsidP="007430D5">
      <w:pPr>
        <w:spacing w:after="360"/>
        <w:jc w:val="both"/>
        <w:rPr>
          <w:rFonts w:ascii="HomemadeHamburgers" w:hAnsi="HomemadeHamburgers"/>
          <w:sz w:val="38"/>
          <w:szCs w:val="38"/>
        </w:rPr>
      </w:pPr>
      <w:r w:rsidRPr="007430D5">
        <w:rPr>
          <w:rFonts w:ascii="HomemadeHamburgers" w:hAnsi="HomemadeHamburgers"/>
          <w:sz w:val="38"/>
          <w:szCs w:val="38"/>
        </w:rPr>
        <w:t xml:space="preserve">Diese Woche wollen wir in der </w:t>
      </w:r>
      <w:proofErr w:type="spellStart"/>
      <w:r w:rsidRPr="007430D5">
        <w:rPr>
          <w:rFonts w:ascii="HomemadeHamburgers" w:hAnsi="HomemadeHamburgers"/>
          <w:sz w:val="38"/>
          <w:szCs w:val="38"/>
        </w:rPr>
        <w:t>Meutenstunde</w:t>
      </w:r>
      <w:proofErr w:type="spellEnd"/>
      <w:r w:rsidRPr="007430D5">
        <w:rPr>
          <w:rFonts w:ascii="HomemadeHamburgers" w:hAnsi="HomemadeHamburgers"/>
          <w:sz w:val="38"/>
          <w:szCs w:val="38"/>
        </w:rPr>
        <w:t xml:space="preserve"> jemand anderem etwas Gutes tun. Dazu kannst du mal überlegen, was das sein könnte. Du könntest zum Beispiel jemanden, von dem du weißt, dass die Person viel </w:t>
      </w:r>
      <w:proofErr w:type="gramStart"/>
      <w:r w:rsidRPr="007430D5">
        <w:rPr>
          <w:rFonts w:ascii="HomemadeHamburgers" w:hAnsi="HomemadeHamburgers"/>
          <w:sz w:val="38"/>
          <w:szCs w:val="38"/>
        </w:rPr>
        <w:t>alleine</w:t>
      </w:r>
      <w:proofErr w:type="gramEnd"/>
      <w:r w:rsidRPr="007430D5">
        <w:rPr>
          <w:rFonts w:ascii="HomemadeHamburgers" w:hAnsi="HomemadeHamburgers"/>
          <w:sz w:val="38"/>
          <w:szCs w:val="38"/>
        </w:rPr>
        <w:t xml:space="preserve"> ist, mal anrufen und fragen, wie es der Person geht. Oder du gestaltest eine Karte und verschickst sie mit ein paar lieben Worten an jemanden. Oder wie wäre es mit einem Tütchen selbstgebackener Plätzchen, die du jemandem vor die Tür stellst? Natürlich kann es auch etw</w:t>
      </w:r>
      <w:bookmarkStart w:id="0" w:name="_GoBack"/>
      <w:bookmarkEnd w:id="0"/>
      <w:r w:rsidRPr="007430D5">
        <w:rPr>
          <w:rFonts w:ascii="HomemadeHamburgers" w:hAnsi="HomemadeHamburgers"/>
          <w:sz w:val="38"/>
          <w:szCs w:val="38"/>
        </w:rPr>
        <w:t xml:space="preserve">as anderes sein, Hauptsache, du tust einer Person etwas Gutes, bei der du denkst, dass sie es gebrauchen kann. </w:t>
      </w:r>
      <w:r w:rsidRPr="007430D5">
        <w:rPr>
          <w:rFonts w:ascii="HomemadeHamburgers" w:hAnsi="HomemadeHamburgers"/>
          <w:sz w:val="38"/>
          <w:szCs w:val="38"/>
        </w:rPr>
        <w:br/>
        <w:t>Ich freue mich, wenn du mir danach ein Foto schickst. Das kann entweder ein Foto von dir sein, wie du gerade dabei bist, deine gute Tat zu vollbringen oder von der Sache, die du gebastelt oder gebacken hast.</w:t>
      </w:r>
    </w:p>
    <w:p w:rsidR="00F44C4C" w:rsidRPr="007430D5" w:rsidRDefault="009133A8" w:rsidP="007430D5">
      <w:pPr>
        <w:spacing w:after="360"/>
        <w:jc w:val="both"/>
        <w:rPr>
          <w:rFonts w:ascii="HomemadeHamburgers" w:hAnsi="HomemadeHamburgers"/>
          <w:sz w:val="38"/>
          <w:szCs w:val="38"/>
        </w:rPr>
      </w:pPr>
      <w:r w:rsidRPr="007430D5">
        <w:rPr>
          <w:rFonts w:ascii="HomemadeHamburgers" w:hAnsi="HomemadeHamburgers"/>
          <w:sz w:val="38"/>
          <w:szCs w:val="38"/>
        </w:rPr>
        <w:t xml:space="preserve">Wenn wir uns das nächste Mal sehen, ist schon nächstes Jahr. Ich wünsche dir bis dahin Frohe Weihnachten, einen guten Rutsch und ganz viel leckeres Essen. Lass es dir gut gehen! </w:t>
      </w:r>
    </w:p>
    <w:p w:rsidR="00F44C4C" w:rsidRPr="007430D5" w:rsidRDefault="009133A8">
      <w:pPr>
        <w:spacing w:after="360"/>
        <w:rPr>
          <w:rFonts w:ascii="HomemadeHamburgers" w:hAnsi="HomemadeHamburgers"/>
          <w:sz w:val="38"/>
          <w:szCs w:val="38"/>
        </w:rPr>
      </w:pPr>
      <w:r w:rsidRPr="007430D5">
        <w:rPr>
          <w:rFonts w:ascii="HomemadeHamburgers" w:hAnsi="HomemadeHamburgers"/>
          <w:sz w:val="38"/>
          <w:szCs w:val="38"/>
        </w:rPr>
        <w:t xml:space="preserve">Viele Grüße, </w:t>
      </w:r>
    </w:p>
    <w:sectPr w:rsidR="00F44C4C" w:rsidRPr="007430D5">
      <w:headerReference w:type="default" r:id="rId7"/>
      <w:footerReference w:type="default" r:id="rId8"/>
      <w:headerReference w:type="first" r:id="rId9"/>
      <w:footerReference w:type="first" r:id="rId10"/>
      <w:pgSz w:w="11906" w:h="16838"/>
      <w:pgMar w:top="1800" w:right="1800" w:bottom="1440" w:left="1800" w:header="720" w:footer="82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43F0C" w:rsidRDefault="00143F0C">
      <w:pPr>
        <w:spacing w:after="0" w:line="240" w:lineRule="auto"/>
      </w:pPr>
      <w:r>
        <w:separator/>
      </w:r>
    </w:p>
  </w:endnote>
  <w:endnote w:type="continuationSeparator" w:id="0">
    <w:p w:rsidR="00143F0C" w:rsidRDefault="00143F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HomemadeHamburgers">
    <w:panose1 w:val="02000603000000000000"/>
    <w:charset w:val="00"/>
    <w:family w:val="auto"/>
    <w:pitch w:val="variable"/>
    <w:sig w:usb0="80000003" w:usb1="00010002"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80845" w:rsidRDefault="009133A8">
    <w:pPr>
      <w:pStyle w:val="Fuzeile"/>
    </w:pPr>
    <w:r>
      <w:rPr>
        <w:lang w:bidi="de-DE"/>
      </w:rPr>
      <w:fldChar w:fldCharType="begin"/>
    </w:r>
    <w:r>
      <w:rPr>
        <w:lang w:bidi="de-DE"/>
      </w:rPr>
      <w:instrText xml:space="preserve"> PAGE </w:instrText>
    </w:r>
    <w:r>
      <w:rPr>
        <w:lang w:bidi="de-DE"/>
      </w:rPr>
      <w:fldChar w:fldCharType="separate"/>
    </w:r>
    <w:r>
      <w:rPr>
        <w:lang w:bidi="de-DE"/>
      </w:rPr>
      <w:t>2</w:t>
    </w:r>
    <w:r>
      <w:rPr>
        <w:lang w:bidi="de-DE"/>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80845" w:rsidRDefault="009133A8">
    <w:pPr>
      <w:pStyle w:val="Fuzeile"/>
    </w:pPr>
    <w:r>
      <w:rPr>
        <w:noProof/>
        <w:lang w:bidi="de-DE"/>
      </w:rPr>
      <mc:AlternateContent>
        <mc:Choice Requires="wpg">
          <w:drawing>
            <wp:anchor distT="0" distB="0" distL="114300" distR="114300" simplePos="0" relativeHeight="251661312" behindDoc="0" locked="0" layoutInCell="1" allowOverlap="1">
              <wp:simplePos x="0" y="0"/>
              <wp:positionH relativeFrom="page">
                <wp:posOffset>-546097</wp:posOffset>
              </wp:positionH>
              <wp:positionV relativeFrom="page">
                <wp:posOffset>8816973</wp:posOffset>
              </wp:positionV>
              <wp:extent cx="1160774" cy="1617985"/>
              <wp:effectExtent l="0" t="0" r="39376" b="1265"/>
              <wp:wrapTight wrapText="bothSides">
                <wp:wrapPolygon edited="0">
                  <wp:start x="8153" y="0"/>
                  <wp:lineTo x="1772" y="2289"/>
                  <wp:lineTo x="0" y="3306"/>
                  <wp:lineTo x="0" y="5341"/>
                  <wp:lineTo x="3190" y="8138"/>
                  <wp:lineTo x="1063" y="12207"/>
                  <wp:lineTo x="354" y="16785"/>
                  <wp:lineTo x="3545" y="20345"/>
                  <wp:lineTo x="6381" y="21363"/>
                  <wp:lineTo x="6735" y="21363"/>
                  <wp:lineTo x="14180" y="21363"/>
                  <wp:lineTo x="14534" y="21363"/>
                  <wp:lineTo x="17015" y="20345"/>
                  <wp:lineTo x="20206" y="16785"/>
                  <wp:lineTo x="19851" y="12970"/>
                  <wp:lineTo x="17370" y="8138"/>
                  <wp:lineTo x="18788" y="7375"/>
                  <wp:lineTo x="21269" y="4578"/>
                  <wp:lineTo x="21978" y="3306"/>
                  <wp:lineTo x="21978" y="2289"/>
                  <wp:lineTo x="12762" y="0"/>
                  <wp:lineTo x="8153" y="0"/>
                </wp:wrapPolygon>
              </wp:wrapTight>
              <wp:docPr id="64" name="Schneemann"/>
              <wp:cNvGraphicFramePr/>
              <a:graphic xmlns:a="http://schemas.openxmlformats.org/drawingml/2006/main">
                <a:graphicData uri="http://schemas.microsoft.com/office/word/2010/wordprocessingGroup">
                  <wpg:wgp>
                    <wpg:cNvGrpSpPr/>
                    <wpg:grpSpPr>
                      <a:xfrm>
                        <a:off x="0" y="0"/>
                        <a:ext cx="1160774" cy="1617985"/>
                        <a:chOff x="0" y="0"/>
                        <a:chExt cx="1160774" cy="1617985"/>
                      </a:xfrm>
                    </wpg:grpSpPr>
                    <wps:wsp>
                      <wps:cNvPr id="65" name="Freihandform 1153"/>
                      <wps:cNvSpPr/>
                      <wps:spPr>
                        <a:xfrm>
                          <a:off x="16843" y="265186"/>
                          <a:ext cx="355482" cy="246723"/>
                        </a:xfrm>
                        <a:custGeom>
                          <a:avLst/>
                          <a:gdLst>
                            <a:gd name="f0" fmla="val 10800000"/>
                            <a:gd name="f1" fmla="val 5400000"/>
                            <a:gd name="f2" fmla="val 180"/>
                            <a:gd name="f3" fmla="val w"/>
                            <a:gd name="f4" fmla="val h"/>
                            <a:gd name="f5" fmla="val 0"/>
                            <a:gd name="f6" fmla="val 211"/>
                            <a:gd name="f7" fmla="val 147"/>
                            <a:gd name="f8" fmla="val 124"/>
                            <a:gd name="f9" fmla="val 14"/>
                            <a:gd name="f10" fmla="val 26"/>
                            <a:gd name="f11" fmla="val 195"/>
                            <a:gd name="f12" fmla="+- 0 0 -90"/>
                            <a:gd name="f13" fmla="*/ f3 1 211"/>
                            <a:gd name="f14" fmla="*/ f4 1 147"/>
                            <a:gd name="f15" fmla="val f5"/>
                            <a:gd name="f16" fmla="val f6"/>
                            <a:gd name="f17" fmla="val f7"/>
                            <a:gd name="f18" fmla="*/ f12 f0 1"/>
                            <a:gd name="f19" fmla="+- f17 0 f15"/>
                            <a:gd name="f20" fmla="+- f16 0 f15"/>
                            <a:gd name="f21" fmla="*/ f18 1 f2"/>
                            <a:gd name="f22" fmla="*/ f20 1 211"/>
                            <a:gd name="f23" fmla="*/ f19 1 147"/>
                            <a:gd name="f24" fmla="*/ 211 f20 1"/>
                            <a:gd name="f25" fmla="*/ 124 f19 1"/>
                            <a:gd name="f26" fmla="*/ 14 f20 1"/>
                            <a:gd name="f27" fmla="*/ 0 f19 1"/>
                            <a:gd name="f28" fmla="*/ 0 f20 1"/>
                            <a:gd name="f29" fmla="*/ 26 f19 1"/>
                            <a:gd name="f30" fmla="*/ 195 f20 1"/>
                            <a:gd name="f31" fmla="*/ 147 f19 1"/>
                            <a:gd name="f32" fmla="+- f21 0 f1"/>
                            <a:gd name="f33" fmla="*/ f24 1 211"/>
                            <a:gd name="f34" fmla="*/ f25 1 147"/>
                            <a:gd name="f35" fmla="*/ f26 1 211"/>
                            <a:gd name="f36" fmla="*/ f27 1 147"/>
                            <a:gd name="f37" fmla="*/ f28 1 211"/>
                            <a:gd name="f38" fmla="*/ f29 1 147"/>
                            <a:gd name="f39" fmla="*/ f30 1 211"/>
                            <a:gd name="f40" fmla="*/ f31 1 147"/>
                            <a:gd name="f41" fmla="*/ 0 1 f22"/>
                            <a:gd name="f42" fmla="*/ f16 1 f22"/>
                            <a:gd name="f43" fmla="*/ 0 1 f23"/>
                            <a:gd name="f44" fmla="*/ f17 1 f23"/>
                            <a:gd name="f45" fmla="*/ f33 1 f22"/>
                            <a:gd name="f46" fmla="*/ f34 1 f23"/>
                            <a:gd name="f47" fmla="*/ f35 1 f22"/>
                            <a:gd name="f48" fmla="*/ f36 1 f23"/>
                            <a:gd name="f49" fmla="*/ f37 1 f22"/>
                            <a:gd name="f50" fmla="*/ f38 1 f23"/>
                            <a:gd name="f51" fmla="*/ f39 1 f22"/>
                            <a:gd name="f52" fmla="*/ f40 1 f23"/>
                            <a:gd name="f53" fmla="*/ f41 f13 1"/>
                            <a:gd name="f54" fmla="*/ f42 f13 1"/>
                            <a:gd name="f55" fmla="*/ f44 f14 1"/>
                            <a:gd name="f56" fmla="*/ f43 f14 1"/>
                            <a:gd name="f57" fmla="*/ f45 f13 1"/>
                            <a:gd name="f58" fmla="*/ f46 f14 1"/>
                            <a:gd name="f59" fmla="*/ f47 f13 1"/>
                            <a:gd name="f60" fmla="*/ f48 f14 1"/>
                            <a:gd name="f61" fmla="*/ f49 f13 1"/>
                            <a:gd name="f62" fmla="*/ f50 f14 1"/>
                            <a:gd name="f63" fmla="*/ f51 f13 1"/>
                            <a:gd name="f64" fmla="*/ f52 f14 1"/>
                          </a:gdLst>
                          <a:ahLst/>
                          <a:cxnLst>
                            <a:cxn ang="3cd4">
                              <a:pos x="hc" y="t"/>
                            </a:cxn>
                            <a:cxn ang="0">
                              <a:pos x="r" y="vc"/>
                            </a:cxn>
                            <a:cxn ang="cd4">
                              <a:pos x="hc" y="b"/>
                            </a:cxn>
                            <a:cxn ang="cd2">
                              <a:pos x="l" y="vc"/>
                            </a:cxn>
                            <a:cxn ang="f32">
                              <a:pos x="f57" y="f58"/>
                            </a:cxn>
                            <a:cxn ang="f32">
                              <a:pos x="f59" y="f60"/>
                            </a:cxn>
                            <a:cxn ang="f32">
                              <a:pos x="f61" y="f62"/>
                            </a:cxn>
                            <a:cxn ang="f32">
                              <a:pos x="f63" y="f64"/>
                            </a:cxn>
                            <a:cxn ang="f32">
                              <a:pos x="f57" y="f58"/>
                            </a:cxn>
                            <a:cxn ang="f32">
                              <a:pos x="f57" y="f58"/>
                            </a:cxn>
                          </a:cxnLst>
                          <a:rect l="f53" t="f56" r="f54" b="f55"/>
                          <a:pathLst>
                            <a:path w="211" h="147">
                              <a:moveTo>
                                <a:pt x="f6" y="f8"/>
                              </a:moveTo>
                              <a:lnTo>
                                <a:pt x="f9" y="f5"/>
                              </a:lnTo>
                              <a:lnTo>
                                <a:pt x="f5" y="f10"/>
                              </a:lnTo>
                              <a:lnTo>
                                <a:pt x="f11" y="f7"/>
                              </a:lnTo>
                              <a:lnTo>
                                <a:pt x="f6" y="f8"/>
                              </a:lnTo>
                              <a:lnTo>
                                <a:pt x="f6" y="f8"/>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66" name="Freihandform 1154"/>
                      <wps:cNvSpPr/>
                      <wps:spPr>
                        <a:xfrm>
                          <a:off x="90973" y="184627"/>
                          <a:ext cx="104451" cy="198049"/>
                        </a:xfrm>
                        <a:custGeom>
                          <a:avLst/>
                          <a:gdLst>
                            <a:gd name="f0" fmla="val 10800000"/>
                            <a:gd name="f1" fmla="val 5400000"/>
                            <a:gd name="f2" fmla="val 180"/>
                            <a:gd name="f3" fmla="val w"/>
                            <a:gd name="f4" fmla="val h"/>
                            <a:gd name="f5" fmla="val 0"/>
                            <a:gd name="f6" fmla="val 62"/>
                            <a:gd name="f7" fmla="val 118"/>
                            <a:gd name="f8" fmla="val 110"/>
                            <a:gd name="f9" fmla="val 30"/>
                            <a:gd name="f10" fmla="val 8"/>
                            <a:gd name="f11" fmla="val 32"/>
                            <a:gd name="f12" fmla="+- 0 0 -90"/>
                            <a:gd name="f13" fmla="*/ f3 1 62"/>
                            <a:gd name="f14" fmla="*/ f4 1 118"/>
                            <a:gd name="f15" fmla="val f5"/>
                            <a:gd name="f16" fmla="val f6"/>
                            <a:gd name="f17" fmla="val f7"/>
                            <a:gd name="f18" fmla="*/ f12 f0 1"/>
                            <a:gd name="f19" fmla="+- f17 0 f15"/>
                            <a:gd name="f20" fmla="+- f16 0 f15"/>
                            <a:gd name="f21" fmla="*/ f18 1 f2"/>
                            <a:gd name="f22" fmla="*/ f20 1 62"/>
                            <a:gd name="f23" fmla="*/ f19 1 118"/>
                            <a:gd name="f24" fmla="*/ 62 f20 1"/>
                            <a:gd name="f25" fmla="*/ 110 f19 1"/>
                            <a:gd name="f26" fmla="*/ 30 f20 1"/>
                            <a:gd name="f27" fmla="*/ 0 f19 1"/>
                            <a:gd name="f28" fmla="*/ 0 f20 1"/>
                            <a:gd name="f29" fmla="*/ 8 f19 1"/>
                            <a:gd name="f30" fmla="*/ 32 f20 1"/>
                            <a:gd name="f31" fmla="*/ 118 f19 1"/>
                            <a:gd name="f32" fmla="+- f21 0 f1"/>
                            <a:gd name="f33" fmla="*/ f24 1 62"/>
                            <a:gd name="f34" fmla="*/ f25 1 118"/>
                            <a:gd name="f35" fmla="*/ f26 1 62"/>
                            <a:gd name="f36" fmla="*/ f27 1 118"/>
                            <a:gd name="f37" fmla="*/ f28 1 62"/>
                            <a:gd name="f38" fmla="*/ f29 1 118"/>
                            <a:gd name="f39" fmla="*/ f30 1 62"/>
                            <a:gd name="f40" fmla="*/ f31 1 118"/>
                            <a:gd name="f41" fmla="*/ 0 1 f22"/>
                            <a:gd name="f42" fmla="*/ f16 1 f22"/>
                            <a:gd name="f43" fmla="*/ 0 1 f23"/>
                            <a:gd name="f44" fmla="*/ f17 1 f23"/>
                            <a:gd name="f45" fmla="*/ f33 1 f22"/>
                            <a:gd name="f46" fmla="*/ f34 1 f23"/>
                            <a:gd name="f47" fmla="*/ f35 1 f22"/>
                            <a:gd name="f48" fmla="*/ f36 1 f23"/>
                            <a:gd name="f49" fmla="*/ f37 1 f22"/>
                            <a:gd name="f50" fmla="*/ f38 1 f23"/>
                            <a:gd name="f51" fmla="*/ f39 1 f22"/>
                            <a:gd name="f52" fmla="*/ f40 1 f23"/>
                            <a:gd name="f53" fmla="*/ f41 f13 1"/>
                            <a:gd name="f54" fmla="*/ f42 f13 1"/>
                            <a:gd name="f55" fmla="*/ f44 f14 1"/>
                            <a:gd name="f56" fmla="*/ f43 f14 1"/>
                            <a:gd name="f57" fmla="*/ f45 f13 1"/>
                            <a:gd name="f58" fmla="*/ f46 f14 1"/>
                            <a:gd name="f59" fmla="*/ f47 f13 1"/>
                            <a:gd name="f60" fmla="*/ f48 f14 1"/>
                            <a:gd name="f61" fmla="*/ f49 f13 1"/>
                            <a:gd name="f62" fmla="*/ f50 f14 1"/>
                            <a:gd name="f63" fmla="*/ f51 f13 1"/>
                            <a:gd name="f64" fmla="*/ f52 f14 1"/>
                          </a:gdLst>
                          <a:ahLst/>
                          <a:cxnLst>
                            <a:cxn ang="3cd4">
                              <a:pos x="hc" y="t"/>
                            </a:cxn>
                            <a:cxn ang="0">
                              <a:pos x="r" y="vc"/>
                            </a:cxn>
                            <a:cxn ang="cd4">
                              <a:pos x="hc" y="b"/>
                            </a:cxn>
                            <a:cxn ang="cd2">
                              <a:pos x="l" y="vc"/>
                            </a:cxn>
                            <a:cxn ang="f32">
                              <a:pos x="f57" y="f58"/>
                            </a:cxn>
                            <a:cxn ang="f32">
                              <a:pos x="f59" y="f60"/>
                            </a:cxn>
                            <a:cxn ang="f32">
                              <a:pos x="f61" y="f62"/>
                            </a:cxn>
                            <a:cxn ang="f32">
                              <a:pos x="f63" y="f64"/>
                            </a:cxn>
                            <a:cxn ang="f32">
                              <a:pos x="f57" y="f58"/>
                            </a:cxn>
                            <a:cxn ang="f32">
                              <a:pos x="f57" y="f58"/>
                            </a:cxn>
                          </a:cxnLst>
                          <a:rect l="f53" t="f56" r="f54" b="f55"/>
                          <a:pathLst>
                            <a:path w="62" h="118">
                              <a:moveTo>
                                <a:pt x="f6" y="f8"/>
                              </a:moveTo>
                              <a:lnTo>
                                <a:pt x="f9" y="f5"/>
                              </a:lnTo>
                              <a:lnTo>
                                <a:pt x="f5" y="f10"/>
                              </a:lnTo>
                              <a:lnTo>
                                <a:pt x="f11" y="f7"/>
                              </a:lnTo>
                              <a:lnTo>
                                <a:pt x="f6" y="f8"/>
                              </a:lnTo>
                              <a:lnTo>
                                <a:pt x="f6" y="f8"/>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67" name="Freihandform 1155"/>
                      <wps:cNvSpPr/>
                      <wps:spPr>
                        <a:xfrm>
                          <a:off x="0" y="322253"/>
                          <a:ext cx="117930" cy="77202"/>
                        </a:xfrm>
                        <a:custGeom>
                          <a:avLst/>
                          <a:gdLst>
                            <a:gd name="f0" fmla="val 10800000"/>
                            <a:gd name="f1" fmla="val 5400000"/>
                            <a:gd name="f2" fmla="val 180"/>
                            <a:gd name="f3" fmla="val w"/>
                            <a:gd name="f4" fmla="val h"/>
                            <a:gd name="f5" fmla="val 0"/>
                            <a:gd name="f6" fmla="val 70"/>
                            <a:gd name="f7" fmla="val 46"/>
                            <a:gd name="f8" fmla="val 62"/>
                            <a:gd name="f9" fmla="val 18"/>
                            <a:gd name="f10" fmla="val 8"/>
                            <a:gd name="f11" fmla="val 28"/>
                            <a:gd name="f12" fmla="+- 0 0 -90"/>
                            <a:gd name="f13" fmla="*/ f3 1 70"/>
                            <a:gd name="f14" fmla="*/ f4 1 46"/>
                            <a:gd name="f15" fmla="val f5"/>
                            <a:gd name="f16" fmla="val f6"/>
                            <a:gd name="f17" fmla="val f7"/>
                            <a:gd name="f18" fmla="*/ f12 f0 1"/>
                            <a:gd name="f19" fmla="+- f17 0 f15"/>
                            <a:gd name="f20" fmla="+- f16 0 f15"/>
                            <a:gd name="f21" fmla="*/ f18 1 f2"/>
                            <a:gd name="f22" fmla="*/ f20 1 70"/>
                            <a:gd name="f23" fmla="*/ f19 1 46"/>
                            <a:gd name="f24" fmla="*/ 62 f20 1"/>
                            <a:gd name="f25" fmla="*/ 0 f19 1"/>
                            <a:gd name="f26" fmla="*/ 0 f20 1"/>
                            <a:gd name="f27" fmla="*/ 18 f19 1"/>
                            <a:gd name="f28" fmla="*/ 8 f20 1"/>
                            <a:gd name="f29" fmla="*/ 46 f19 1"/>
                            <a:gd name="f30" fmla="*/ 70 f20 1"/>
                            <a:gd name="f31" fmla="*/ 28 f19 1"/>
                            <a:gd name="f32" fmla="+- f21 0 f1"/>
                            <a:gd name="f33" fmla="*/ f24 1 70"/>
                            <a:gd name="f34" fmla="*/ f25 1 46"/>
                            <a:gd name="f35" fmla="*/ f26 1 70"/>
                            <a:gd name="f36" fmla="*/ f27 1 46"/>
                            <a:gd name="f37" fmla="*/ f28 1 70"/>
                            <a:gd name="f38" fmla="*/ f29 1 46"/>
                            <a:gd name="f39" fmla="*/ f30 1 70"/>
                            <a:gd name="f40" fmla="*/ f31 1 46"/>
                            <a:gd name="f41" fmla="*/ 0 1 f22"/>
                            <a:gd name="f42" fmla="*/ f16 1 f22"/>
                            <a:gd name="f43" fmla="*/ 0 1 f23"/>
                            <a:gd name="f44" fmla="*/ f17 1 f23"/>
                            <a:gd name="f45" fmla="*/ f33 1 f22"/>
                            <a:gd name="f46" fmla="*/ f34 1 f23"/>
                            <a:gd name="f47" fmla="*/ f35 1 f22"/>
                            <a:gd name="f48" fmla="*/ f36 1 f23"/>
                            <a:gd name="f49" fmla="*/ f37 1 f22"/>
                            <a:gd name="f50" fmla="*/ f38 1 f23"/>
                            <a:gd name="f51" fmla="*/ f39 1 f22"/>
                            <a:gd name="f52" fmla="*/ f40 1 f23"/>
                            <a:gd name="f53" fmla="*/ f41 f13 1"/>
                            <a:gd name="f54" fmla="*/ f42 f13 1"/>
                            <a:gd name="f55" fmla="*/ f44 f14 1"/>
                            <a:gd name="f56" fmla="*/ f43 f14 1"/>
                            <a:gd name="f57" fmla="*/ f45 f13 1"/>
                            <a:gd name="f58" fmla="*/ f46 f14 1"/>
                            <a:gd name="f59" fmla="*/ f47 f13 1"/>
                            <a:gd name="f60" fmla="*/ f48 f14 1"/>
                            <a:gd name="f61" fmla="*/ f49 f13 1"/>
                            <a:gd name="f62" fmla="*/ f50 f14 1"/>
                            <a:gd name="f63" fmla="*/ f51 f13 1"/>
                            <a:gd name="f64" fmla="*/ f52 f14 1"/>
                          </a:gdLst>
                          <a:ahLst/>
                          <a:cxnLst>
                            <a:cxn ang="3cd4">
                              <a:pos x="hc" y="t"/>
                            </a:cxn>
                            <a:cxn ang="0">
                              <a:pos x="r" y="vc"/>
                            </a:cxn>
                            <a:cxn ang="cd4">
                              <a:pos x="hc" y="b"/>
                            </a:cxn>
                            <a:cxn ang="cd2">
                              <a:pos x="l" y="vc"/>
                            </a:cxn>
                            <a:cxn ang="f32">
                              <a:pos x="f57" y="f58"/>
                            </a:cxn>
                            <a:cxn ang="f32">
                              <a:pos x="f59" y="f60"/>
                            </a:cxn>
                            <a:cxn ang="f32">
                              <a:pos x="f61" y="f62"/>
                            </a:cxn>
                            <a:cxn ang="f32">
                              <a:pos x="f63" y="f64"/>
                            </a:cxn>
                            <a:cxn ang="f32">
                              <a:pos x="f57" y="f58"/>
                            </a:cxn>
                            <a:cxn ang="f32">
                              <a:pos x="f57" y="f58"/>
                            </a:cxn>
                          </a:cxnLst>
                          <a:rect l="f53" t="f56" r="f54" b="f55"/>
                          <a:pathLst>
                            <a:path w="70" h="46">
                              <a:moveTo>
                                <a:pt x="f8" y="f5"/>
                              </a:moveTo>
                              <a:lnTo>
                                <a:pt x="f5" y="f9"/>
                              </a:lnTo>
                              <a:lnTo>
                                <a:pt x="f10" y="f7"/>
                              </a:lnTo>
                              <a:lnTo>
                                <a:pt x="f6" y="f11"/>
                              </a:lnTo>
                              <a:lnTo>
                                <a:pt x="f8" y="f5"/>
                              </a:lnTo>
                              <a:lnTo>
                                <a:pt x="f8" y="f5"/>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68" name="Freihandform 1156"/>
                      <wps:cNvSpPr/>
                      <wps:spPr>
                        <a:xfrm>
                          <a:off x="741275" y="191339"/>
                          <a:ext cx="419499" cy="330647"/>
                        </a:xfrm>
                        <a:custGeom>
                          <a:avLst/>
                          <a:gdLst>
                            <a:gd name="f0" fmla="val 10800000"/>
                            <a:gd name="f1" fmla="val 5400000"/>
                            <a:gd name="f2" fmla="val 180"/>
                            <a:gd name="f3" fmla="val w"/>
                            <a:gd name="f4" fmla="val h"/>
                            <a:gd name="f5" fmla="val 0"/>
                            <a:gd name="f6" fmla="val 249"/>
                            <a:gd name="f7" fmla="val 197"/>
                            <a:gd name="f8" fmla="val 18"/>
                            <a:gd name="f9" fmla="val 24"/>
                            <a:gd name="f10" fmla="val 231"/>
                            <a:gd name="f11" fmla="val 174"/>
                            <a:gd name="f12" fmla="+- 0 0 -90"/>
                            <a:gd name="f13" fmla="*/ f3 1 249"/>
                            <a:gd name="f14" fmla="*/ f4 1 197"/>
                            <a:gd name="f15" fmla="val f5"/>
                            <a:gd name="f16" fmla="val f6"/>
                            <a:gd name="f17" fmla="val f7"/>
                            <a:gd name="f18" fmla="*/ f12 f0 1"/>
                            <a:gd name="f19" fmla="+- f17 0 f15"/>
                            <a:gd name="f20" fmla="+- f16 0 f15"/>
                            <a:gd name="f21" fmla="*/ f18 1 f2"/>
                            <a:gd name="f22" fmla="*/ f20 1 249"/>
                            <a:gd name="f23" fmla="*/ f19 1 197"/>
                            <a:gd name="f24" fmla="*/ 18 f20 1"/>
                            <a:gd name="f25" fmla="*/ 197 f19 1"/>
                            <a:gd name="f26" fmla="*/ 249 f20 1"/>
                            <a:gd name="f27" fmla="*/ 24 f19 1"/>
                            <a:gd name="f28" fmla="*/ 231 f20 1"/>
                            <a:gd name="f29" fmla="*/ 0 f19 1"/>
                            <a:gd name="f30" fmla="*/ 0 f20 1"/>
                            <a:gd name="f31" fmla="*/ 174 f19 1"/>
                            <a:gd name="f32" fmla="+- f21 0 f1"/>
                            <a:gd name="f33" fmla="*/ f24 1 249"/>
                            <a:gd name="f34" fmla="*/ f25 1 197"/>
                            <a:gd name="f35" fmla="*/ f26 1 249"/>
                            <a:gd name="f36" fmla="*/ f27 1 197"/>
                            <a:gd name="f37" fmla="*/ f28 1 249"/>
                            <a:gd name="f38" fmla="*/ f29 1 197"/>
                            <a:gd name="f39" fmla="*/ f30 1 249"/>
                            <a:gd name="f40" fmla="*/ f31 1 197"/>
                            <a:gd name="f41" fmla="*/ 0 1 f22"/>
                            <a:gd name="f42" fmla="*/ f16 1 f22"/>
                            <a:gd name="f43" fmla="*/ 0 1 f23"/>
                            <a:gd name="f44" fmla="*/ f17 1 f23"/>
                            <a:gd name="f45" fmla="*/ f33 1 f22"/>
                            <a:gd name="f46" fmla="*/ f34 1 f23"/>
                            <a:gd name="f47" fmla="*/ f35 1 f22"/>
                            <a:gd name="f48" fmla="*/ f36 1 f23"/>
                            <a:gd name="f49" fmla="*/ f37 1 f22"/>
                            <a:gd name="f50" fmla="*/ f38 1 f23"/>
                            <a:gd name="f51" fmla="*/ f39 1 f22"/>
                            <a:gd name="f52" fmla="*/ f40 1 f23"/>
                            <a:gd name="f53" fmla="*/ f41 f13 1"/>
                            <a:gd name="f54" fmla="*/ f42 f13 1"/>
                            <a:gd name="f55" fmla="*/ f44 f14 1"/>
                            <a:gd name="f56" fmla="*/ f43 f14 1"/>
                            <a:gd name="f57" fmla="*/ f45 f13 1"/>
                            <a:gd name="f58" fmla="*/ f46 f14 1"/>
                            <a:gd name="f59" fmla="*/ f47 f13 1"/>
                            <a:gd name="f60" fmla="*/ f48 f14 1"/>
                            <a:gd name="f61" fmla="*/ f49 f13 1"/>
                            <a:gd name="f62" fmla="*/ f50 f14 1"/>
                            <a:gd name="f63" fmla="*/ f51 f13 1"/>
                            <a:gd name="f64" fmla="*/ f52 f14 1"/>
                          </a:gdLst>
                          <a:ahLst/>
                          <a:cxnLst>
                            <a:cxn ang="3cd4">
                              <a:pos x="hc" y="t"/>
                            </a:cxn>
                            <a:cxn ang="0">
                              <a:pos x="r" y="vc"/>
                            </a:cxn>
                            <a:cxn ang="cd4">
                              <a:pos x="hc" y="b"/>
                            </a:cxn>
                            <a:cxn ang="cd2">
                              <a:pos x="l" y="vc"/>
                            </a:cxn>
                            <a:cxn ang="f32">
                              <a:pos x="f57" y="f58"/>
                            </a:cxn>
                            <a:cxn ang="f32">
                              <a:pos x="f59" y="f60"/>
                            </a:cxn>
                            <a:cxn ang="f32">
                              <a:pos x="f61" y="f62"/>
                            </a:cxn>
                            <a:cxn ang="f32">
                              <a:pos x="f63" y="f64"/>
                            </a:cxn>
                            <a:cxn ang="f32">
                              <a:pos x="f57" y="f58"/>
                            </a:cxn>
                            <a:cxn ang="f32">
                              <a:pos x="f57" y="f58"/>
                            </a:cxn>
                          </a:cxnLst>
                          <a:rect l="f53" t="f56" r="f54" b="f55"/>
                          <a:pathLst>
                            <a:path w="249" h="197">
                              <a:moveTo>
                                <a:pt x="f8" y="f7"/>
                              </a:moveTo>
                              <a:lnTo>
                                <a:pt x="f6" y="f9"/>
                              </a:lnTo>
                              <a:lnTo>
                                <a:pt x="f10" y="f5"/>
                              </a:lnTo>
                              <a:lnTo>
                                <a:pt x="f5" y="f11"/>
                              </a:lnTo>
                              <a:lnTo>
                                <a:pt x="f8" y="f7"/>
                              </a:lnTo>
                              <a:lnTo>
                                <a:pt x="f8" y="f7"/>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69" name="Freihandform 1157"/>
                      <wps:cNvSpPr/>
                      <wps:spPr>
                        <a:xfrm>
                          <a:off x="1010831" y="167839"/>
                          <a:ext cx="60652" cy="127558"/>
                        </a:xfrm>
                        <a:custGeom>
                          <a:avLst/>
                          <a:gdLst>
                            <a:gd name="f0" fmla="val 10800000"/>
                            <a:gd name="f1" fmla="val 5400000"/>
                            <a:gd name="f2" fmla="val 180"/>
                            <a:gd name="f3" fmla="val w"/>
                            <a:gd name="f4" fmla="val h"/>
                            <a:gd name="f5" fmla="val 0"/>
                            <a:gd name="f6" fmla="val 36"/>
                            <a:gd name="f7" fmla="val 76"/>
                            <a:gd name="f8" fmla="val 30"/>
                            <a:gd name="f9" fmla="val 2"/>
                            <a:gd name="f10" fmla="val 6"/>
                            <a:gd name="f11" fmla="val 74"/>
                            <a:gd name="f12" fmla="+- 0 0 -90"/>
                            <a:gd name="f13" fmla="*/ f3 1 36"/>
                            <a:gd name="f14" fmla="*/ f4 1 76"/>
                            <a:gd name="f15" fmla="val f5"/>
                            <a:gd name="f16" fmla="val f6"/>
                            <a:gd name="f17" fmla="val f7"/>
                            <a:gd name="f18" fmla="*/ f12 f0 1"/>
                            <a:gd name="f19" fmla="+- f17 0 f15"/>
                            <a:gd name="f20" fmla="+- f16 0 f15"/>
                            <a:gd name="f21" fmla="*/ f18 1 f2"/>
                            <a:gd name="f22" fmla="*/ f20 1 36"/>
                            <a:gd name="f23" fmla="*/ f19 1 76"/>
                            <a:gd name="f24" fmla="*/ 30 f20 1"/>
                            <a:gd name="f25" fmla="*/ 76 f19 1"/>
                            <a:gd name="f26" fmla="*/ 36 f20 1"/>
                            <a:gd name="f27" fmla="*/ 2 f19 1"/>
                            <a:gd name="f28" fmla="*/ 6 f20 1"/>
                            <a:gd name="f29" fmla="*/ 0 f19 1"/>
                            <a:gd name="f30" fmla="*/ 0 f20 1"/>
                            <a:gd name="f31" fmla="*/ 74 f19 1"/>
                            <a:gd name="f32" fmla="+- f21 0 f1"/>
                            <a:gd name="f33" fmla="*/ f24 1 36"/>
                            <a:gd name="f34" fmla="*/ f25 1 76"/>
                            <a:gd name="f35" fmla="*/ f26 1 36"/>
                            <a:gd name="f36" fmla="*/ f27 1 76"/>
                            <a:gd name="f37" fmla="*/ f28 1 36"/>
                            <a:gd name="f38" fmla="*/ f29 1 76"/>
                            <a:gd name="f39" fmla="*/ f30 1 36"/>
                            <a:gd name="f40" fmla="*/ f31 1 76"/>
                            <a:gd name="f41" fmla="*/ 0 1 f22"/>
                            <a:gd name="f42" fmla="*/ f16 1 f22"/>
                            <a:gd name="f43" fmla="*/ 0 1 f23"/>
                            <a:gd name="f44" fmla="*/ f17 1 f23"/>
                            <a:gd name="f45" fmla="*/ f33 1 f22"/>
                            <a:gd name="f46" fmla="*/ f34 1 f23"/>
                            <a:gd name="f47" fmla="*/ f35 1 f22"/>
                            <a:gd name="f48" fmla="*/ f36 1 f23"/>
                            <a:gd name="f49" fmla="*/ f37 1 f22"/>
                            <a:gd name="f50" fmla="*/ f38 1 f23"/>
                            <a:gd name="f51" fmla="*/ f39 1 f22"/>
                            <a:gd name="f52" fmla="*/ f40 1 f23"/>
                            <a:gd name="f53" fmla="*/ f41 f13 1"/>
                            <a:gd name="f54" fmla="*/ f42 f13 1"/>
                            <a:gd name="f55" fmla="*/ f44 f14 1"/>
                            <a:gd name="f56" fmla="*/ f43 f14 1"/>
                            <a:gd name="f57" fmla="*/ f45 f13 1"/>
                            <a:gd name="f58" fmla="*/ f46 f14 1"/>
                            <a:gd name="f59" fmla="*/ f47 f13 1"/>
                            <a:gd name="f60" fmla="*/ f48 f14 1"/>
                            <a:gd name="f61" fmla="*/ f49 f13 1"/>
                            <a:gd name="f62" fmla="*/ f50 f14 1"/>
                            <a:gd name="f63" fmla="*/ f51 f13 1"/>
                            <a:gd name="f64" fmla="*/ f52 f14 1"/>
                          </a:gdLst>
                          <a:ahLst/>
                          <a:cxnLst>
                            <a:cxn ang="3cd4">
                              <a:pos x="hc" y="t"/>
                            </a:cxn>
                            <a:cxn ang="0">
                              <a:pos x="r" y="vc"/>
                            </a:cxn>
                            <a:cxn ang="cd4">
                              <a:pos x="hc" y="b"/>
                            </a:cxn>
                            <a:cxn ang="cd2">
                              <a:pos x="l" y="vc"/>
                            </a:cxn>
                            <a:cxn ang="f32">
                              <a:pos x="f57" y="f58"/>
                            </a:cxn>
                            <a:cxn ang="f32">
                              <a:pos x="f59" y="f60"/>
                            </a:cxn>
                            <a:cxn ang="f32">
                              <a:pos x="f61" y="f62"/>
                            </a:cxn>
                            <a:cxn ang="f32">
                              <a:pos x="f63" y="f64"/>
                            </a:cxn>
                            <a:cxn ang="f32">
                              <a:pos x="f57" y="f58"/>
                            </a:cxn>
                            <a:cxn ang="f32">
                              <a:pos x="f57" y="f58"/>
                            </a:cxn>
                          </a:cxnLst>
                          <a:rect l="f53" t="f56" r="f54" b="f55"/>
                          <a:pathLst>
                            <a:path w="36" h="76">
                              <a:moveTo>
                                <a:pt x="f8" y="f7"/>
                              </a:moveTo>
                              <a:lnTo>
                                <a:pt x="f6" y="f9"/>
                              </a:lnTo>
                              <a:lnTo>
                                <a:pt x="f10" y="f5"/>
                              </a:lnTo>
                              <a:lnTo>
                                <a:pt x="f5" y="f11"/>
                              </a:lnTo>
                              <a:lnTo>
                                <a:pt x="f8" y="f7"/>
                              </a:lnTo>
                              <a:lnTo>
                                <a:pt x="f8" y="f7"/>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70" name="Freihandform 1158"/>
                      <wps:cNvSpPr/>
                      <wps:spPr>
                        <a:xfrm>
                          <a:off x="980510" y="315542"/>
                          <a:ext cx="122986" cy="50356"/>
                        </a:xfrm>
                        <a:custGeom>
                          <a:avLst/>
                          <a:gdLst>
                            <a:gd name="f0" fmla="val 10800000"/>
                            <a:gd name="f1" fmla="val 5400000"/>
                            <a:gd name="f2" fmla="val 180"/>
                            <a:gd name="f3" fmla="val w"/>
                            <a:gd name="f4" fmla="val h"/>
                            <a:gd name="f5" fmla="val 0"/>
                            <a:gd name="f6" fmla="val 73"/>
                            <a:gd name="f7" fmla="val 30"/>
                            <a:gd name="f8" fmla="+- 0 0 -90"/>
                            <a:gd name="f9" fmla="*/ f3 1 73"/>
                            <a:gd name="f10" fmla="*/ f4 1 30"/>
                            <a:gd name="f11" fmla="val f5"/>
                            <a:gd name="f12" fmla="val f6"/>
                            <a:gd name="f13" fmla="val f7"/>
                            <a:gd name="f14" fmla="*/ f8 f0 1"/>
                            <a:gd name="f15" fmla="+- f13 0 f11"/>
                            <a:gd name="f16" fmla="+- f12 0 f11"/>
                            <a:gd name="f17" fmla="*/ f14 1 f2"/>
                            <a:gd name="f18" fmla="*/ f16 1 73"/>
                            <a:gd name="f19" fmla="*/ f15 1 30"/>
                            <a:gd name="f20" fmla="*/ 0 f16 1"/>
                            <a:gd name="f21" fmla="*/ 30 f15 1"/>
                            <a:gd name="f22" fmla="*/ 73 f16 1"/>
                            <a:gd name="f23" fmla="*/ 0 f15 1"/>
                            <a:gd name="f24" fmla="+- f17 0 f1"/>
                            <a:gd name="f25" fmla="*/ f20 1 73"/>
                            <a:gd name="f26" fmla="*/ f21 1 30"/>
                            <a:gd name="f27" fmla="*/ f22 1 73"/>
                            <a:gd name="f28" fmla="*/ f23 1 30"/>
                            <a:gd name="f29" fmla="*/ 0 1 f18"/>
                            <a:gd name="f30" fmla="*/ f12 1 f18"/>
                            <a:gd name="f31" fmla="*/ 0 1 f19"/>
                            <a:gd name="f32" fmla="*/ f13 1 f19"/>
                            <a:gd name="f33" fmla="*/ f25 1 f18"/>
                            <a:gd name="f34" fmla="*/ f26 1 f19"/>
                            <a:gd name="f35" fmla="*/ f27 1 f18"/>
                            <a:gd name="f36" fmla="*/ f28 1 f19"/>
                            <a:gd name="f37" fmla="*/ f29 f9 1"/>
                            <a:gd name="f38" fmla="*/ f30 f9 1"/>
                            <a:gd name="f39" fmla="*/ f32 f10 1"/>
                            <a:gd name="f40" fmla="*/ f31 f10 1"/>
                            <a:gd name="f41" fmla="*/ f33 f9 1"/>
                            <a:gd name="f42" fmla="*/ f34 f10 1"/>
                            <a:gd name="f43" fmla="*/ f35 f9 1"/>
                            <a:gd name="f44" fmla="*/ f36 f10 1"/>
                          </a:gdLst>
                          <a:ahLst/>
                          <a:cxnLst>
                            <a:cxn ang="3cd4">
                              <a:pos x="hc" y="t"/>
                            </a:cxn>
                            <a:cxn ang="0">
                              <a:pos x="r" y="vc"/>
                            </a:cxn>
                            <a:cxn ang="cd4">
                              <a:pos x="hc" y="b"/>
                            </a:cxn>
                            <a:cxn ang="cd2">
                              <a:pos x="l" y="vc"/>
                            </a:cxn>
                            <a:cxn ang="f24">
                              <a:pos x="f41" y="f42"/>
                            </a:cxn>
                            <a:cxn ang="f24">
                              <a:pos x="f43" y="f42"/>
                            </a:cxn>
                            <a:cxn ang="f24">
                              <a:pos x="f43" y="f44"/>
                            </a:cxn>
                            <a:cxn ang="f24">
                              <a:pos x="f41" y="f44"/>
                            </a:cxn>
                            <a:cxn ang="f24">
                              <a:pos x="f41" y="f42"/>
                            </a:cxn>
                            <a:cxn ang="f24">
                              <a:pos x="f41" y="f42"/>
                            </a:cxn>
                          </a:cxnLst>
                          <a:rect l="f37" t="f40" r="f38" b="f39"/>
                          <a:pathLst>
                            <a:path w="73" h="30">
                              <a:moveTo>
                                <a:pt x="f5" y="f7"/>
                              </a:moveTo>
                              <a:lnTo>
                                <a:pt x="f6" y="f7"/>
                              </a:lnTo>
                              <a:lnTo>
                                <a:pt x="f6" y="f5"/>
                              </a:lnTo>
                              <a:lnTo>
                                <a:pt x="f5" y="f5"/>
                              </a:lnTo>
                              <a:lnTo>
                                <a:pt x="f5" y="f7"/>
                              </a:lnTo>
                              <a:lnTo>
                                <a:pt x="f5" y="f7"/>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71" name="Freihandform 1159"/>
                      <wps:cNvSpPr/>
                      <wps:spPr>
                        <a:xfrm>
                          <a:off x="352108" y="16789"/>
                          <a:ext cx="382429" cy="389388"/>
                        </a:xfrm>
                        <a:custGeom>
                          <a:avLst/>
                          <a:gdLst>
                            <a:gd name="f0" fmla="val 10800000"/>
                            <a:gd name="f1" fmla="val 5400000"/>
                            <a:gd name="f2" fmla="val 180"/>
                            <a:gd name="f3" fmla="val w"/>
                            <a:gd name="f4" fmla="val h"/>
                            <a:gd name="f5" fmla="val 0"/>
                            <a:gd name="f6" fmla="val 227"/>
                            <a:gd name="f7" fmla="val 232"/>
                            <a:gd name="f8" fmla="val 114"/>
                            <a:gd name="f9" fmla="val 138"/>
                            <a:gd name="f10" fmla="val 230"/>
                            <a:gd name="f11" fmla="val 160"/>
                            <a:gd name="f12" fmla="val 224"/>
                            <a:gd name="f13" fmla="val 178"/>
                            <a:gd name="f14" fmla="val 212"/>
                            <a:gd name="f15" fmla="val 196"/>
                            <a:gd name="f16" fmla="val 200"/>
                            <a:gd name="f17" fmla="val 210"/>
                            <a:gd name="f18" fmla="val 182"/>
                            <a:gd name="f19" fmla="val 219"/>
                            <a:gd name="f20" fmla="val 162"/>
                            <a:gd name="f21" fmla="val 225"/>
                            <a:gd name="f22" fmla="val 140"/>
                            <a:gd name="f23" fmla="val 116"/>
                            <a:gd name="f24" fmla="val 92"/>
                            <a:gd name="f25" fmla="val 72"/>
                            <a:gd name="f26" fmla="val 50"/>
                            <a:gd name="f27" fmla="val 34"/>
                            <a:gd name="f28" fmla="val 20"/>
                            <a:gd name="f29" fmla="val 8"/>
                            <a:gd name="f30" fmla="val 2"/>
                            <a:gd name="f31" fmla="val 70"/>
                            <a:gd name="f32" fmla="val 18"/>
                            <a:gd name="f33" fmla="+- 0 0 -90"/>
                            <a:gd name="f34" fmla="*/ f3 1 227"/>
                            <a:gd name="f35" fmla="*/ f4 1 232"/>
                            <a:gd name="f36" fmla="val f5"/>
                            <a:gd name="f37" fmla="val f6"/>
                            <a:gd name="f38" fmla="val f7"/>
                            <a:gd name="f39" fmla="*/ f33 f0 1"/>
                            <a:gd name="f40" fmla="+- f38 0 f36"/>
                            <a:gd name="f41" fmla="+- f37 0 f36"/>
                            <a:gd name="f42" fmla="*/ f39 1 f2"/>
                            <a:gd name="f43" fmla="*/ f41 1 227"/>
                            <a:gd name="f44" fmla="*/ f40 1 232"/>
                            <a:gd name="f45" fmla="*/ 114 f41 1"/>
                            <a:gd name="f46" fmla="*/ 232 f40 1"/>
                            <a:gd name="f47" fmla="*/ 138 f41 1"/>
                            <a:gd name="f48" fmla="*/ 230 f40 1"/>
                            <a:gd name="f49" fmla="*/ 160 f41 1"/>
                            <a:gd name="f50" fmla="*/ 224 f40 1"/>
                            <a:gd name="f51" fmla="*/ 178 f41 1"/>
                            <a:gd name="f52" fmla="*/ 212 f40 1"/>
                            <a:gd name="f53" fmla="*/ 196 f41 1"/>
                            <a:gd name="f54" fmla="*/ 200 f40 1"/>
                            <a:gd name="f55" fmla="*/ 210 f41 1"/>
                            <a:gd name="f56" fmla="*/ 182 f40 1"/>
                            <a:gd name="f57" fmla="*/ 219 f41 1"/>
                            <a:gd name="f58" fmla="*/ 162 f40 1"/>
                            <a:gd name="f59" fmla="*/ 225 f41 1"/>
                            <a:gd name="f60" fmla="*/ 140 f40 1"/>
                            <a:gd name="f61" fmla="*/ 227 f41 1"/>
                            <a:gd name="f62" fmla="*/ 116 f40 1"/>
                            <a:gd name="f63" fmla="*/ 92 f40 1"/>
                            <a:gd name="f64" fmla="*/ 72 f40 1"/>
                            <a:gd name="f65" fmla="*/ 50 f40 1"/>
                            <a:gd name="f66" fmla="*/ 34 f40 1"/>
                            <a:gd name="f67" fmla="*/ 20 f40 1"/>
                            <a:gd name="f68" fmla="*/ 8 f40 1"/>
                            <a:gd name="f69" fmla="*/ 2 f40 1"/>
                            <a:gd name="f70" fmla="*/ 0 f40 1"/>
                            <a:gd name="f71" fmla="*/ 92 f41 1"/>
                            <a:gd name="f72" fmla="*/ 70 f41 1"/>
                            <a:gd name="f73" fmla="*/ 50 f41 1"/>
                            <a:gd name="f74" fmla="*/ 34 f41 1"/>
                            <a:gd name="f75" fmla="*/ 18 f41 1"/>
                            <a:gd name="f76" fmla="*/ 8 f41 1"/>
                            <a:gd name="f77" fmla="*/ 2 f41 1"/>
                            <a:gd name="f78" fmla="*/ 0 f41 1"/>
                            <a:gd name="f79" fmla="+- f42 0 f1"/>
                            <a:gd name="f80" fmla="*/ f45 1 227"/>
                            <a:gd name="f81" fmla="*/ f46 1 232"/>
                            <a:gd name="f82" fmla="*/ f47 1 227"/>
                            <a:gd name="f83" fmla="*/ f48 1 232"/>
                            <a:gd name="f84" fmla="*/ f49 1 227"/>
                            <a:gd name="f85" fmla="*/ f50 1 232"/>
                            <a:gd name="f86" fmla="*/ f51 1 227"/>
                            <a:gd name="f87" fmla="*/ f52 1 232"/>
                            <a:gd name="f88" fmla="*/ f53 1 227"/>
                            <a:gd name="f89" fmla="*/ f54 1 232"/>
                            <a:gd name="f90" fmla="*/ f55 1 227"/>
                            <a:gd name="f91" fmla="*/ f56 1 232"/>
                            <a:gd name="f92" fmla="*/ f57 1 227"/>
                            <a:gd name="f93" fmla="*/ f58 1 232"/>
                            <a:gd name="f94" fmla="*/ f59 1 227"/>
                            <a:gd name="f95" fmla="*/ f60 1 232"/>
                            <a:gd name="f96" fmla="*/ f61 1 227"/>
                            <a:gd name="f97" fmla="*/ f62 1 232"/>
                            <a:gd name="f98" fmla="*/ f63 1 232"/>
                            <a:gd name="f99" fmla="*/ f64 1 232"/>
                            <a:gd name="f100" fmla="*/ f65 1 232"/>
                            <a:gd name="f101" fmla="*/ f66 1 232"/>
                            <a:gd name="f102" fmla="*/ f67 1 232"/>
                            <a:gd name="f103" fmla="*/ f68 1 232"/>
                            <a:gd name="f104" fmla="*/ f69 1 232"/>
                            <a:gd name="f105" fmla="*/ f70 1 232"/>
                            <a:gd name="f106" fmla="*/ f71 1 227"/>
                            <a:gd name="f107" fmla="*/ f72 1 227"/>
                            <a:gd name="f108" fmla="*/ f73 1 227"/>
                            <a:gd name="f109" fmla="*/ f74 1 227"/>
                            <a:gd name="f110" fmla="*/ f75 1 227"/>
                            <a:gd name="f111" fmla="*/ f76 1 227"/>
                            <a:gd name="f112" fmla="*/ f77 1 227"/>
                            <a:gd name="f113" fmla="*/ f78 1 227"/>
                            <a:gd name="f114" fmla="*/ 0 1 f43"/>
                            <a:gd name="f115" fmla="*/ f37 1 f43"/>
                            <a:gd name="f116" fmla="*/ 0 1 f44"/>
                            <a:gd name="f117" fmla="*/ f38 1 f44"/>
                            <a:gd name="f118" fmla="*/ f80 1 f43"/>
                            <a:gd name="f119" fmla="*/ f81 1 f44"/>
                            <a:gd name="f120" fmla="*/ f82 1 f43"/>
                            <a:gd name="f121" fmla="*/ f83 1 f44"/>
                            <a:gd name="f122" fmla="*/ f84 1 f43"/>
                            <a:gd name="f123" fmla="*/ f85 1 f44"/>
                            <a:gd name="f124" fmla="*/ f86 1 f43"/>
                            <a:gd name="f125" fmla="*/ f87 1 f44"/>
                            <a:gd name="f126" fmla="*/ f88 1 f43"/>
                            <a:gd name="f127" fmla="*/ f89 1 f44"/>
                            <a:gd name="f128" fmla="*/ f90 1 f43"/>
                            <a:gd name="f129" fmla="*/ f91 1 f44"/>
                            <a:gd name="f130" fmla="*/ f92 1 f43"/>
                            <a:gd name="f131" fmla="*/ f93 1 f44"/>
                            <a:gd name="f132" fmla="*/ f94 1 f43"/>
                            <a:gd name="f133" fmla="*/ f95 1 f44"/>
                            <a:gd name="f134" fmla="*/ f96 1 f43"/>
                            <a:gd name="f135" fmla="*/ f97 1 f44"/>
                            <a:gd name="f136" fmla="*/ f98 1 f44"/>
                            <a:gd name="f137" fmla="*/ f99 1 f44"/>
                            <a:gd name="f138" fmla="*/ f100 1 f44"/>
                            <a:gd name="f139" fmla="*/ f101 1 f44"/>
                            <a:gd name="f140" fmla="*/ f102 1 f44"/>
                            <a:gd name="f141" fmla="*/ f103 1 f44"/>
                            <a:gd name="f142" fmla="*/ f104 1 f44"/>
                            <a:gd name="f143" fmla="*/ f105 1 f44"/>
                            <a:gd name="f144" fmla="*/ f106 1 f43"/>
                            <a:gd name="f145" fmla="*/ f107 1 f43"/>
                            <a:gd name="f146" fmla="*/ f108 1 f43"/>
                            <a:gd name="f147" fmla="*/ f109 1 f43"/>
                            <a:gd name="f148" fmla="*/ f110 1 f43"/>
                            <a:gd name="f149" fmla="*/ f111 1 f43"/>
                            <a:gd name="f150" fmla="*/ f112 1 f43"/>
                            <a:gd name="f151" fmla="*/ f113 1 f43"/>
                            <a:gd name="f152" fmla="*/ f114 f34 1"/>
                            <a:gd name="f153" fmla="*/ f115 f34 1"/>
                            <a:gd name="f154" fmla="*/ f117 f35 1"/>
                            <a:gd name="f155" fmla="*/ f116 f35 1"/>
                            <a:gd name="f156" fmla="*/ f118 f34 1"/>
                            <a:gd name="f157" fmla="*/ f119 f35 1"/>
                            <a:gd name="f158" fmla="*/ f120 f34 1"/>
                            <a:gd name="f159" fmla="*/ f121 f35 1"/>
                            <a:gd name="f160" fmla="*/ f122 f34 1"/>
                            <a:gd name="f161" fmla="*/ f123 f35 1"/>
                            <a:gd name="f162" fmla="*/ f124 f34 1"/>
                            <a:gd name="f163" fmla="*/ f125 f35 1"/>
                            <a:gd name="f164" fmla="*/ f126 f34 1"/>
                            <a:gd name="f165" fmla="*/ f127 f35 1"/>
                            <a:gd name="f166" fmla="*/ f128 f34 1"/>
                            <a:gd name="f167" fmla="*/ f129 f35 1"/>
                            <a:gd name="f168" fmla="*/ f130 f34 1"/>
                            <a:gd name="f169" fmla="*/ f131 f35 1"/>
                            <a:gd name="f170" fmla="*/ f132 f34 1"/>
                            <a:gd name="f171" fmla="*/ f133 f35 1"/>
                            <a:gd name="f172" fmla="*/ f134 f34 1"/>
                            <a:gd name="f173" fmla="*/ f135 f35 1"/>
                            <a:gd name="f174" fmla="*/ f136 f35 1"/>
                            <a:gd name="f175" fmla="*/ f137 f35 1"/>
                            <a:gd name="f176" fmla="*/ f138 f35 1"/>
                            <a:gd name="f177" fmla="*/ f139 f35 1"/>
                            <a:gd name="f178" fmla="*/ f140 f35 1"/>
                            <a:gd name="f179" fmla="*/ f141 f35 1"/>
                            <a:gd name="f180" fmla="*/ f142 f35 1"/>
                            <a:gd name="f181" fmla="*/ f143 f35 1"/>
                            <a:gd name="f182" fmla="*/ f144 f34 1"/>
                            <a:gd name="f183" fmla="*/ f145 f34 1"/>
                            <a:gd name="f184" fmla="*/ f146 f34 1"/>
                            <a:gd name="f185" fmla="*/ f147 f34 1"/>
                            <a:gd name="f186" fmla="*/ f148 f34 1"/>
                            <a:gd name="f187" fmla="*/ f149 f34 1"/>
                            <a:gd name="f188" fmla="*/ f150 f34 1"/>
                            <a:gd name="f189" fmla="*/ f151 f34 1"/>
                          </a:gdLst>
                          <a:ahLst/>
                          <a:cxnLst>
                            <a:cxn ang="3cd4">
                              <a:pos x="hc" y="t"/>
                            </a:cxn>
                            <a:cxn ang="0">
                              <a:pos x="r" y="vc"/>
                            </a:cxn>
                            <a:cxn ang="cd4">
                              <a:pos x="hc" y="b"/>
                            </a:cxn>
                            <a:cxn ang="cd2">
                              <a:pos x="l" y="vc"/>
                            </a:cxn>
                            <a:cxn ang="f79">
                              <a:pos x="f156" y="f157"/>
                            </a:cxn>
                            <a:cxn ang="f79">
                              <a:pos x="f158" y="f159"/>
                            </a:cxn>
                            <a:cxn ang="f79">
                              <a:pos x="f160" y="f161"/>
                            </a:cxn>
                            <a:cxn ang="f79">
                              <a:pos x="f162" y="f163"/>
                            </a:cxn>
                            <a:cxn ang="f79">
                              <a:pos x="f164" y="f165"/>
                            </a:cxn>
                            <a:cxn ang="f79">
                              <a:pos x="f166" y="f167"/>
                            </a:cxn>
                            <a:cxn ang="f79">
                              <a:pos x="f168" y="f169"/>
                            </a:cxn>
                            <a:cxn ang="f79">
                              <a:pos x="f170" y="f171"/>
                            </a:cxn>
                            <a:cxn ang="f79">
                              <a:pos x="f172" y="f173"/>
                            </a:cxn>
                            <a:cxn ang="f79">
                              <a:pos x="f170" y="f174"/>
                            </a:cxn>
                            <a:cxn ang="f79">
                              <a:pos x="f168" y="f175"/>
                            </a:cxn>
                            <a:cxn ang="f79">
                              <a:pos x="f166" y="f176"/>
                            </a:cxn>
                            <a:cxn ang="f79">
                              <a:pos x="f164" y="f177"/>
                            </a:cxn>
                            <a:cxn ang="f79">
                              <a:pos x="f162" y="f178"/>
                            </a:cxn>
                            <a:cxn ang="f79">
                              <a:pos x="f160" y="f179"/>
                            </a:cxn>
                            <a:cxn ang="f79">
                              <a:pos x="f158" y="f180"/>
                            </a:cxn>
                            <a:cxn ang="f79">
                              <a:pos x="f156" y="f181"/>
                            </a:cxn>
                            <a:cxn ang="f79">
                              <a:pos x="f182" y="f180"/>
                            </a:cxn>
                            <a:cxn ang="f79">
                              <a:pos x="f183" y="f179"/>
                            </a:cxn>
                            <a:cxn ang="f79">
                              <a:pos x="f184" y="f178"/>
                            </a:cxn>
                            <a:cxn ang="f79">
                              <a:pos x="f185" y="f177"/>
                            </a:cxn>
                            <a:cxn ang="f79">
                              <a:pos x="f186" y="f176"/>
                            </a:cxn>
                            <a:cxn ang="f79">
                              <a:pos x="f187" y="f175"/>
                            </a:cxn>
                            <a:cxn ang="f79">
                              <a:pos x="f188" y="f174"/>
                            </a:cxn>
                            <a:cxn ang="f79">
                              <a:pos x="f189" y="f173"/>
                            </a:cxn>
                            <a:cxn ang="f79">
                              <a:pos x="f188" y="f171"/>
                            </a:cxn>
                            <a:cxn ang="f79">
                              <a:pos x="f187" y="f169"/>
                            </a:cxn>
                            <a:cxn ang="f79">
                              <a:pos x="f186" y="f167"/>
                            </a:cxn>
                            <a:cxn ang="f79">
                              <a:pos x="f185" y="f165"/>
                            </a:cxn>
                            <a:cxn ang="f79">
                              <a:pos x="f184" y="f163"/>
                            </a:cxn>
                            <a:cxn ang="f79">
                              <a:pos x="f183" y="f161"/>
                            </a:cxn>
                            <a:cxn ang="f79">
                              <a:pos x="f182" y="f159"/>
                            </a:cxn>
                            <a:cxn ang="f79">
                              <a:pos x="f156" y="f157"/>
                            </a:cxn>
                            <a:cxn ang="f79">
                              <a:pos x="f156" y="f157"/>
                            </a:cxn>
                          </a:cxnLst>
                          <a:rect l="f152" t="f155" r="f153" b="f154"/>
                          <a:pathLst>
                            <a:path w="227" h="232">
                              <a:moveTo>
                                <a:pt x="f8" y="f7"/>
                              </a:moveTo>
                              <a:lnTo>
                                <a:pt x="f9" y="f10"/>
                              </a:lnTo>
                              <a:lnTo>
                                <a:pt x="f11" y="f12"/>
                              </a:lnTo>
                              <a:lnTo>
                                <a:pt x="f13" y="f14"/>
                              </a:lnTo>
                              <a:lnTo>
                                <a:pt x="f15" y="f16"/>
                              </a:lnTo>
                              <a:lnTo>
                                <a:pt x="f17" y="f18"/>
                              </a:lnTo>
                              <a:lnTo>
                                <a:pt x="f19" y="f20"/>
                              </a:lnTo>
                              <a:lnTo>
                                <a:pt x="f21" y="f22"/>
                              </a:lnTo>
                              <a:lnTo>
                                <a:pt x="f6" y="f23"/>
                              </a:lnTo>
                              <a:lnTo>
                                <a:pt x="f21" y="f24"/>
                              </a:lnTo>
                              <a:lnTo>
                                <a:pt x="f19" y="f25"/>
                              </a:lnTo>
                              <a:lnTo>
                                <a:pt x="f17" y="f26"/>
                              </a:lnTo>
                              <a:lnTo>
                                <a:pt x="f15" y="f27"/>
                              </a:lnTo>
                              <a:lnTo>
                                <a:pt x="f13" y="f28"/>
                              </a:lnTo>
                              <a:lnTo>
                                <a:pt x="f11" y="f29"/>
                              </a:lnTo>
                              <a:lnTo>
                                <a:pt x="f9" y="f30"/>
                              </a:lnTo>
                              <a:lnTo>
                                <a:pt x="f8" y="f5"/>
                              </a:lnTo>
                              <a:lnTo>
                                <a:pt x="f24" y="f30"/>
                              </a:lnTo>
                              <a:lnTo>
                                <a:pt x="f31" y="f29"/>
                              </a:lnTo>
                              <a:lnTo>
                                <a:pt x="f26" y="f28"/>
                              </a:lnTo>
                              <a:lnTo>
                                <a:pt x="f27" y="f27"/>
                              </a:lnTo>
                              <a:lnTo>
                                <a:pt x="f32" y="f26"/>
                              </a:lnTo>
                              <a:lnTo>
                                <a:pt x="f29" y="f25"/>
                              </a:lnTo>
                              <a:lnTo>
                                <a:pt x="f30" y="f24"/>
                              </a:lnTo>
                              <a:lnTo>
                                <a:pt x="f5" y="f23"/>
                              </a:lnTo>
                              <a:lnTo>
                                <a:pt x="f30" y="f22"/>
                              </a:lnTo>
                              <a:lnTo>
                                <a:pt x="f29" y="f20"/>
                              </a:lnTo>
                              <a:lnTo>
                                <a:pt x="f32" y="f18"/>
                              </a:lnTo>
                              <a:lnTo>
                                <a:pt x="f27" y="f16"/>
                              </a:lnTo>
                              <a:lnTo>
                                <a:pt x="f26" y="f14"/>
                              </a:lnTo>
                              <a:lnTo>
                                <a:pt x="f31" y="f12"/>
                              </a:lnTo>
                              <a:lnTo>
                                <a:pt x="f24" y="f10"/>
                              </a:lnTo>
                              <a:lnTo>
                                <a:pt x="f8" y="f7"/>
                              </a:lnTo>
                              <a:lnTo>
                                <a:pt x="f8" y="f7"/>
                              </a:lnTo>
                              <a:close/>
                            </a:path>
                          </a:pathLst>
                        </a:custGeom>
                        <a:solidFill>
                          <a:srgbClr val="FFFFFF"/>
                        </a:solidFill>
                        <a:ln cap="flat">
                          <a:noFill/>
                          <a:prstDash val="solid"/>
                        </a:ln>
                        <a:effectLst>
                          <a:outerShdw dist="38103" algn="tl">
                            <a:srgbClr val="000000">
                              <a:alpha val="40000"/>
                            </a:srgbClr>
                          </a:outerShdw>
                        </a:effectLst>
                      </wps:spPr>
                      <wps:bodyPr lIns="0" tIns="0" rIns="0" bIns="0"/>
                    </wps:wsp>
                    <wps:wsp>
                      <wps:cNvPr id="72" name="Freihandform 1160"/>
                      <wps:cNvSpPr/>
                      <wps:spPr>
                        <a:xfrm>
                          <a:off x="338629" y="0"/>
                          <a:ext cx="412760" cy="419599"/>
                        </a:xfrm>
                        <a:custGeom>
                          <a:avLst/>
                          <a:gdLst>
                            <a:gd name="f0" fmla="val 10800000"/>
                            <a:gd name="f1" fmla="val 5400000"/>
                            <a:gd name="f2" fmla="val 180"/>
                            <a:gd name="f3" fmla="val w"/>
                            <a:gd name="f4" fmla="val h"/>
                            <a:gd name="f5" fmla="val 0"/>
                            <a:gd name="f6" fmla="val 245"/>
                            <a:gd name="f7" fmla="val 250"/>
                            <a:gd name="f8" fmla="val 126"/>
                            <a:gd name="f9" fmla="val 4"/>
                            <a:gd name="f10" fmla="val 150"/>
                            <a:gd name="f11" fmla="val 10"/>
                            <a:gd name="f12" fmla="val 174"/>
                            <a:gd name="f13" fmla="val 20"/>
                            <a:gd name="f14" fmla="val 194"/>
                            <a:gd name="f15" fmla="val 38"/>
                            <a:gd name="f16" fmla="val 214"/>
                            <a:gd name="f17" fmla="val 46"/>
                            <a:gd name="f18" fmla="val 222"/>
                            <a:gd name="f19" fmla="val 54"/>
                            <a:gd name="f20" fmla="val 228"/>
                            <a:gd name="f21" fmla="val 66"/>
                            <a:gd name="f22" fmla="val 236"/>
                            <a:gd name="f23" fmla="val 76"/>
                            <a:gd name="f24" fmla="val 240"/>
                            <a:gd name="f25" fmla="val 88"/>
                            <a:gd name="f26" fmla="val 246"/>
                            <a:gd name="f27" fmla="val 100"/>
                            <a:gd name="f28" fmla="val 110"/>
                            <a:gd name="f29" fmla="val 122"/>
                            <a:gd name="f30" fmla="val 134"/>
                            <a:gd name="f31" fmla="val 148"/>
                            <a:gd name="f32" fmla="val 160"/>
                            <a:gd name="f33" fmla="val 170"/>
                            <a:gd name="f34" fmla="val 190"/>
                            <a:gd name="f35" fmla="val 202"/>
                            <a:gd name="f36" fmla="val 210"/>
                            <a:gd name="f37" fmla="val 225"/>
                            <a:gd name="f38" fmla="val 237"/>
                            <a:gd name="f39" fmla="val 243"/>
                            <a:gd name="f40" fmla="val 102"/>
                            <a:gd name="f41" fmla="val 78"/>
                            <a:gd name="f42" fmla="val 56"/>
                            <a:gd name="f43" fmla="val 36"/>
                            <a:gd name="f44" fmla="val 206"/>
                            <a:gd name="f45" fmla="val 32"/>
                            <a:gd name="f46" fmla="val 200"/>
                            <a:gd name="f47" fmla="val 28"/>
                            <a:gd name="f48" fmla="val 24"/>
                            <a:gd name="f49" fmla="val 188"/>
                            <a:gd name="f50" fmla="val 182"/>
                            <a:gd name="f51" fmla="val 16"/>
                            <a:gd name="f52" fmla="val 176"/>
                            <a:gd name="f53" fmla="val 12"/>
                            <a:gd name="f54" fmla="val 164"/>
                            <a:gd name="f55" fmla="val 8"/>
                            <a:gd name="f56" fmla="val 14"/>
                            <a:gd name="f57" fmla="val 156"/>
                            <a:gd name="f58" fmla="val 152"/>
                            <a:gd name="f59" fmla="val 34"/>
                            <a:gd name="f60" fmla="val 172"/>
                            <a:gd name="f61" fmla="val 42"/>
                            <a:gd name="f62" fmla="val 50"/>
                            <a:gd name="f63" fmla="val 58"/>
                            <a:gd name="f64" fmla="val 72"/>
                            <a:gd name="f65" fmla="val 90"/>
                            <a:gd name="f66" fmla="val 216"/>
                            <a:gd name="f67" fmla="val 106"/>
                            <a:gd name="f68" fmla="val 218"/>
                            <a:gd name="f69" fmla="val 144"/>
                            <a:gd name="f70" fmla="val 162"/>
                            <a:gd name="f71" fmla="val 178"/>
                            <a:gd name="f72" fmla="val 192"/>
                            <a:gd name="f73" fmla="val 204"/>
                            <a:gd name="f74" fmla="val 212"/>
                            <a:gd name="f75" fmla="val 142"/>
                            <a:gd name="f76" fmla="val 220"/>
                            <a:gd name="f77" fmla="val 114"/>
                            <a:gd name="f78" fmla="val 96"/>
                            <a:gd name="f79" fmla="val 80"/>
                            <a:gd name="f80" fmla="val 198"/>
                            <a:gd name="f81" fmla="val 30"/>
                            <a:gd name="f82" fmla="val 52"/>
                            <a:gd name="f83" fmla="val 130"/>
                            <a:gd name="f84" fmla="val 138"/>
                            <a:gd name="f85" fmla="val 154"/>
                            <a:gd name="f86" fmla="val 6"/>
                            <a:gd name="f87" fmla="val 2"/>
                            <a:gd name="f88" fmla="val 22"/>
                            <a:gd name="f89" fmla="+- 0 0 -90"/>
                            <a:gd name="f90" fmla="*/ f3 1 245"/>
                            <a:gd name="f91" fmla="*/ f4 1 250"/>
                            <a:gd name="f92" fmla="val f5"/>
                            <a:gd name="f93" fmla="val f6"/>
                            <a:gd name="f94" fmla="val f7"/>
                            <a:gd name="f95" fmla="*/ f89 f0 1"/>
                            <a:gd name="f96" fmla="+- f94 0 f92"/>
                            <a:gd name="f97" fmla="+- f93 0 f92"/>
                            <a:gd name="f98" fmla="*/ f95 1 f2"/>
                            <a:gd name="f99" fmla="*/ f97 1 245"/>
                            <a:gd name="f100" fmla="*/ f96 1 250"/>
                            <a:gd name="f101" fmla="*/ 4 f97 1"/>
                            <a:gd name="f102" fmla="*/ 150 f96 1"/>
                            <a:gd name="f103" fmla="*/ 20 f97 1"/>
                            <a:gd name="f104" fmla="*/ 194 f96 1"/>
                            <a:gd name="f105" fmla="*/ 46 f97 1"/>
                            <a:gd name="f106" fmla="*/ 222 f96 1"/>
                            <a:gd name="f107" fmla="*/ 66 f97 1"/>
                            <a:gd name="f108" fmla="*/ 236 f96 1"/>
                            <a:gd name="f109" fmla="*/ 88 f97 1"/>
                            <a:gd name="f110" fmla="*/ 246 f96 1"/>
                            <a:gd name="f111" fmla="*/ 110 f97 1"/>
                            <a:gd name="f112" fmla="*/ 250 f96 1"/>
                            <a:gd name="f113" fmla="*/ 134 f97 1"/>
                            <a:gd name="f114" fmla="*/ 160 f97 1"/>
                            <a:gd name="f115" fmla="*/ 180 f97 1"/>
                            <a:gd name="f116" fmla="*/ 202 f97 1"/>
                            <a:gd name="f117" fmla="*/ 225 f97 1"/>
                            <a:gd name="f118" fmla="*/ 243 f97 1"/>
                            <a:gd name="f119" fmla="*/ 102 f96 1"/>
                            <a:gd name="f120" fmla="*/ 56 f96 1"/>
                            <a:gd name="f121" fmla="*/ 206 f97 1"/>
                            <a:gd name="f122" fmla="*/ 32 f96 1"/>
                            <a:gd name="f123" fmla="*/ 194 f97 1"/>
                            <a:gd name="f124" fmla="*/ 24 f96 1"/>
                            <a:gd name="f125" fmla="*/ 182 f97 1"/>
                            <a:gd name="f126" fmla="*/ 16 f96 1"/>
                            <a:gd name="f127" fmla="*/ 170 f97 1"/>
                            <a:gd name="f128" fmla="*/ 12 f96 1"/>
                            <a:gd name="f129" fmla="*/ 14 f96 1"/>
                            <a:gd name="f130" fmla="*/ 152 f97 1"/>
                            <a:gd name="f131" fmla="*/ 28 f96 1"/>
                            <a:gd name="f132" fmla="*/ 38 f96 1"/>
                            <a:gd name="f133" fmla="*/ 50 f96 1"/>
                            <a:gd name="f134" fmla="*/ 72 f96 1"/>
                            <a:gd name="f135" fmla="*/ 216 f97 1"/>
                            <a:gd name="f136" fmla="*/ 106 f96 1"/>
                            <a:gd name="f137" fmla="*/ 144 f96 1"/>
                            <a:gd name="f138" fmla="*/ 178 f96 1"/>
                            <a:gd name="f139" fmla="*/ 176 f97 1"/>
                            <a:gd name="f140" fmla="*/ 204 f96 1"/>
                            <a:gd name="f141" fmla="*/ 142 f97 1"/>
                            <a:gd name="f142" fmla="*/ 218 f96 1"/>
                            <a:gd name="f143" fmla="*/ 114 f97 1"/>
                            <a:gd name="f144" fmla="*/ 220 f96 1"/>
                            <a:gd name="f145" fmla="*/ 96 f97 1"/>
                            <a:gd name="f146" fmla="*/ 216 f96 1"/>
                            <a:gd name="f147" fmla="*/ 80 f97 1"/>
                            <a:gd name="f148" fmla="*/ 210 f96 1"/>
                            <a:gd name="f149" fmla="*/ 198 f96 1"/>
                            <a:gd name="f150" fmla="*/ 32 f97 1"/>
                            <a:gd name="f151" fmla="*/ 52 f96 1"/>
                            <a:gd name="f152" fmla="*/ 42 f96 1"/>
                            <a:gd name="f153" fmla="*/ 36 f96 1"/>
                            <a:gd name="f154" fmla="*/ 30 f96 1"/>
                            <a:gd name="f155" fmla="*/ 130 f97 1"/>
                            <a:gd name="f156" fmla="*/ 144 f97 1"/>
                            <a:gd name="f157" fmla="*/ 154 f97 1"/>
                            <a:gd name="f158" fmla="*/ 6 f96 1"/>
                            <a:gd name="f159" fmla="*/ 0 f96 1"/>
                            <a:gd name="f160" fmla="*/ 100 f97 1"/>
                            <a:gd name="f161" fmla="*/ 4 f96 1"/>
                            <a:gd name="f162" fmla="*/ 54 f97 1"/>
                            <a:gd name="f163" fmla="*/ 22 f96 1"/>
                            <a:gd name="f164" fmla="*/ 100 f96 1"/>
                            <a:gd name="f165" fmla="*/ 0 f97 1"/>
                            <a:gd name="f166" fmla="*/ 126 f96 1"/>
                            <a:gd name="f167" fmla="+- f98 0 f1"/>
                            <a:gd name="f168" fmla="*/ f101 1 245"/>
                            <a:gd name="f169" fmla="*/ f102 1 250"/>
                            <a:gd name="f170" fmla="*/ f103 1 245"/>
                            <a:gd name="f171" fmla="*/ f104 1 250"/>
                            <a:gd name="f172" fmla="*/ f105 1 245"/>
                            <a:gd name="f173" fmla="*/ f106 1 250"/>
                            <a:gd name="f174" fmla="*/ f107 1 245"/>
                            <a:gd name="f175" fmla="*/ f108 1 250"/>
                            <a:gd name="f176" fmla="*/ f109 1 245"/>
                            <a:gd name="f177" fmla="*/ f110 1 250"/>
                            <a:gd name="f178" fmla="*/ f111 1 245"/>
                            <a:gd name="f179" fmla="*/ f112 1 250"/>
                            <a:gd name="f180" fmla="*/ f113 1 245"/>
                            <a:gd name="f181" fmla="*/ f114 1 245"/>
                            <a:gd name="f182" fmla="*/ f115 1 245"/>
                            <a:gd name="f183" fmla="*/ f116 1 245"/>
                            <a:gd name="f184" fmla="*/ f117 1 245"/>
                            <a:gd name="f185" fmla="*/ f118 1 245"/>
                            <a:gd name="f186" fmla="*/ f119 1 250"/>
                            <a:gd name="f187" fmla="*/ f120 1 250"/>
                            <a:gd name="f188" fmla="*/ f121 1 245"/>
                            <a:gd name="f189" fmla="*/ f122 1 250"/>
                            <a:gd name="f190" fmla="*/ f123 1 245"/>
                            <a:gd name="f191" fmla="*/ f124 1 250"/>
                            <a:gd name="f192" fmla="*/ f125 1 245"/>
                            <a:gd name="f193" fmla="*/ f126 1 250"/>
                            <a:gd name="f194" fmla="*/ f127 1 245"/>
                            <a:gd name="f195" fmla="*/ f128 1 250"/>
                            <a:gd name="f196" fmla="*/ f129 1 250"/>
                            <a:gd name="f197" fmla="*/ f130 1 245"/>
                            <a:gd name="f198" fmla="*/ f131 1 250"/>
                            <a:gd name="f199" fmla="*/ f132 1 250"/>
                            <a:gd name="f200" fmla="*/ f133 1 250"/>
                            <a:gd name="f201" fmla="*/ f134 1 250"/>
                            <a:gd name="f202" fmla="*/ f135 1 245"/>
                            <a:gd name="f203" fmla="*/ f136 1 250"/>
                            <a:gd name="f204" fmla="*/ f137 1 250"/>
                            <a:gd name="f205" fmla="*/ f138 1 250"/>
                            <a:gd name="f206" fmla="*/ f139 1 245"/>
                            <a:gd name="f207" fmla="*/ f140 1 250"/>
                            <a:gd name="f208" fmla="*/ f141 1 245"/>
                            <a:gd name="f209" fmla="*/ f142 1 250"/>
                            <a:gd name="f210" fmla="*/ f143 1 245"/>
                            <a:gd name="f211" fmla="*/ f144 1 250"/>
                            <a:gd name="f212" fmla="*/ f145 1 245"/>
                            <a:gd name="f213" fmla="*/ f146 1 250"/>
                            <a:gd name="f214" fmla="*/ f147 1 245"/>
                            <a:gd name="f215" fmla="*/ f148 1 250"/>
                            <a:gd name="f216" fmla="*/ f149 1 250"/>
                            <a:gd name="f217" fmla="*/ f150 1 245"/>
                            <a:gd name="f218" fmla="*/ f151 1 250"/>
                            <a:gd name="f219" fmla="*/ f152 1 250"/>
                            <a:gd name="f220" fmla="*/ f153 1 250"/>
                            <a:gd name="f221" fmla="*/ f154 1 250"/>
                            <a:gd name="f222" fmla="*/ f155 1 245"/>
                            <a:gd name="f223" fmla="*/ f156 1 245"/>
                            <a:gd name="f224" fmla="*/ f157 1 245"/>
                            <a:gd name="f225" fmla="*/ f158 1 250"/>
                            <a:gd name="f226" fmla="*/ f159 1 250"/>
                            <a:gd name="f227" fmla="*/ f160 1 245"/>
                            <a:gd name="f228" fmla="*/ f161 1 250"/>
                            <a:gd name="f229" fmla="*/ f162 1 245"/>
                            <a:gd name="f230" fmla="*/ f163 1 250"/>
                            <a:gd name="f231" fmla="*/ f164 1 250"/>
                            <a:gd name="f232" fmla="*/ f165 1 245"/>
                            <a:gd name="f233" fmla="*/ f166 1 250"/>
                            <a:gd name="f234" fmla="*/ 0 1 f99"/>
                            <a:gd name="f235" fmla="*/ f93 1 f99"/>
                            <a:gd name="f236" fmla="*/ 0 1 f100"/>
                            <a:gd name="f237" fmla="*/ f94 1 f100"/>
                            <a:gd name="f238" fmla="*/ f168 1 f99"/>
                            <a:gd name="f239" fmla="*/ f169 1 f100"/>
                            <a:gd name="f240" fmla="*/ f170 1 f99"/>
                            <a:gd name="f241" fmla="*/ f171 1 f100"/>
                            <a:gd name="f242" fmla="*/ f172 1 f99"/>
                            <a:gd name="f243" fmla="*/ f173 1 f100"/>
                            <a:gd name="f244" fmla="*/ f174 1 f99"/>
                            <a:gd name="f245" fmla="*/ f175 1 f100"/>
                            <a:gd name="f246" fmla="*/ f176 1 f99"/>
                            <a:gd name="f247" fmla="*/ f177 1 f100"/>
                            <a:gd name="f248" fmla="*/ f178 1 f99"/>
                            <a:gd name="f249" fmla="*/ f179 1 f100"/>
                            <a:gd name="f250" fmla="*/ f180 1 f99"/>
                            <a:gd name="f251" fmla="*/ f181 1 f99"/>
                            <a:gd name="f252" fmla="*/ f182 1 f99"/>
                            <a:gd name="f253" fmla="*/ f183 1 f99"/>
                            <a:gd name="f254" fmla="*/ f184 1 f99"/>
                            <a:gd name="f255" fmla="*/ f185 1 f99"/>
                            <a:gd name="f256" fmla="*/ f186 1 f100"/>
                            <a:gd name="f257" fmla="*/ f187 1 f100"/>
                            <a:gd name="f258" fmla="*/ f188 1 f99"/>
                            <a:gd name="f259" fmla="*/ f189 1 f100"/>
                            <a:gd name="f260" fmla="*/ f190 1 f99"/>
                            <a:gd name="f261" fmla="*/ f191 1 f100"/>
                            <a:gd name="f262" fmla="*/ f192 1 f99"/>
                            <a:gd name="f263" fmla="*/ f193 1 f100"/>
                            <a:gd name="f264" fmla="*/ f194 1 f99"/>
                            <a:gd name="f265" fmla="*/ f195 1 f100"/>
                            <a:gd name="f266" fmla="*/ f196 1 f100"/>
                            <a:gd name="f267" fmla="*/ f197 1 f99"/>
                            <a:gd name="f268" fmla="*/ f198 1 f100"/>
                            <a:gd name="f269" fmla="*/ f199 1 f100"/>
                            <a:gd name="f270" fmla="*/ f200 1 f100"/>
                            <a:gd name="f271" fmla="*/ f201 1 f100"/>
                            <a:gd name="f272" fmla="*/ f202 1 f99"/>
                            <a:gd name="f273" fmla="*/ f203 1 f100"/>
                            <a:gd name="f274" fmla="*/ f204 1 f100"/>
                            <a:gd name="f275" fmla="*/ f205 1 f100"/>
                            <a:gd name="f276" fmla="*/ f206 1 f99"/>
                            <a:gd name="f277" fmla="*/ f207 1 f100"/>
                            <a:gd name="f278" fmla="*/ f208 1 f99"/>
                            <a:gd name="f279" fmla="*/ f209 1 f100"/>
                            <a:gd name="f280" fmla="*/ f210 1 f99"/>
                            <a:gd name="f281" fmla="*/ f211 1 f100"/>
                            <a:gd name="f282" fmla="*/ f212 1 f99"/>
                            <a:gd name="f283" fmla="*/ f213 1 f100"/>
                            <a:gd name="f284" fmla="*/ f214 1 f99"/>
                            <a:gd name="f285" fmla="*/ f215 1 f100"/>
                            <a:gd name="f286" fmla="*/ f216 1 f100"/>
                            <a:gd name="f287" fmla="*/ f217 1 f99"/>
                            <a:gd name="f288" fmla="*/ f218 1 f100"/>
                            <a:gd name="f289" fmla="*/ f219 1 f100"/>
                            <a:gd name="f290" fmla="*/ f220 1 f100"/>
                            <a:gd name="f291" fmla="*/ f221 1 f100"/>
                            <a:gd name="f292" fmla="*/ f222 1 f99"/>
                            <a:gd name="f293" fmla="*/ f223 1 f99"/>
                            <a:gd name="f294" fmla="*/ f224 1 f99"/>
                            <a:gd name="f295" fmla="*/ f225 1 f100"/>
                            <a:gd name="f296" fmla="*/ f226 1 f100"/>
                            <a:gd name="f297" fmla="*/ f227 1 f99"/>
                            <a:gd name="f298" fmla="*/ f228 1 f100"/>
                            <a:gd name="f299" fmla="*/ f229 1 f99"/>
                            <a:gd name="f300" fmla="*/ f230 1 f100"/>
                            <a:gd name="f301" fmla="*/ f231 1 f100"/>
                            <a:gd name="f302" fmla="*/ f232 1 f99"/>
                            <a:gd name="f303" fmla="*/ f233 1 f100"/>
                            <a:gd name="f304" fmla="*/ f234 f90 1"/>
                            <a:gd name="f305" fmla="*/ f235 f90 1"/>
                            <a:gd name="f306" fmla="*/ f237 f91 1"/>
                            <a:gd name="f307" fmla="*/ f236 f91 1"/>
                            <a:gd name="f308" fmla="*/ f238 f90 1"/>
                            <a:gd name="f309" fmla="*/ f239 f91 1"/>
                            <a:gd name="f310" fmla="*/ f240 f90 1"/>
                            <a:gd name="f311" fmla="*/ f241 f91 1"/>
                            <a:gd name="f312" fmla="*/ f242 f90 1"/>
                            <a:gd name="f313" fmla="*/ f243 f91 1"/>
                            <a:gd name="f314" fmla="*/ f244 f90 1"/>
                            <a:gd name="f315" fmla="*/ f245 f91 1"/>
                            <a:gd name="f316" fmla="*/ f246 f90 1"/>
                            <a:gd name="f317" fmla="*/ f247 f91 1"/>
                            <a:gd name="f318" fmla="*/ f248 f90 1"/>
                            <a:gd name="f319" fmla="*/ f249 f91 1"/>
                            <a:gd name="f320" fmla="*/ f250 f90 1"/>
                            <a:gd name="f321" fmla="*/ f251 f90 1"/>
                            <a:gd name="f322" fmla="*/ f252 f90 1"/>
                            <a:gd name="f323" fmla="*/ f253 f90 1"/>
                            <a:gd name="f324" fmla="*/ f254 f90 1"/>
                            <a:gd name="f325" fmla="*/ f255 f90 1"/>
                            <a:gd name="f326" fmla="*/ f256 f91 1"/>
                            <a:gd name="f327" fmla="*/ f257 f91 1"/>
                            <a:gd name="f328" fmla="*/ f258 f90 1"/>
                            <a:gd name="f329" fmla="*/ f259 f91 1"/>
                            <a:gd name="f330" fmla="*/ f260 f90 1"/>
                            <a:gd name="f331" fmla="*/ f261 f91 1"/>
                            <a:gd name="f332" fmla="*/ f262 f90 1"/>
                            <a:gd name="f333" fmla="*/ f263 f91 1"/>
                            <a:gd name="f334" fmla="*/ f264 f90 1"/>
                            <a:gd name="f335" fmla="*/ f265 f91 1"/>
                            <a:gd name="f336" fmla="*/ f266 f91 1"/>
                            <a:gd name="f337" fmla="*/ f267 f90 1"/>
                            <a:gd name="f338" fmla="*/ f268 f91 1"/>
                            <a:gd name="f339" fmla="*/ f269 f91 1"/>
                            <a:gd name="f340" fmla="*/ f270 f91 1"/>
                            <a:gd name="f341" fmla="*/ f271 f91 1"/>
                            <a:gd name="f342" fmla="*/ f272 f90 1"/>
                            <a:gd name="f343" fmla="*/ f273 f91 1"/>
                            <a:gd name="f344" fmla="*/ f274 f91 1"/>
                            <a:gd name="f345" fmla="*/ f275 f91 1"/>
                            <a:gd name="f346" fmla="*/ f276 f90 1"/>
                            <a:gd name="f347" fmla="*/ f277 f91 1"/>
                            <a:gd name="f348" fmla="*/ f278 f90 1"/>
                            <a:gd name="f349" fmla="*/ f279 f91 1"/>
                            <a:gd name="f350" fmla="*/ f280 f90 1"/>
                            <a:gd name="f351" fmla="*/ f281 f91 1"/>
                            <a:gd name="f352" fmla="*/ f282 f90 1"/>
                            <a:gd name="f353" fmla="*/ f283 f91 1"/>
                            <a:gd name="f354" fmla="*/ f284 f90 1"/>
                            <a:gd name="f355" fmla="*/ f285 f91 1"/>
                            <a:gd name="f356" fmla="*/ f286 f91 1"/>
                            <a:gd name="f357" fmla="*/ f287 f90 1"/>
                            <a:gd name="f358" fmla="*/ f288 f91 1"/>
                            <a:gd name="f359" fmla="*/ f289 f91 1"/>
                            <a:gd name="f360" fmla="*/ f290 f91 1"/>
                            <a:gd name="f361" fmla="*/ f291 f91 1"/>
                            <a:gd name="f362" fmla="*/ f292 f90 1"/>
                            <a:gd name="f363" fmla="*/ f293 f90 1"/>
                            <a:gd name="f364" fmla="*/ f294 f90 1"/>
                            <a:gd name="f365" fmla="*/ f295 f91 1"/>
                            <a:gd name="f366" fmla="*/ f296 f91 1"/>
                            <a:gd name="f367" fmla="*/ f297 f90 1"/>
                            <a:gd name="f368" fmla="*/ f298 f91 1"/>
                            <a:gd name="f369" fmla="*/ f299 f90 1"/>
                            <a:gd name="f370" fmla="*/ f300 f91 1"/>
                            <a:gd name="f371" fmla="*/ f301 f91 1"/>
                            <a:gd name="f372" fmla="*/ f302 f90 1"/>
                            <a:gd name="f373" fmla="*/ f303 f91 1"/>
                          </a:gdLst>
                          <a:ahLst/>
                          <a:cxnLst>
                            <a:cxn ang="3cd4">
                              <a:pos x="hc" y="t"/>
                            </a:cxn>
                            <a:cxn ang="0">
                              <a:pos x="r" y="vc"/>
                            </a:cxn>
                            <a:cxn ang="cd4">
                              <a:pos x="hc" y="b"/>
                            </a:cxn>
                            <a:cxn ang="cd2">
                              <a:pos x="l" y="vc"/>
                            </a:cxn>
                            <a:cxn ang="f167">
                              <a:pos x="f308" y="f309"/>
                            </a:cxn>
                            <a:cxn ang="f167">
                              <a:pos x="f310" y="f311"/>
                            </a:cxn>
                            <a:cxn ang="f167">
                              <a:pos x="f312" y="f313"/>
                            </a:cxn>
                            <a:cxn ang="f167">
                              <a:pos x="f314" y="f315"/>
                            </a:cxn>
                            <a:cxn ang="f167">
                              <a:pos x="f316" y="f317"/>
                            </a:cxn>
                            <a:cxn ang="f167">
                              <a:pos x="f318" y="f319"/>
                            </a:cxn>
                            <a:cxn ang="f167">
                              <a:pos x="f320" y="f319"/>
                            </a:cxn>
                            <a:cxn ang="f167">
                              <a:pos x="f321" y="f317"/>
                            </a:cxn>
                            <a:cxn ang="f167">
                              <a:pos x="f322" y="f315"/>
                            </a:cxn>
                            <a:cxn ang="f167">
                              <a:pos x="f323" y="f313"/>
                            </a:cxn>
                            <a:cxn ang="f167">
                              <a:pos x="f324" y="f311"/>
                            </a:cxn>
                            <a:cxn ang="f167">
                              <a:pos x="f325" y="f309"/>
                            </a:cxn>
                            <a:cxn ang="f167">
                              <a:pos x="f325" y="f326"/>
                            </a:cxn>
                            <a:cxn ang="f167">
                              <a:pos x="f324" y="f327"/>
                            </a:cxn>
                            <a:cxn ang="f167">
                              <a:pos x="f328" y="f329"/>
                            </a:cxn>
                            <a:cxn ang="f167">
                              <a:pos x="f330" y="f331"/>
                            </a:cxn>
                            <a:cxn ang="f167">
                              <a:pos x="f332" y="f333"/>
                            </a:cxn>
                            <a:cxn ang="f167">
                              <a:pos x="f334" y="f335"/>
                            </a:cxn>
                            <a:cxn ang="f167">
                              <a:pos x="f321" y="f336"/>
                            </a:cxn>
                            <a:cxn ang="f167">
                              <a:pos x="f337" y="f338"/>
                            </a:cxn>
                            <a:cxn ang="f167">
                              <a:pos x="f321" y="f339"/>
                            </a:cxn>
                            <a:cxn ang="f167">
                              <a:pos x="f322" y="f340"/>
                            </a:cxn>
                            <a:cxn ang="f167">
                              <a:pos x="f323" y="f341"/>
                            </a:cxn>
                            <a:cxn ang="f167">
                              <a:pos x="f342" y="f343"/>
                            </a:cxn>
                            <a:cxn ang="f167">
                              <a:pos x="f342" y="f344"/>
                            </a:cxn>
                            <a:cxn ang="f167">
                              <a:pos x="f323" y="f345"/>
                            </a:cxn>
                            <a:cxn ang="f167">
                              <a:pos x="f346" y="f347"/>
                            </a:cxn>
                            <a:cxn ang="f167">
                              <a:pos x="f348" y="f349"/>
                            </a:cxn>
                            <a:cxn ang="f167">
                              <a:pos x="f350" y="f351"/>
                            </a:cxn>
                            <a:cxn ang="f167">
                              <a:pos x="f352" y="f353"/>
                            </a:cxn>
                            <a:cxn ang="f167">
                              <a:pos x="f354" y="f355"/>
                            </a:cxn>
                            <a:cxn ang="f167">
                              <a:pos x="f314" y="f356"/>
                            </a:cxn>
                            <a:cxn ang="f167">
                              <a:pos x="f312" y="f345"/>
                            </a:cxn>
                            <a:cxn ang="f167">
                              <a:pos x="f357" y="f344"/>
                            </a:cxn>
                            <a:cxn ang="f167">
                              <a:pos x="f357" y="f343"/>
                            </a:cxn>
                            <a:cxn ang="f167">
                              <a:pos x="f312" y="f341"/>
                            </a:cxn>
                            <a:cxn ang="f167">
                              <a:pos x="f314" y="f358"/>
                            </a:cxn>
                            <a:cxn ang="f167">
                              <a:pos x="f354" y="f359"/>
                            </a:cxn>
                            <a:cxn ang="f167">
                              <a:pos x="f352" y="f360"/>
                            </a:cxn>
                            <a:cxn ang="f167">
                              <a:pos x="f350" y="f361"/>
                            </a:cxn>
                            <a:cxn ang="f167">
                              <a:pos x="f362" y="f361"/>
                            </a:cxn>
                            <a:cxn ang="f167">
                              <a:pos x="f363" y="f329"/>
                            </a:cxn>
                            <a:cxn ang="f167">
                              <a:pos x="f337" y="f338"/>
                            </a:cxn>
                            <a:cxn ang="f167">
                              <a:pos x="f321" y="f336"/>
                            </a:cxn>
                            <a:cxn ang="f167">
                              <a:pos x="f364" y="f365"/>
                            </a:cxn>
                            <a:cxn ang="f167">
                              <a:pos x="f320" y="f366"/>
                            </a:cxn>
                            <a:cxn ang="f167">
                              <a:pos x="f367" y="f368"/>
                            </a:cxn>
                            <a:cxn ang="f167">
                              <a:pos x="f369" y="f370"/>
                            </a:cxn>
                            <a:cxn ang="f167">
                              <a:pos x="f310" y="f327"/>
                            </a:cxn>
                            <a:cxn ang="f167">
                              <a:pos x="f308" y="f371"/>
                            </a:cxn>
                            <a:cxn ang="f167">
                              <a:pos x="f372" y="f373"/>
                            </a:cxn>
                          </a:cxnLst>
                          <a:rect l="f304" t="f307" r="f305" b="f306"/>
                          <a:pathLst>
                            <a:path w="245" h="250">
                              <a:moveTo>
                                <a:pt x="f5" y="f8"/>
                              </a:moveTo>
                              <a:lnTo>
                                <a:pt x="f9" y="f10"/>
                              </a:lnTo>
                              <a:lnTo>
                                <a:pt x="f11" y="f12"/>
                              </a:lnTo>
                              <a:lnTo>
                                <a:pt x="f13" y="f14"/>
                              </a:lnTo>
                              <a:lnTo>
                                <a:pt x="f15" y="f16"/>
                              </a:lnTo>
                              <a:lnTo>
                                <a:pt x="f17" y="f18"/>
                              </a:lnTo>
                              <a:lnTo>
                                <a:pt x="f19" y="f20"/>
                              </a:lnTo>
                              <a:lnTo>
                                <a:pt x="f21" y="f22"/>
                              </a:lnTo>
                              <a:lnTo>
                                <a:pt x="f23" y="f24"/>
                              </a:lnTo>
                              <a:lnTo>
                                <a:pt x="f25" y="f26"/>
                              </a:lnTo>
                              <a:lnTo>
                                <a:pt x="f27" y="f26"/>
                              </a:lnTo>
                              <a:lnTo>
                                <a:pt x="f28" y="f7"/>
                              </a:lnTo>
                              <a:lnTo>
                                <a:pt x="f29" y="f7"/>
                              </a:lnTo>
                              <a:lnTo>
                                <a:pt x="f30" y="f7"/>
                              </a:lnTo>
                              <a:lnTo>
                                <a:pt x="f31" y="f26"/>
                              </a:lnTo>
                              <a:lnTo>
                                <a:pt x="f32" y="f26"/>
                              </a:lnTo>
                              <a:lnTo>
                                <a:pt x="f33" y="f24"/>
                              </a:lnTo>
                              <a:lnTo>
                                <a:pt x="f2" y="f22"/>
                              </a:lnTo>
                              <a:lnTo>
                                <a:pt x="f34" y="f20"/>
                              </a:lnTo>
                              <a:lnTo>
                                <a:pt x="f35" y="f18"/>
                              </a:lnTo>
                              <a:lnTo>
                                <a:pt x="f36" y="f16"/>
                              </a:lnTo>
                              <a:lnTo>
                                <a:pt x="f37" y="f14"/>
                              </a:lnTo>
                              <a:lnTo>
                                <a:pt x="f38" y="f12"/>
                              </a:lnTo>
                              <a:lnTo>
                                <a:pt x="f39" y="f10"/>
                              </a:lnTo>
                              <a:lnTo>
                                <a:pt x="f6" y="f8"/>
                              </a:lnTo>
                              <a:lnTo>
                                <a:pt x="f39" y="f40"/>
                              </a:lnTo>
                              <a:lnTo>
                                <a:pt x="f38" y="f41"/>
                              </a:lnTo>
                              <a:lnTo>
                                <a:pt x="f37" y="f42"/>
                              </a:lnTo>
                              <a:lnTo>
                                <a:pt x="f36" y="f43"/>
                              </a:lnTo>
                              <a:lnTo>
                                <a:pt x="f44" y="f45"/>
                              </a:lnTo>
                              <a:lnTo>
                                <a:pt x="f46" y="f47"/>
                              </a:lnTo>
                              <a:lnTo>
                                <a:pt x="f14" y="f48"/>
                              </a:lnTo>
                              <a:lnTo>
                                <a:pt x="f49" y="f13"/>
                              </a:lnTo>
                              <a:lnTo>
                                <a:pt x="f50" y="f51"/>
                              </a:lnTo>
                              <a:lnTo>
                                <a:pt x="f52" y="f53"/>
                              </a:lnTo>
                              <a:lnTo>
                                <a:pt x="f33" y="f53"/>
                              </a:lnTo>
                              <a:lnTo>
                                <a:pt x="f54" y="f55"/>
                              </a:lnTo>
                              <a:lnTo>
                                <a:pt x="f32" y="f56"/>
                              </a:lnTo>
                              <a:lnTo>
                                <a:pt x="f57" y="f13"/>
                              </a:lnTo>
                              <a:lnTo>
                                <a:pt x="f58" y="f47"/>
                              </a:lnTo>
                              <a:lnTo>
                                <a:pt x="f10" y="f59"/>
                              </a:lnTo>
                              <a:lnTo>
                                <a:pt x="f32" y="f15"/>
                              </a:lnTo>
                              <a:lnTo>
                                <a:pt x="f60" y="f61"/>
                              </a:lnTo>
                              <a:lnTo>
                                <a:pt x="f2" y="f62"/>
                              </a:lnTo>
                              <a:lnTo>
                                <a:pt x="f34" y="f63"/>
                              </a:lnTo>
                              <a:lnTo>
                                <a:pt x="f35" y="f64"/>
                              </a:lnTo>
                              <a:lnTo>
                                <a:pt x="f36" y="f65"/>
                              </a:lnTo>
                              <a:lnTo>
                                <a:pt x="f66" y="f67"/>
                              </a:lnTo>
                              <a:lnTo>
                                <a:pt x="f68" y="f8"/>
                              </a:lnTo>
                              <a:lnTo>
                                <a:pt x="f66" y="f69"/>
                              </a:lnTo>
                              <a:lnTo>
                                <a:pt x="f36" y="f70"/>
                              </a:lnTo>
                              <a:lnTo>
                                <a:pt x="f35" y="f71"/>
                              </a:lnTo>
                              <a:lnTo>
                                <a:pt x="f34" y="f72"/>
                              </a:lnTo>
                              <a:lnTo>
                                <a:pt x="f52" y="f73"/>
                              </a:lnTo>
                              <a:lnTo>
                                <a:pt x="f32" y="f74"/>
                              </a:lnTo>
                              <a:lnTo>
                                <a:pt x="f75" y="f68"/>
                              </a:lnTo>
                              <a:lnTo>
                                <a:pt x="f29" y="f76"/>
                              </a:lnTo>
                              <a:lnTo>
                                <a:pt x="f77" y="f76"/>
                              </a:lnTo>
                              <a:lnTo>
                                <a:pt x="f67" y="f68"/>
                              </a:lnTo>
                              <a:lnTo>
                                <a:pt x="f78" y="f66"/>
                              </a:lnTo>
                              <a:lnTo>
                                <a:pt x="f25" y="f74"/>
                              </a:lnTo>
                              <a:lnTo>
                                <a:pt x="f79" y="f36"/>
                              </a:lnTo>
                              <a:lnTo>
                                <a:pt x="f64" y="f73"/>
                              </a:lnTo>
                              <a:lnTo>
                                <a:pt x="f21" y="f80"/>
                              </a:lnTo>
                              <a:lnTo>
                                <a:pt x="f63" y="f72"/>
                              </a:lnTo>
                              <a:lnTo>
                                <a:pt x="f17" y="f71"/>
                              </a:lnTo>
                              <a:lnTo>
                                <a:pt x="f15" y="f70"/>
                              </a:lnTo>
                              <a:lnTo>
                                <a:pt x="f45" y="f69"/>
                              </a:lnTo>
                              <a:lnTo>
                                <a:pt x="f81" y="f8"/>
                              </a:lnTo>
                              <a:lnTo>
                                <a:pt x="f45" y="f67"/>
                              </a:lnTo>
                              <a:lnTo>
                                <a:pt x="f15" y="f65"/>
                              </a:lnTo>
                              <a:lnTo>
                                <a:pt x="f17" y="f64"/>
                              </a:lnTo>
                              <a:lnTo>
                                <a:pt x="f63" y="f63"/>
                              </a:lnTo>
                              <a:lnTo>
                                <a:pt x="f21" y="f82"/>
                              </a:lnTo>
                              <a:lnTo>
                                <a:pt x="f64" y="f17"/>
                              </a:lnTo>
                              <a:lnTo>
                                <a:pt x="f79" y="f61"/>
                              </a:lnTo>
                              <a:lnTo>
                                <a:pt x="f25" y="f43"/>
                              </a:lnTo>
                              <a:lnTo>
                                <a:pt x="f78" y="f43"/>
                              </a:lnTo>
                              <a:lnTo>
                                <a:pt x="f67" y="f45"/>
                              </a:lnTo>
                              <a:lnTo>
                                <a:pt x="f77" y="f81"/>
                              </a:lnTo>
                              <a:lnTo>
                                <a:pt x="f29" y="f81"/>
                              </a:lnTo>
                              <a:lnTo>
                                <a:pt x="f83" y="f81"/>
                              </a:lnTo>
                              <a:lnTo>
                                <a:pt x="f84" y="f45"/>
                              </a:lnTo>
                              <a:lnTo>
                                <a:pt x="f69" y="f45"/>
                              </a:lnTo>
                              <a:lnTo>
                                <a:pt x="f10" y="f59"/>
                              </a:lnTo>
                              <a:lnTo>
                                <a:pt x="f58" y="f47"/>
                              </a:lnTo>
                              <a:lnTo>
                                <a:pt x="f57" y="f13"/>
                              </a:lnTo>
                              <a:lnTo>
                                <a:pt x="f32" y="f56"/>
                              </a:lnTo>
                              <a:lnTo>
                                <a:pt x="f54" y="f55"/>
                              </a:lnTo>
                              <a:lnTo>
                                <a:pt x="f85" y="f86"/>
                              </a:lnTo>
                              <a:lnTo>
                                <a:pt x="f69" y="f87"/>
                              </a:lnTo>
                              <a:lnTo>
                                <a:pt x="f30" y="f5"/>
                              </a:lnTo>
                              <a:lnTo>
                                <a:pt x="f29" y="f5"/>
                              </a:lnTo>
                              <a:lnTo>
                                <a:pt x="f27" y="f9"/>
                              </a:lnTo>
                              <a:lnTo>
                                <a:pt x="f23" y="f11"/>
                              </a:lnTo>
                              <a:lnTo>
                                <a:pt x="f19" y="f88"/>
                              </a:lnTo>
                              <a:lnTo>
                                <a:pt x="f15" y="f43"/>
                              </a:lnTo>
                              <a:lnTo>
                                <a:pt x="f13" y="f42"/>
                              </a:lnTo>
                              <a:lnTo>
                                <a:pt x="f11" y="f41"/>
                              </a:lnTo>
                              <a:lnTo>
                                <a:pt x="f9" y="f27"/>
                              </a:lnTo>
                              <a:lnTo>
                                <a:pt x="f5" y="f8"/>
                              </a:lnTo>
                              <a:lnTo>
                                <a:pt x="f5" y="f8"/>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73" name="Freihandform 1161"/>
                      <wps:cNvSpPr/>
                      <wps:spPr>
                        <a:xfrm>
                          <a:off x="232495" y="315542"/>
                          <a:ext cx="626720" cy="636111"/>
                        </a:xfrm>
                        <a:custGeom>
                          <a:avLst/>
                          <a:gdLst>
                            <a:gd name="f0" fmla="val 10800000"/>
                            <a:gd name="f1" fmla="val 5400000"/>
                            <a:gd name="f2" fmla="val 180"/>
                            <a:gd name="f3" fmla="val w"/>
                            <a:gd name="f4" fmla="val h"/>
                            <a:gd name="f5" fmla="val 0"/>
                            <a:gd name="f6" fmla="val 372"/>
                            <a:gd name="f7" fmla="val 379"/>
                            <a:gd name="f8" fmla="val 185"/>
                            <a:gd name="f9" fmla="val 225"/>
                            <a:gd name="f10" fmla="val 375"/>
                            <a:gd name="f11" fmla="val 259"/>
                            <a:gd name="f12" fmla="val 363"/>
                            <a:gd name="f13" fmla="val 290"/>
                            <a:gd name="f14" fmla="val 347"/>
                            <a:gd name="f15" fmla="val 318"/>
                            <a:gd name="f16" fmla="val 323"/>
                            <a:gd name="f17" fmla="val 340"/>
                            <a:gd name="f18" fmla="val 297"/>
                            <a:gd name="f19" fmla="val 358"/>
                            <a:gd name="f20" fmla="val 263"/>
                            <a:gd name="f21" fmla="val 368"/>
                            <a:gd name="f22" fmla="val 229"/>
                            <a:gd name="f23" fmla="val 189"/>
                            <a:gd name="f24" fmla="val 151"/>
                            <a:gd name="f25" fmla="val 117"/>
                            <a:gd name="f26" fmla="val 84"/>
                            <a:gd name="f27" fmla="val 56"/>
                            <a:gd name="f28" fmla="val 34"/>
                            <a:gd name="f29" fmla="val 16"/>
                            <a:gd name="f30" fmla="val 4"/>
                            <a:gd name="f31" fmla="val 147"/>
                            <a:gd name="f32" fmla="val 113"/>
                            <a:gd name="f33" fmla="val 81"/>
                            <a:gd name="f34" fmla="val 32"/>
                            <a:gd name="f35" fmla="val 6"/>
                            <a:gd name="f36" fmla="+- 0 0 -90"/>
                            <a:gd name="f37" fmla="*/ f3 1 372"/>
                            <a:gd name="f38" fmla="*/ f4 1 379"/>
                            <a:gd name="f39" fmla="val f5"/>
                            <a:gd name="f40" fmla="val f6"/>
                            <a:gd name="f41" fmla="val f7"/>
                            <a:gd name="f42" fmla="*/ f36 f0 1"/>
                            <a:gd name="f43" fmla="+- f41 0 f39"/>
                            <a:gd name="f44" fmla="+- f40 0 f39"/>
                            <a:gd name="f45" fmla="*/ f42 1 f2"/>
                            <a:gd name="f46" fmla="*/ f44 1 372"/>
                            <a:gd name="f47" fmla="*/ f43 1 379"/>
                            <a:gd name="f48" fmla="*/ 185 f44 1"/>
                            <a:gd name="f49" fmla="*/ 379 f43 1"/>
                            <a:gd name="f50" fmla="*/ 225 f44 1"/>
                            <a:gd name="f51" fmla="*/ 375 f43 1"/>
                            <a:gd name="f52" fmla="*/ 259 f44 1"/>
                            <a:gd name="f53" fmla="*/ 363 f43 1"/>
                            <a:gd name="f54" fmla="*/ 290 f44 1"/>
                            <a:gd name="f55" fmla="*/ 347 f43 1"/>
                            <a:gd name="f56" fmla="*/ 318 f44 1"/>
                            <a:gd name="f57" fmla="*/ 323 f43 1"/>
                            <a:gd name="f58" fmla="*/ 340 f44 1"/>
                            <a:gd name="f59" fmla="*/ 297 f43 1"/>
                            <a:gd name="f60" fmla="*/ 358 f44 1"/>
                            <a:gd name="f61" fmla="*/ 263 f43 1"/>
                            <a:gd name="f62" fmla="*/ 368 f44 1"/>
                            <a:gd name="f63" fmla="*/ 229 f43 1"/>
                            <a:gd name="f64" fmla="*/ 372 f44 1"/>
                            <a:gd name="f65" fmla="*/ 189 f43 1"/>
                            <a:gd name="f66" fmla="*/ 151 f43 1"/>
                            <a:gd name="f67" fmla="*/ 117 f43 1"/>
                            <a:gd name="f68" fmla="*/ 84 f43 1"/>
                            <a:gd name="f69" fmla="*/ 56 f43 1"/>
                            <a:gd name="f70" fmla="*/ 34 f43 1"/>
                            <a:gd name="f71" fmla="*/ 16 f43 1"/>
                            <a:gd name="f72" fmla="*/ 4 f43 1"/>
                            <a:gd name="f73" fmla="*/ 0 f43 1"/>
                            <a:gd name="f74" fmla="*/ 147 f44 1"/>
                            <a:gd name="f75" fmla="*/ 113 f44 1"/>
                            <a:gd name="f76" fmla="*/ 81 f44 1"/>
                            <a:gd name="f77" fmla="*/ 56 f44 1"/>
                            <a:gd name="f78" fmla="*/ 32 f44 1"/>
                            <a:gd name="f79" fmla="*/ 16 f44 1"/>
                            <a:gd name="f80" fmla="*/ 6 f44 1"/>
                            <a:gd name="f81" fmla="*/ 0 f44 1"/>
                            <a:gd name="f82" fmla="+- f45 0 f1"/>
                            <a:gd name="f83" fmla="*/ f48 1 372"/>
                            <a:gd name="f84" fmla="*/ f49 1 379"/>
                            <a:gd name="f85" fmla="*/ f50 1 372"/>
                            <a:gd name="f86" fmla="*/ f51 1 379"/>
                            <a:gd name="f87" fmla="*/ f52 1 372"/>
                            <a:gd name="f88" fmla="*/ f53 1 379"/>
                            <a:gd name="f89" fmla="*/ f54 1 372"/>
                            <a:gd name="f90" fmla="*/ f55 1 379"/>
                            <a:gd name="f91" fmla="*/ f56 1 372"/>
                            <a:gd name="f92" fmla="*/ f57 1 379"/>
                            <a:gd name="f93" fmla="*/ f58 1 372"/>
                            <a:gd name="f94" fmla="*/ f59 1 379"/>
                            <a:gd name="f95" fmla="*/ f60 1 372"/>
                            <a:gd name="f96" fmla="*/ f61 1 379"/>
                            <a:gd name="f97" fmla="*/ f62 1 372"/>
                            <a:gd name="f98" fmla="*/ f63 1 379"/>
                            <a:gd name="f99" fmla="*/ f64 1 372"/>
                            <a:gd name="f100" fmla="*/ f65 1 379"/>
                            <a:gd name="f101" fmla="*/ f66 1 379"/>
                            <a:gd name="f102" fmla="*/ f67 1 379"/>
                            <a:gd name="f103" fmla="*/ f68 1 379"/>
                            <a:gd name="f104" fmla="*/ f69 1 379"/>
                            <a:gd name="f105" fmla="*/ f70 1 379"/>
                            <a:gd name="f106" fmla="*/ f71 1 379"/>
                            <a:gd name="f107" fmla="*/ f72 1 379"/>
                            <a:gd name="f108" fmla="*/ f73 1 379"/>
                            <a:gd name="f109" fmla="*/ f74 1 372"/>
                            <a:gd name="f110" fmla="*/ f75 1 372"/>
                            <a:gd name="f111" fmla="*/ f76 1 372"/>
                            <a:gd name="f112" fmla="*/ f77 1 372"/>
                            <a:gd name="f113" fmla="*/ f78 1 372"/>
                            <a:gd name="f114" fmla="*/ f79 1 372"/>
                            <a:gd name="f115" fmla="*/ f80 1 372"/>
                            <a:gd name="f116" fmla="*/ f81 1 372"/>
                            <a:gd name="f117" fmla="*/ 0 1 f46"/>
                            <a:gd name="f118" fmla="*/ f40 1 f46"/>
                            <a:gd name="f119" fmla="*/ 0 1 f47"/>
                            <a:gd name="f120" fmla="*/ f41 1 f47"/>
                            <a:gd name="f121" fmla="*/ f83 1 f46"/>
                            <a:gd name="f122" fmla="*/ f84 1 f47"/>
                            <a:gd name="f123" fmla="*/ f85 1 f46"/>
                            <a:gd name="f124" fmla="*/ f86 1 f47"/>
                            <a:gd name="f125" fmla="*/ f87 1 f46"/>
                            <a:gd name="f126" fmla="*/ f88 1 f47"/>
                            <a:gd name="f127" fmla="*/ f89 1 f46"/>
                            <a:gd name="f128" fmla="*/ f90 1 f47"/>
                            <a:gd name="f129" fmla="*/ f91 1 f46"/>
                            <a:gd name="f130" fmla="*/ f92 1 f47"/>
                            <a:gd name="f131" fmla="*/ f93 1 f46"/>
                            <a:gd name="f132" fmla="*/ f94 1 f47"/>
                            <a:gd name="f133" fmla="*/ f95 1 f46"/>
                            <a:gd name="f134" fmla="*/ f96 1 f47"/>
                            <a:gd name="f135" fmla="*/ f97 1 f46"/>
                            <a:gd name="f136" fmla="*/ f98 1 f47"/>
                            <a:gd name="f137" fmla="*/ f99 1 f46"/>
                            <a:gd name="f138" fmla="*/ f100 1 f47"/>
                            <a:gd name="f139" fmla="*/ f101 1 f47"/>
                            <a:gd name="f140" fmla="*/ f102 1 f47"/>
                            <a:gd name="f141" fmla="*/ f103 1 f47"/>
                            <a:gd name="f142" fmla="*/ f104 1 f47"/>
                            <a:gd name="f143" fmla="*/ f105 1 f47"/>
                            <a:gd name="f144" fmla="*/ f106 1 f47"/>
                            <a:gd name="f145" fmla="*/ f107 1 f47"/>
                            <a:gd name="f146" fmla="*/ f108 1 f47"/>
                            <a:gd name="f147" fmla="*/ f109 1 f46"/>
                            <a:gd name="f148" fmla="*/ f110 1 f46"/>
                            <a:gd name="f149" fmla="*/ f111 1 f46"/>
                            <a:gd name="f150" fmla="*/ f112 1 f46"/>
                            <a:gd name="f151" fmla="*/ f113 1 f46"/>
                            <a:gd name="f152" fmla="*/ f114 1 f46"/>
                            <a:gd name="f153" fmla="*/ f115 1 f46"/>
                            <a:gd name="f154" fmla="*/ f116 1 f46"/>
                            <a:gd name="f155" fmla="*/ f117 f37 1"/>
                            <a:gd name="f156" fmla="*/ f118 f37 1"/>
                            <a:gd name="f157" fmla="*/ f120 f38 1"/>
                            <a:gd name="f158" fmla="*/ f119 f38 1"/>
                            <a:gd name="f159" fmla="*/ f121 f37 1"/>
                            <a:gd name="f160" fmla="*/ f122 f38 1"/>
                            <a:gd name="f161" fmla="*/ f123 f37 1"/>
                            <a:gd name="f162" fmla="*/ f124 f38 1"/>
                            <a:gd name="f163" fmla="*/ f125 f37 1"/>
                            <a:gd name="f164" fmla="*/ f126 f38 1"/>
                            <a:gd name="f165" fmla="*/ f127 f37 1"/>
                            <a:gd name="f166" fmla="*/ f128 f38 1"/>
                            <a:gd name="f167" fmla="*/ f129 f37 1"/>
                            <a:gd name="f168" fmla="*/ f130 f38 1"/>
                            <a:gd name="f169" fmla="*/ f131 f37 1"/>
                            <a:gd name="f170" fmla="*/ f132 f38 1"/>
                            <a:gd name="f171" fmla="*/ f133 f37 1"/>
                            <a:gd name="f172" fmla="*/ f134 f38 1"/>
                            <a:gd name="f173" fmla="*/ f135 f37 1"/>
                            <a:gd name="f174" fmla="*/ f136 f38 1"/>
                            <a:gd name="f175" fmla="*/ f137 f37 1"/>
                            <a:gd name="f176" fmla="*/ f138 f38 1"/>
                            <a:gd name="f177" fmla="*/ f139 f38 1"/>
                            <a:gd name="f178" fmla="*/ f140 f38 1"/>
                            <a:gd name="f179" fmla="*/ f141 f38 1"/>
                            <a:gd name="f180" fmla="*/ f142 f38 1"/>
                            <a:gd name="f181" fmla="*/ f143 f38 1"/>
                            <a:gd name="f182" fmla="*/ f144 f38 1"/>
                            <a:gd name="f183" fmla="*/ f145 f38 1"/>
                            <a:gd name="f184" fmla="*/ f146 f38 1"/>
                            <a:gd name="f185" fmla="*/ f147 f37 1"/>
                            <a:gd name="f186" fmla="*/ f148 f37 1"/>
                            <a:gd name="f187" fmla="*/ f149 f37 1"/>
                            <a:gd name="f188" fmla="*/ f150 f37 1"/>
                            <a:gd name="f189" fmla="*/ f151 f37 1"/>
                            <a:gd name="f190" fmla="*/ f152 f37 1"/>
                            <a:gd name="f191" fmla="*/ f153 f37 1"/>
                            <a:gd name="f192" fmla="*/ f154 f37 1"/>
                          </a:gdLst>
                          <a:ahLst/>
                          <a:cxnLst>
                            <a:cxn ang="3cd4">
                              <a:pos x="hc" y="t"/>
                            </a:cxn>
                            <a:cxn ang="0">
                              <a:pos x="r" y="vc"/>
                            </a:cxn>
                            <a:cxn ang="cd4">
                              <a:pos x="hc" y="b"/>
                            </a:cxn>
                            <a:cxn ang="cd2">
                              <a:pos x="l" y="vc"/>
                            </a:cxn>
                            <a:cxn ang="f82">
                              <a:pos x="f159" y="f160"/>
                            </a:cxn>
                            <a:cxn ang="f82">
                              <a:pos x="f161" y="f162"/>
                            </a:cxn>
                            <a:cxn ang="f82">
                              <a:pos x="f163" y="f164"/>
                            </a:cxn>
                            <a:cxn ang="f82">
                              <a:pos x="f165" y="f166"/>
                            </a:cxn>
                            <a:cxn ang="f82">
                              <a:pos x="f167" y="f168"/>
                            </a:cxn>
                            <a:cxn ang="f82">
                              <a:pos x="f169" y="f170"/>
                            </a:cxn>
                            <a:cxn ang="f82">
                              <a:pos x="f171" y="f172"/>
                            </a:cxn>
                            <a:cxn ang="f82">
                              <a:pos x="f173" y="f174"/>
                            </a:cxn>
                            <a:cxn ang="f82">
                              <a:pos x="f175" y="f176"/>
                            </a:cxn>
                            <a:cxn ang="f82">
                              <a:pos x="f173" y="f177"/>
                            </a:cxn>
                            <a:cxn ang="f82">
                              <a:pos x="f171" y="f178"/>
                            </a:cxn>
                            <a:cxn ang="f82">
                              <a:pos x="f169" y="f179"/>
                            </a:cxn>
                            <a:cxn ang="f82">
                              <a:pos x="f167" y="f180"/>
                            </a:cxn>
                            <a:cxn ang="f82">
                              <a:pos x="f165" y="f181"/>
                            </a:cxn>
                            <a:cxn ang="f82">
                              <a:pos x="f163" y="f182"/>
                            </a:cxn>
                            <a:cxn ang="f82">
                              <a:pos x="f161" y="f183"/>
                            </a:cxn>
                            <a:cxn ang="f82">
                              <a:pos x="f159" y="f184"/>
                            </a:cxn>
                            <a:cxn ang="f82">
                              <a:pos x="f185" y="f183"/>
                            </a:cxn>
                            <a:cxn ang="f82">
                              <a:pos x="f186" y="f182"/>
                            </a:cxn>
                            <a:cxn ang="f82">
                              <a:pos x="f187" y="f181"/>
                            </a:cxn>
                            <a:cxn ang="f82">
                              <a:pos x="f188" y="f180"/>
                            </a:cxn>
                            <a:cxn ang="f82">
                              <a:pos x="f189" y="f179"/>
                            </a:cxn>
                            <a:cxn ang="f82">
                              <a:pos x="f190" y="f178"/>
                            </a:cxn>
                            <a:cxn ang="f82">
                              <a:pos x="f191" y="f177"/>
                            </a:cxn>
                            <a:cxn ang="f82">
                              <a:pos x="f192" y="f176"/>
                            </a:cxn>
                            <a:cxn ang="f82">
                              <a:pos x="f191" y="f174"/>
                            </a:cxn>
                            <a:cxn ang="f82">
                              <a:pos x="f190" y="f172"/>
                            </a:cxn>
                            <a:cxn ang="f82">
                              <a:pos x="f189" y="f170"/>
                            </a:cxn>
                            <a:cxn ang="f82">
                              <a:pos x="f188" y="f168"/>
                            </a:cxn>
                            <a:cxn ang="f82">
                              <a:pos x="f187" y="f166"/>
                            </a:cxn>
                            <a:cxn ang="f82">
                              <a:pos x="f186" y="f164"/>
                            </a:cxn>
                            <a:cxn ang="f82">
                              <a:pos x="f185" y="f162"/>
                            </a:cxn>
                            <a:cxn ang="f82">
                              <a:pos x="f159" y="f160"/>
                            </a:cxn>
                            <a:cxn ang="f82">
                              <a:pos x="f159" y="f160"/>
                            </a:cxn>
                          </a:cxnLst>
                          <a:rect l="f155" t="f158" r="f156" b="f157"/>
                          <a:pathLst>
                            <a:path w="372" h="379">
                              <a:moveTo>
                                <a:pt x="f8" y="f7"/>
                              </a:moveTo>
                              <a:lnTo>
                                <a:pt x="f9" y="f10"/>
                              </a:lnTo>
                              <a:lnTo>
                                <a:pt x="f11" y="f12"/>
                              </a:lnTo>
                              <a:lnTo>
                                <a:pt x="f13" y="f14"/>
                              </a:lnTo>
                              <a:lnTo>
                                <a:pt x="f15" y="f16"/>
                              </a:lnTo>
                              <a:lnTo>
                                <a:pt x="f17" y="f18"/>
                              </a:lnTo>
                              <a:lnTo>
                                <a:pt x="f19" y="f20"/>
                              </a:lnTo>
                              <a:lnTo>
                                <a:pt x="f21" y="f22"/>
                              </a:lnTo>
                              <a:lnTo>
                                <a:pt x="f6" y="f23"/>
                              </a:lnTo>
                              <a:lnTo>
                                <a:pt x="f21" y="f24"/>
                              </a:lnTo>
                              <a:lnTo>
                                <a:pt x="f19" y="f25"/>
                              </a:lnTo>
                              <a:lnTo>
                                <a:pt x="f17" y="f26"/>
                              </a:lnTo>
                              <a:lnTo>
                                <a:pt x="f15" y="f27"/>
                              </a:lnTo>
                              <a:lnTo>
                                <a:pt x="f13" y="f28"/>
                              </a:lnTo>
                              <a:lnTo>
                                <a:pt x="f11" y="f29"/>
                              </a:lnTo>
                              <a:lnTo>
                                <a:pt x="f9" y="f30"/>
                              </a:lnTo>
                              <a:lnTo>
                                <a:pt x="f8" y="f5"/>
                              </a:lnTo>
                              <a:lnTo>
                                <a:pt x="f31" y="f30"/>
                              </a:lnTo>
                              <a:lnTo>
                                <a:pt x="f32" y="f29"/>
                              </a:lnTo>
                              <a:lnTo>
                                <a:pt x="f33" y="f28"/>
                              </a:lnTo>
                              <a:lnTo>
                                <a:pt x="f27" y="f27"/>
                              </a:lnTo>
                              <a:lnTo>
                                <a:pt x="f34" y="f26"/>
                              </a:lnTo>
                              <a:lnTo>
                                <a:pt x="f29" y="f25"/>
                              </a:lnTo>
                              <a:lnTo>
                                <a:pt x="f35" y="f24"/>
                              </a:lnTo>
                              <a:lnTo>
                                <a:pt x="f5" y="f23"/>
                              </a:lnTo>
                              <a:lnTo>
                                <a:pt x="f35" y="f22"/>
                              </a:lnTo>
                              <a:lnTo>
                                <a:pt x="f29" y="f20"/>
                              </a:lnTo>
                              <a:lnTo>
                                <a:pt x="f34" y="f18"/>
                              </a:lnTo>
                              <a:lnTo>
                                <a:pt x="f27" y="f16"/>
                              </a:lnTo>
                              <a:lnTo>
                                <a:pt x="f33" y="f14"/>
                              </a:lnTo>
                              <a:lnTo>
                                <a:pt x="f32" y="f12"/>
                              </a:lnTo>
                              <a:lnTo>
                                <a:pt x="f31" y="f10"/>
                              </a:lnTo>
                              <a:lnTo>
                                <a:pt x="f8" y="f7"/>
                              </a:lnTo>
                              <a:lnTo>
                                <a:pt x="f8" y="f7"/>
                              </a:lnTo>
                              <a:close/>
                            </a:path>
                          </a:pathLst>
                        </a:custGeom>
                        <a:solidFill>
                          <a:srgbClr val="FFFFFF"/>
                        </a:solidFill>
                        <a:ln cap="flat">
                          <a:noFill/>
                          <a:prstDash val="solid"/>
                        </a:ln>
                        <a:effectLst>
                          <a:outerShdw dist="38103" algn="tl">
                            <a:srgbClr val="000000">
                              <a:alpha val="40000"/>
                            </a:srgbClr>
                          </a:outerShdw>
                        </a:effectLst>
                      </wps:spPr>
                      <wps:bodyPr lIns="0" tIns="0" rIns="0" bIns="0"/>
                    </wps:wsp>
                    <wps:wsp>
                      <wps:cNvPr id="74" name="Freihandform 1162"/>
                      <wps:cNvSpPr/>
                      <wps:spPr>
                        <a:xfrm>
                          <a:off x="212277" y="298753"/>
                          <a:ext cx="670520" cy="676399"/>
                        </a:xfrm>
                        <a:custGeom>
                          <a:avLst/>
                          <a:gdLst>
                            <a:gd name="f0" fmla="val 10800000"/>
                            <a:gd name="f1" fmla="val 5400000"/>
                            <a:gd name="f2" fmla="val 360"/>
                            <a:gd name="f3" fmla="val 180"/>
                            <a:gd name="f4" fmla="val w"/>
                            <a:gd name="f5" fmla="val h"/>
                            <a:gd name="f6" fmla="val 0"/>
                            <a:gd name="f7" fmla="val 398"/>
                            <a:gd name="f8" fmla="val 403"/>
                            <a:gd name="f9" fmla="val 199"/>
                            <a:gd name="f10" fmla="val 159"/>
                            <a:gd name="f11" fmla="val 4"/>
                            <a:gd name="f12" fmla="val 121"/>
                            <a:gd name="f13" fmla="val 16"/>
                            <a:gd name="f14" fmla="val 87"/>
                            <a:gd name="f15" fmla="val 34"/>
                            <a:gd name="f16" fmla="val 58"/>
                            <a:gd name="f17" fmla="val 88"/>
                            <a:gd name="f18" fmla="val 18"/>
                            <a:gd name="f19" fmla="val 122"/>
                            <a:gd name="f20" fmla="val 6"/>
                            <a:gd name="f21" fmla="val 161"/>
                            <a:gd name="f22" fmla="val 201"/>
                            <a:gd name="f23" fmla="val 2"/>
                            <a:gd name="f24" fmla="val 221"/>
                            <a:gd name="f25" fmla="val 241"/>
                            <a:gd name="f26" fmla="val 10"/>
                            <a:gd name="f27" fmla="val 259"/>
                            <a:gd name="f28" fmla="val 279"/>
                            <a:gd name="f29" fmla="val 24"/>
                            <a:gd name="f30" fmla="val 297"/>
                            <a:gd name="f31" fmla="val 313"/>
                            <a:gd name="f32" fmla="val 46"/>
                            <a:gd name="f33" fmla="val 331"/>
                            <a:gd name="f34" fmla="val 345"/>
                            <a:gd name="f35" fmla="val 73"/>
                            <a:gd name="f36" fmla="val 359"/>
                            <a:gd name="f37" fmla="val 89"/>
                            <a:gd name="f38" fmla="val 371"/>
                            <a:gd name="f39" fmla="val 105"/>
                            <a:gd name="f40" fmla="val 379"/>
                            <a:gd name="f41" fmla="val 123"/>
                            <a:gd name="f42" fmla="val 389"/>
                            <a:gd name="f43" fmla="val 141"/>
                            <a:gd name="f44" fmla="val 395"/>
                            <a:gd name="f45" fmla="val 399"/>
                            <a:gd name="f46" fmla="val 181"/>
                            <a:gd name="f47" fmla="val 219"/>
                            <a:gd name="f48" fmla="val 239"/>
                            <a:gd name="f49" fmla="val 257"/>
                            <a:gd name="f50" fmla="val 277"/>
                            <a:gd name="f51" fmla="val 293"/>
                            <a:gd name="f52" fmla="val 310"/>
                            <a:gd name="f53" fmla="val 324"/>
                            <a:gd name="f54" fmla="val 338"/>
                            <a:gd name="f55" fmla="val 352"/>
                            <a:gd name="f56" fmla="val 364"/>
                            <a:gd name="f57" fmla="val 374"/>
                            <a:gd name="f58" fmla="val 382"/>
                            <a:gd name="f59" fmla="val 388"/>
                            <a:gd name="f60" fmla="val 394"/>
                            <a:gd name="f61" fmla="val 396"/>
                            <a:gd name="f62" fmla="val 195"/>
                            <a:gd name="f63" fmla="val 193"/>
                            <a:gd name="f64" fmla="val 189"/>
                            <a:gd name="f65" fmla="val 390"/>
                            <a:gd name="f66" fmla="val 191"/>
                            <a:gd name="f67" fmla="val 376"/>
                            <a:gd name="f68" fmla="val 368"/>
                            <a:gd name="f69" fmla="val 187"/>
                            <a:gd name="f70" fmla="val 366"/>
                            <a:gd name="f71" fmla="val 235"/>
                            <a:gd name="f72" fmla="val 354"/>
                            <a:gd name="f73" fmla="val 269"/>
                            <a:gd name="f74" fmla="val 318"/>
                            <a:gd name="f75" fmla="val 323"/>
                            <a:gd name="f76" fmla="val 343"/>
                            <a:gd name="f77" fmla="val 265"/>
                            <a:gd name="f78" fmla="val 361"/>
                            <a:gd name="f79" fmla="val 233"/>
                            <a:gd name="f80" fmla="val 373"/>
                            <a:gd name="f81" fmla="val 165"/>
                            <a:gd name="f82" fmla="val 149"/>
                            <a:gd name="f83" fmla="val 367"/>
                            <a:gd name="f84" fmla="val 135"/>
                            <a:gd name="f85" fmla="val 119"/>
                            <a:gd name="f86" fmla="val 353"/>
                            <a:gd name="f87" fmla="val 91"/>
                            <a:gd name="f88" fmla="val 335"/>
                            <a:gd name="f89" fmla="val 79"/>
                            <a:gd name="f90" fmla="val 68"/>
                            <a:gd name="f91" fmla="val 311"/>
                            <a:gd name="f92" fmla="val 50"/>
                            <a:gd name="f93" fmla="val 283"/>
                            <a:gd name="f94" fmla="val 44"/>
                            <a:gd name="f95" fmla="val 267"/>
                            <a:gd name="f96" fmla="val 38"/>
                            <a:gd name="f97" fmla="val 253"/>
                            <a:gd name="f98" fmla="val 32"/>
                            <a:gd name="f99" fmla="val 30"/>
                            <a:gd name="f100" fmla="val 183"/>
                            <a:gd name="f101" fmla="val 167"/>
                            <a:gd name="f102" fmla="val 151"/>
                            <a:gd name="f103" fmla="val 120"/>
                            <a:gd name="f104" fmla="val 106"/>
                            <a:gd name="f105" fmla="val 92"/>
                            <a:gd name="f106" fmla="val 80"/>
                            <a:gd name="f107" fmla="val 217"/>
                            <a:gd name="f108" fmla="val 249"/>
                            <a:gd name="f109" fmla="val 306"/>
                            <a:gd name="f110" fmla="val 328"/>
                            <a:gd name="f111" fmla="val 104"/>
                            <a:gd name="f112" fmla="val 346"/>
                            <a:gd name="f113" fmla="val 116"/>
                            <a:gd name="f114" fmla="val 129"/>
                            <a:gd name="f115" fmla="val 143"/>
                            <a:gd name="f116" fmla="val 157"/>
                            <a:gd name="f117" fmla="val 173"/>
                            <a:gd name="f118" fmla="val 171"/>
                            <a:gd name="f119" fmla="val 392"/>
                            <a:gd name="f120" fmla="val 153"/>
                            <a:gd name="f121" fmla="val 380"/>
                            <a:gd name="f122" fmla="val 372"/>
                            <a:gd name="f123" fmla="val 362"/>
                            <a:gd name="f124" fmla="val 86"/>
                            <a:gd name="f125" fmla="val 72"/>
                            <a:gd name="f126" fmla="val 14"/>
                            <a:gd name="f127" fmla="val 8"/>
                            <a:gd name="f128" fmla="+- 0 0 -90"/>
                            <a:gd name="f129" fmla="*/ f4 1 398"/>
                            <a:gd name="f130" fmla="*/ f5 1 403"/>
                            <a:gd name="f131" fmla="val f6"/>
                            <a:gd name="f132" fmla="val f7"/>
                            <a:gd name="f133" fmla="val f8"/>
                            <a:gd name="f134" fmla="*/ f128 f0 1"/>
                            <a:gd name="f135" fmla="+- f133 0 f131"/>
                            <a:gd name="f136" fmla="+- f132 0 f131"/>
                            <a:gd name="f137" fmla="*/ f134 1 f3"/>
                            <a:gd name="f138" fmla="*/ f136 1 398"/>
                            <a:gd name="f139" fmla="*/ f135 1 403"/>
                            <a:gd name="f140" fmla="*/ 121 f136 1"/>
                            <a:gd name="f141" fmla="*/ 16 f135 1"/>
                            <a:gd name="f142" fmla="*/ 34 f136 1"/>
                            <a:gd name="f143" fmla="*/ 88 f135 1"/>
                            <a:gd name="f144" fmla="*/ 0 f136 1"/>
                            <a:gd name="f145" fmla="*/ 201 f135 1"/>
                            <a:gd name="f146" fmla="*/ 10 f136 1"/>
                            <a:gd name="f147" fmla="*/ 259 f135 1"/>
                            <a:gd name="f148" fmla="*/ 313 f135 1"/>
                            <a:gd name="f149" fmla="*/ 73 f136 1"/>
                            <a:gd name="f150" fmla="*/ 359 f135 1"/>
                            <a:gd name="f151" fmla="*/ 123 f136 1"/>
                            <a:gd name="f152" fmla="*/ 389 f135 1"/>
                            <a:gd name="f153" fmla="*/ 181 f136 1"/>
                            <a:gd name="f154" fmla="*/ 403 f135 1"/>
                            <a:gd name="f155" fmla="*/ 239 f136 1"/>
                            <a:gd name="f156" fmla="*/ 399 f135 1"/>
                            <a:gd name="f157" fmla="*/ 293 f136 1"/>
                            <a:gd name="f158" fmla="*/ 379 f135 1"/>
                            <a:gd name="f159" fmla="*/ 338 f136 1"/>
                            <a:gd name="f160" fmla="*/ 345 f135 1"/>
                            <a:gd name="f161" fmla="*/ 374 f136 1"/>
                            <a:gd name="f162" fmla="*/ 297 f135 1"/>
                            <a:gd name="f163" fmla="*/ 394 f136 1"/>
                            <a:gd name="f164" fmla="*/ 241 f135 1"/>
                            <a:gd name="f165" fmla="*/ 398 f136 1"/>
                            <a:gd name="f166" fmla="*/ 199 f135 1"/>
                            <a:gd name="f167" fmla="*/ 189 f135 1"/>
                            <a:gd name="f168" fmla="*/ 376 f136 1"/>
                            <a:gd name="f169" fmla="*/ 368 f136 1"/>
                            <a:gd name="f170" fmla="*/ 193 f135 1"/>
                            <a:gd name="f171" fmla="*/ 366 f136 1"/>
                            <a:gd name="f172" fmla="*/ 235 f135 1"/>
                            <a:gd name="f173" fmla="*/ 318 f136 1"/>
                            <a:gd name="f174" fmla="*/ 323 f135 1"/>
                            <a:gd name="f175" fmla="*/ 233 f136 1"/>
                            <a:gd name="f176" fmla="*/ 371 f135 1"/>
                            <a:gd name="f177" fmla="*/ 165 f136 1"/>
                            <a:gd name="f178" fmla="*/ 119 f136 1"/>
                            <a:gd name="f179" fmla="*/ 353 f135 1"/>
                            <a:gd name="f180" fmla="*/ 79 f136 1"/>
                            <a:gd name="f181" fmla="*/ 50 f136 1"/>
                            <a:gd name="f182" fmla="*/ 283 f135 1"/>
                            <a:gd name="f183" fmla="*/ 32 f136 1"/>
                            <a:gd name="f184" fmla="*/ 183 f135 1"/>
                            <a:gd name="f185" fmla="*/ 44 f136 1"/>
                            <a:gd name="f186" fmla="*/ 135 f135 1"/>
                            <a:gd name="f187" fmla="*/ 68 f136 1"/>
                            <a:gd name="f188" fmla="*/ 92 f135 1"/>
                            <a:gd name="f189" fmla="*/ 105 f136 1"/>
                            <a:gd name="f190" fmla="*/ 58 f135 1"/>
                            <a:gd name="f191" fmla="*/ 149 f136 1"/>
                            <a:gd name="f192" fmla="*/ 38 f135 1"/>
                            <a:gd name="f193" fmla="*/ 199 f136 1"/>
                            <a:gd name="f194" fmla="*/ 30 f135 1"/>
                            <a:gd name="f195" fmla="*/ 249 f136 1"/>
                            <a:gd name="f196" fmla="*/ 328 f136 1"/>
                            <a:gd name="f197" fmla="*/ 354 f136 1"/>
                            <a:gd name="f198" fmla="*/ 129 f135 1"/>
                            <a:gd name="f199" fmla="*/ 173 f135 1"/>
                            <a:gd name="f200" fmla="*/ 382 f136 1"/>
                            <a:gd name="f201" fmla="*/ 191 f135 1"/>
                            <a:gd name="f202" fmla="*/ 396 f136 1"/>
                            <a:gd name="f203" fmla="*/ 171 f135 1"/>
                            <a:gd name="f204" fmla="*/ 380 f136 1"/>
                            <a:gd name="f205" fmla="*/ 120 f135 1"/>
                            <a:gd name="f206" fmla="*/ 352 f136 1"/>
                            <a:gd name="f207" fmla="*/ 72 f135 1"/>
                            <a:gd name="f208" fmla="*/ 310 f136 1"/>
                            <a:gd name="f209" fmla="*/ 32 f135 1"/>
                            <a:gd name="f210" fmla="*/ 257 f136 1"/>
                            <a:gd name="f211" fmla="*/ 8 f135 1"/>
                            <a:gd name="f212" fmla="*/ 0 f135 1"/>
                            <a:gd name="f213" fmla="+- f137 0 f1"/>
                            <a:gd name="f214" fmla="*/ f140 1 398"/>
                            <a:gd name="f215" fmla="*/ f141 1 403"/>
                            <a:gd name="f216" fmla="*/ f142 1 398"/>
                            <a:gd name="f217" fmla="*/ f143 1 403"/>
                            <a:gd name="f218" fmla="*/ f144 1 398"/>
                            <a:gd name="f219" fmla="*/ f145 1 403"/>
                            <a:gd name="f220" fmla="*/ f146 1 398"/>
                            <a:gd name="f221" fmla="*/ f147 1 403"/>
                            <a:gd name="f222" fmla="*/ f148 1 403"/>
                            <a:gd name="f223" fmla="*/ f149 1 398"/>
                            <a:gd name="f224" fmla="*/ f150 1 403"/>
                            <a:gd name="f225" fmla="*/ f151 1 398"/>
                            <a:gd name="f226" fmla="*/ f152 1 403"/>
                            <a:gd name="f227" fmla="*/ f153 1 398"/>
                            <a:gd name="f228" fmla="*/ f154 1 403"/>
                            <a:gd name="f229" fmla="*/ f155 1 398"/>
                            <a:gd name="f230" fmla="*/ f156 1 403"/>
                            <a:gd name="f231" fmla="*/ f157 1 398"/>
                            <a:gd name="f232" fmla="*/ f158 1 403"/>
                            <a:gd name="f233" fmla="*/ f159 1 398"/>
                            <a:gd name="f234" fmla="*/ f160 1 403"/>
                            <a:gd name="f235" fmla="*/ f161 1 398"/>
                            <a:gd name="f236" fmla="*/ f162 1 403"/>
                            <a:gd name="f237" fmla="*/ f163 1 398"/>
                            <a:gd name="f238" fmla="*/ f164 1 403"/>
                            <a:gd name="f239" fmla="*/ f165 1 398"/>
                            <a:gd name="f240" fmla="*/ f166 1 403"/>
                            <a:gd name="f241" fmla="*/ f167 1 403"/>
                            <a:gd name="f242" fmla="*/ f168 1 398"/>
                            <a:gd name="f243" fmla="*/ f169 1 398"/>
                            <a:gd name="f244" fmla="*/ f170 1 403"/>
                            <a:gd name="f245" fmla="*/ f171 1 398"/>
                            <a:gd name="f246" fmla="*/ f172 1 403"/>
                            <a:gd name="f247" fmla="*/ f173 1 398"/>
                            <a:gd name="f248" fmla="*/ f174 1 403"/>
                            <a:gd name="f249" fmla="*/ f175 1 398"/>
                            <a:gd name="f250" fmla="*/ f176 1 403"/>
                            <a:gd name="f251" fmla="*/ f177 1 398"/>
                            <a:gd name="f252" fmla="*/ f178 1 398"/>
                            <a:gd name="f253" fmla="*/ f179 1 403"/>
                            <a:gd name="f254" fmla="*/ f180 1 398"/>
                            <a:gd name="f255" fmla="*/ f181 1 398"/>
                            <a:gd name="f256" fmla="*/ f182 1 403"/>
                            <a:gd name="f257" fmla="*/ f183 1 398"/>
                            <a:gd name="f258" fmla="*/ f184 1 403"/>
                            <a:gd name="f259" fmla="*/ f185 1 398"/>
                            <a:gd name="f260" fmla="*/ f186 1 403"/>
                            <a:gd name="f261" fmla="*/ f187 1 398"/>
                            <a:gd name="f262" fmla="*/ f188 1 403"/>
                            <a:gd name="f263" fmla="*/ f189 1 398"/>
                            <a:gd name="f264" fmla="*/ f190 1 403"/>
                            <a:gd name="f265" fmla="*/ f191 1 398"/>
                            <a:gd name="f266" fmla="*/ f192 1 403"/>
                            <a:gd name="f267" fmla="*/ f193 1 398"/>
                            <a:gd name="f268" fmla="*/ f194 1 403"/>
                            <a:gd name="f269" fmla="*/ f195 1 398"/>
                            <a:gd name="f270" fmla="*/ f196 1 398"/>
                            <a:gd name="f271" fmla="*/ f197 1 398"/>
                            <a:gd name="f272" fmla="*/ f198 1 403"/>
                            <a:gd name="f273" fmla="*/ f199 1 403"/>
                            <a:gd name="f274" fmla="*/ f200 1 398"/>
                            <a:gd name="f275" fmla="*/ f201 1 403"/>
                            <a:gd name="f276" fmla="*/ f202 1 398"/>
                            <a:gd name="f277" fmla="*/ f203 1 403"/>
                            <a:gd name="f278" fmla="*/ f204 1 398"/>
                            <a:gd name="f279" fmla="*/ f205 1 403"/>
                            <a:gd name="f280" fmla="*/ f206 1 398"/>
                            <a:gd name="f281" fmla="*/ f207 1 403"/>
                            <a:gd name="f282" fmla="*/ f208 1 398"/>
                            <a:gd name="f283" fmla="*/ f209 1 403"/>
                            <a:gd name="f284" fmla="*/ f210 1 398"/>
                            <a:gd name="f285" fmla="*/ f211 1 403"/>
                            <a:gd name="f286" fmla="*/ f212 1 403"/>
                            <a:gd name="f287" fmla="*/ 0 1 f138"/>
                            <a:gd name="f288" fmla="*/ f132 1 f138"/>
                            <a:gd name="f289" fmla="*/ 0 1 f139"/>
                            <a:gd name="f290" fmla="*/ f133 1 f139"/>
                            <a:gd name="f291" fmla="*/ f214 1 f138"/>
                            <a:gd name="f292" fmla="*/ f215 1 f139"/>
                            <a:gd name="f293" fmla="*/ f216 1 f138"/>
                            <a:gd name="f294" fmla="*/ f217 1 f139"/>
                            <a:gd name="f295" fmla="*/ f218 1 f138"/>
                            <a:gd name="f296" fmla="*/ f219 1 f139"/>
                            <a:gd name="f297" fmla="*/ f220 1 f138"/>
                            <a:gd name="f298" fmla="*/ f221 1 f139"/>
                            <a:gd name="f299" fmla="*/ f222 1 f139"/>
                            <a:gd name="f300" fmla="*/ f223 1 f138"/>
                            <a:gd name="f301" fmla="*/ f224 1 f139"/>
                            <a:gd name="f302" fmla="*/ f225 1 f138"/>
                            <a:gd name="f303" fmla="*/ f226 1 f139"/>
                            <a:gd name="f304" fmla="*/ f227 1 f138"/>
                            <a:gd name="f305" fmla="*/ f228 1 f139"/>
                            <a:gd name="f306" fmla="*/ f229 1 f138"/>
                            <a:gd name="f307" fmla="*/ f230 1 f139"/>
                            <a:gd name="f308" fmla="*/ f231 1 f138"/>
                            <a:gd name="f309" fmla="*/ f232 1 f139"/>
                            <a:gd name="f310" fmla="*/ f233 1 f138"/>
                            <a:gd name="f311" fmla="*/ f234 1 f139"/>
                            <a:gd name="f312" fmla="*/ f235 1 f138"/>
                            <a:gd name="f313" fmla="*/ f236 1 f139"/>
                            <a:gd name="f314" fmla="*/ f237 1 f138"/>
                            <a:gd name="f315" fmla="*/ f238 1 f139"/>
                            <a:gd name="f316" fmla="*/ f239 1 f138"/>
                            <a:gd name="f317" fmla="*/ f240 1 f139"/>
                            <a:gd name="f318" fmla="*/ f241 1 f139"/>
                            <a:gd name="f319" fmla="*/ f242 1 f138"/>
                            <a:gd name="f320" fmla="*/ f243 1 f138"/>
                            <a:gd name="f321" fmla="*/ f244 1 f139"/>
                            <a:gd name="f322" fmla="*/ f245 1 f138"/>
                            <a:gd name="f323" fmla="*/ f246 1 f139"/>
                            <a:gd name="f324" fmla="*/ f247 1 f138"/>
                            <a:gd name="f325" fmla="*/ f248 1 f139"/>
                            <a:gd name="f326" fmla="*/ f249 1 f138"/>
                            <a:gd name="f327" fmla="*/ f250 1 f139"/>
                            <a:gd name="f328" fmla="*/ f251 1 f138"/>
                            <a:gd name="f329" fmla="*/ f252 1 f138"/>
                            <a:gd name="f330" fmla="*/ f253 1 f139"/>
                            <a:gd name="f331" fmla="*/ f254 1 f138"/>
                            <a:gd name="f332" fmla="*/ f255 1 f138"/>
                            <a:gd name="f333" fmla="*/ f256 1 f139"/>
                            <a:gd name="f334" fmla="*/ f257 1 f138"/>
                            <a:gd name="f335" fmla="*/ f258 1 f139"/>
                            <a:gd name="f336" fmla="*/ f259 1 f138"/>
                            <a:gd name="f337" fmla="*/ f260 1 f139"/>
                            <a:gd name="f338" fmla="*/ f261 1 f138"/>
                            <a:gd name="f339" fmla="*/ f262 1 f139"/>
                            <a:gd name="f340" fmla="*/ f263 1 f138"/>
                            <a:gd name="f341" fmla="*/ f264 1 f139"/>
                            <a:gd name="f342" fmla="*/ f265 1 f138"/>
                            <a:gd name="f343" fmla="*/ f266 1 f139"/>
                            <a:gd name="f344" fmla="*/ f267 1 f138"/>
                            <a:gd name="f345" fmla="*/ f268 1 f139"/>
                            <a:gd name="f346" fmla="*/ f269 1 f138"/>
                            <a:gd name="f347" fmla="*/ f270 1 f138"/>
                            <a:gd name="f348" fmla="*/ f271 1 f138"/>
                            <a:gd name="f349" fmla="*/ f272 1 f139"/>
                            <a:gd name="f350" fmla="*/ f273 1 f139"/>
                            <a:gd name="f351" fmla="*/ f274 1 f138"/>
                            <a:gd name="f352" fmla="*/ f275 1 f139"/>
                            <a:gd name="f353" fmla="*/ f276 1 f138"/>
                            <a:gd name="f354" fmla="*/ f277 1 f139"/>
                            <a:gd name="f355" fmla="*/ f278 1 f138"/>
                            <a:gd name="f356" fmla="*/ f279 1 f139"/>
                            <a:gd name="f357" fmla="*/ f280 1 f138"/>
                            <a:gd name="f358" fmla="*/ f281 1 f139"/>
                            <a:gd name="f359" fmla="*/ f282 1 f138"/>
                            <a:gd name="f360" fmla="*/ f283 1 f139"/>
                            <a:gd name="f361" fmla="*/ f284 1 f138"/>
                            <a:gd name="f362" fmla="*/ f285 1 f139"/>
                            <a:gd name="f363" fmla="*/ f286 1 f139"/>
                            <a:gd name="f364" fmla="*/ f287 f129 1"/>
                            <a:gd name="f365" fmla="*/ f288 f129 1"/>
                            <a:gd name="f366" fmla="*/ f290 f130 1"/>
                            <a:gd name="f367" fmla="*/ f289 f130 1"/>
                            <a:gd name="f368" fmla="*/ f291 f129 1"/>
                            <a:gd name="f369" fmla="*/ f292 f130 1"/>
                            <a:gd name="f370" fmla="*/ f293 f129 1"/>
                            <a:gd name="f371" fmla="*/ f294 f130 1"/>
                            <a:gd name="f372" fmla="*/ f295 f129 1"/>
                            <a:gd name="f373" fmla="*/ f296 f130 1"/>
                            <a:gd name="f374" fmla="*/ f297 f129 1"/>
                            <a:gd name="f375" fmla="*/ f298 f130 1"/>
                            <a:gd name="f376" fmla="*/ f299 f130 1"/>
                            <a:gd name="f377" fmla="*/ f300 f129 1"/>
                            <a:gd name="f378" fmla="*/ f301 f130 1"/>
                            <a:gd name="f379" fmla="*/ f302 f129 1"/>
                            <a:gd name="f380" fmla="*/ f303 f130 1"/>
                            <a:gd name="f381" fmla="*/ f304 f129 1"/>
                            <a:gd name="f382" fmla="*/ f305 f130 1"/>
                            <a:gd name="f383" fmla="*/ f306 f129 1"/>
                            <a:gd name="f384" fmla="*/ f307 f130 1"/>
                            <a:gd name="f385" fmla="*/ f308 f129 1"/>
                            <a:gd name="f386" fmla="*/ f309 f130 1"/>
                            <a:gd name="f387" fmla="*/ f310 f129 1"/>
                            <a:gd name="f388" fmla="*/ f311 f130 1"/>
                            <a:gd name="f389" fmla="*/ f312 f129 1"/>
                            <a:gd name="f390" fmla="*/ f313 f130 1"/>
                            <a:gd name="f391" fmla="*/ f314 f129 1"/>
                            <a:gd name="f392" fmla="*/ f315 f130 1"/>
                            <a:gd name="f393" fmla="*/ f316 f129 1"/>
                            <a:gd name="f394" fmla="*/ f317 f130 1"/>
                            <a:gd name="f395" fmla="*/ f318 f130 1"/>
                            <a:gd name="f396" fmla="*/ f319 f129 1"/>
                            <a:gd name="f397" fmla="*/ f320 f129 1"/>
                            <a:gd name="f398" fmla="*/ f321 f130 1"/>
                            <a:gd name="f399" fmla="*/ f322 f129 1"/>
                            <a:gd name="f400" fmla="*/ f323 f130 1"/>
                            <a:gd name="f401" fmla="*/ f324 f129 1"/>
                            <a:gd name="f402" fmla="*/ f325 f130 1"/>
                            <a:gd name="f403" fmla="*/ f326 f129 1"/>
                            <a:gd name="f404" fmla="*/ f327 f130 1"/>
                            <a:gd name="f405" fmla="*/ f328 f129 1"/>
                            <a:gd name="f406" fmla="*/ f329 f129 1"/>
                            <a:gd name="f407" fmla="*/ f330 f130 1"/>
                            <a:gd name="f408" fmla="*/ f331 f129 1"/>
                            <a:gd name="f409" fmla="*/ f332 f129 1"/>
                            <a:gd name="f410" fmla="*/ f333 f130 1"/>
                            <a:gd name="f411" fmla="*/ f334 f129 1"/>
                            <a:gd name="f412" fmla="*/ f335 f130 1"/>
                            <a:gd name="f413" fmla="*/ f336 f129 1"/>
                            <a:gd name="f414" fmla="*/ f337 f130 1"/>
                            <a:gd name="f415" fmla="*/ f338 f129 1"/>
                            <a:gd name="f416" fmla="*/ f339 f130 1"/>
                            <a:gd name="f417" fmla="*/ f340 f129 1"/>
                            <a:gd name="f418" fmla="*/ f341 f130 1"/>
                            <a:gd name="f419" fmla="*/ f342 f129 1"/>
                            <a:gd name="f420" fmla="*/ f343 f130 1"/>
                            <a:gd name="f421" fmla="*/ f344 f129 1"/>
                            <a:gd name="f422" fmla="*/ f345 f130 1"/>
                            <a:gd name="f423" fmla="*/ f346 f129 1"/>
                            <a:gd name="f424" fmla="*/ f347 f129 1"/>
                            <a:gd name="f425" fmla="*/ f348 f129 1"/>
                            <a:gd name="f426" fmla="*/ f349 f130 1"/>
                            <a:gd name="f427" fmla="*/ f350 f130 1"/>
                            <a:gd name="f428" fmla="*/ f351 f129 1"/>
                            <a:gd name="f429" fmla="*/ f352 f130 1"/>
                            <a:gd name="f430" fmla="*/ f353 f129 1"/>
                            <a:gd name="f431" fmla="*/ f354 f130 1"/>
                            <a:gd name="f432" fmla="*/ f355 f129 1"/>
                            <a:gd name="f433" fmla="*/ f356 f130 1"/>
                            <a:gd name="f434" fmla="*/ f357 f129 1"/>
                            <a:gd name="f435" fmla="*/ f358 f130 1"/>
                            <a:gd name="f436" fmla="*/ f359 f129 1"/>
                            <a:gd name="f437" fmla="*/ f360 f130 1"/>
                            <a:gd name="f438" fmla="*/ f361 f129 1"/>
                            <a:gd name="f439" fmla="*/ f362 f130 1"/>
                            <a:gd name="f440" fmla="*/ f363 f130 1"/>
                          </a:gdLst>
                          <a:ahLst/>
                          <a:cxnLst>
                            <a:cxn ang="3cd4">
                              <a:pos x="hc" y="t"/>
                            </a:cxn>
                            <a:cxn ang="0">
                              <a:pos x="r" y="vc"/>
                            </a:cxn>
                            <a:cxn ang="cd4">
                              <a:pos x="hc" y="b"/>
                            </a:cxn>
                            <a:cxn ang="cd2">
                              <a:pos x="l" y="vc"/>
                            </a:cxn>
                            <a:cxn ang="f213">
                              <a:pos x="f368" y="f369"/>
                            </a:cxn>
                            <a:cxn ang="f213">
                              <a:pos x="f370" y="f371"/>
                            </a:cxn>
                            <a:cxn ang="f213">
                              <a:pos x="f372" y="f373"/>
                            </a:cxn>
                            <a:cxn ang="f213">
                              <a:pos x="f374" y="f375"/>
                            </a:cxn>
                            <a:cxn ang="f213">
                              <a:pos x="f370" y="f376"/>
                            </a:cxn>
                            <a:cxn ang="f213">
                              <a:pos x="f377" y="f378"/>
                            </a:cxn>
                            <a:cxn ang="f213">
                              <a:pos x="f379" y="f380"/>
                            </a:cxn>
                            <a:cxn ang="f213">
                              <a:pos x="f381" y="f382"/>
                            </a:cxn>
                            <a:cxn ang="f213">
                              <a:pos x="f383" y="f384"/>
                            </a:cxn>
                            <a:cxn ang="f213">
                              <a:pos x="f385" y="f386"/>
                            </a:cxn>
                            <a:cxn ang="f213">
                              <a:pos x="f387" y="f388"/>
                            </a:cxn>
                            <a:cxn ang="f213">
                              <a:pos x="f389" y="f390"/>
                            </a:cxn>
                            <a:cxn ang="f213">
                              <a:pos x="f391" y="f392"/>
                            </a:cxn>
                            <a:cxn ang="f213">
                              <a:pos x="f393" y="f394"/>
                            </a:cxn>
                            <a:cxn ang="f213">
                              <a:pos x="f393" y="f395"/>
                            </a:cxn>
                            <a:cxn ang="f213">
                              <a:pos x="f396" y="f395"/>
                            </a:cxn>
                            <a:cxn ang="f213">
                              <a:pos x="f397" y="f398"/>
                            </a:cxn>
                            <a:cxn ang="f213">
                              <a:pos x="f399" y="f400"/>
                            </a:cxn>
                            <a:cxn ang="f213">
                              <a:pos x="f401" y="f402"/>
                            </a:cxn>
                            <a:cxn ang="f213">
                              <a:pos x="f403" y="f404"/>
                            </a:cxn>
                            <a:cxn ang="f213">
                              <a:pos x="f405" y="f404"/>
                            </a:cxn>
                            <a:cxn ang="f213">
                              <a:pos x="f406" y="f407"/>
                            </a:cxn>
                            <a:cxn ang="f213">
                              <a:pos x="f408" y="f402"/>
                            </a:cxn>
                            <a:cxn ang="f213">
                              <a:pos x="f409" y="f410"/>
                            </a:cxn>
                            <a:cxn ang="f213">
                              <a:pos x="f370" y="f400"/>
                            </a:cxn>
                            <a:cxn ang="f213">
                              <a:pos x="f411" y="f412"/>
                            </a:cxn>
                            <a:cxn ang="f213">
                              <a:pos x="f413" y="f414"/>
                            </a:cxn>
                            <a:cxn ang="f213">
                              <a:pos x="f415" y="f416"/>
                            </a:cxn>
                            <a:cxn ang="f213">
                              <a:pos x="f417" y="f418"/>
                            </a:cxn>
                            <a:cxn ang="f213">
                              <a:pos x="f419" y="f420"/>
                            </a:cxn>
                            <a:cxn ang="f213">
                              <a:pos x="f421" y="f422"/>
                            </a:cxn>
                            <a:cxn ang="f213">
                              <a:pos x="f423" y="f420"/>
                            </a:cxn>
                            <a:cxn ang="f213">
                              <a:pos x="f385" y="f418"/>
                            </a:cxn>
                            <a:cxn ang="f213">
                              <a:pos x="f424" y="f416"/>
                            </a:cxn>
                            <a:cxn ang="f213">
                              <a:pos x="f425" y="f426"/>
                            </a:cxn>
                            <a:cxn ang="f213">
                              <a:pos x="f399" y="f427"/>
                            </a:cxn>
                            <a:cxn ang="f213">
                              <a:pos x="f428" y="f429"/>
                            </a:cxn>
                            <a:cxn ang="f213">
                              <a:pos x="f430" y="f431"/>
                            </a:cxn>
                            <a:cxn ang="f213">
                              <a:pos x="f432" y="f433"/>
                            </a:cxn>
                            <a:cxn ang="f213">
                              <a:pos x="f434" y="f435"/>
                            </a:cxn>
                            <a:cxn ang="f213">
                              <a:pos x="f436" y="f437"/>
                            </a:cxn>
                            <a:cxn ang="f213">
                              <a:pos x="f438" y="f439"/>
                            </a:cxn>
                            <a:cxn ang="f213">
                              <a:pos x="f421" y="f440"/>
                            </a:cxn>
                          </a:cxnLst>
                          <a:rect l="f364" t="f367" r="f365" b="f366"/>
                          <a:pathLst>
                            <a:path w="398" h="403">
                              <a:moveTo>
                                <a:pt x="f9" y="f6"/>
                              </a:moveTo>
                              <a:lnTo>
                                <a:pt x="f10" y="f11"/>
                              </a:lnTo>
                              <a:lnTo>
                                <a:pt x="f12" y="f13"/>
                              </a:lnTo>
                              <a:lnTo>
                                <a:pt x="f14" y="f15"/>
                              </a:lnTo>
                              <a:lnTo>
                                <a:pt x="f16" y="f16"/>
                              </a:lnTo>
                              <a:lnTo>
                                <a:pt x="f15" y="f17"/>
                              </a:lnTo>
                              <a:lnTo>
                                <a:pt x="f18" y="f19"/>
                              </a:lnTo>
                              <a:lnTo>
                                <a:pt x="f20" y="f21"/>
                              </a:lnTo>
                              <a:lnTo>
                                <a:pt x="f6" y="f22"/>
                              </a:lnTo>
                              <a:lnTo>
                                <a:pt x="f23" y="f24"/>
                              </a:lnTo>
                              <a:lnTo>
                                <a:pt x="f20" y="f25"/>
                              </a:lnTo>
                              <a:lnTo>
                                <a:pt x="f26" y="f27"/>
                              </a:lnTo>
                              <a:lnTo>
                                <a:pt x="f13" y="f28"/>
                              </a:lnTo>
                              <a:lnTo>
                                <a:pt x="f29" y="f30"/>
                              </a:lnTo>
                              <a:lnTo>
                                <a:pt x="f15" y="f31"/>
                              </a:lnTo>
                              <a:lnTo>
                                <a:pt x="f32" y="f33"/>
                              </a:lnTo>
                              <a:lnTo>
                                <a:pt x="f16" y="f34"/>
                              </a:lnTo>
                              <a:lnTo>
                                <a:pt x="f35" y="f36"/>
                              </a:lnTo>
                              <a:lnTo>
                                <a:pt x="f37" y="f38"/>
                              </a:lnTo>
                              <a:lnTo>
                                <a:pt x="f39" y="f40"/>
                              </a:lnTo>
                              <a:lnTo>
                                <a:pt x="f41" y="f42"/>
                              </a:lnTo>
                              <a:lnTo>
                                <a:pt x="f43" y="f44"/>
                              </a:lnTo>
                              <a:lnTo>
                                <a:pt x="f10" y="f45"/>
                              </a:lnTo>
                              <a:lnTo>
                                <a:pt x="f46" y="f8"/>
                              </a:lnTo>
                              <a:lnTo>
                                <a:pt x="f9" y="f8"/>
                              </a:lnTo>
                              <a:lnTo>
                                <a:pt x="f47" y="f8"/>
                              </a:lnTo>
                              <a:lnTo>
                                <a:pt x="f48" y="f45"/>
                              </a:lnTo>
                              <a:lnTo>
                                <a:pt x="f49" y="f44"/>
                              </a:lnTo>
                              <a:lnTo>
                                <a:pt x="f50" y="f42"/>
                              </a:lnTo>
                              <a:lnTo>
                                <a:pt x="f51" y="f40"/>
                              </a:lnTo>
                              <a:lnTo>
                                <a:pt x="f52" y="f38"/>
                              </a:lnTo>
                              <a:lnTo>
                                <a:pt x="f53" y="f36"/>
                              </a:lnTo>
                              <a:lnTo>
                                <a:pt x="f54" y="f34"/>
                              </a:lnTo>
                              <a:lnTo>
                                <a:pt x="f55" y="f33"/>
                              </a:lnTo>
                              <a:lnTo>
                                <a:pt x="f56" y="f31"/>
                              </a:lnTo>
                              <a:lnTo>
                                <a:pt x="f57" y="f30"/>
                              </a:lnTo>
                              <a:lnTo>
                                <a:pt x="f58" y="f28"/>
                              </a:lnTo>
                              <a:lnTo>
                                <a:pt x="f59" y="f27"/>
                              </a:lnTo>
                              <a:lnTo>
                                <a:pt x="f60" y="f25"/>
                              </a:lnTo>
                              <a:lnTo>
                                <a:pt x="f61" y="f24"/>
                              </a:lnTo>
                              <a:lnTo>
                                <a:pt x="f7" y="f22"/>
                              </a:lnTo>
                              <a:lnTo>
                                <a:pt x="f7" y="f9"/>
                              </a:lnTo>
                              <a:lnTo>
                                <a:pt x="f7" y="f62"/>
                              </a:lnTo>
                              <a:lnTo>
                                <a:pt x="f7" y="f63"/>
                              </a:lnTo>
                              <a:lnTo>
                                <a:pt x="f7" y="f64"/>
                              </a:lnTo>
                              <a:lnTo>
                                <a:pt x="f65" y="f66"/>
                              </a:lnTo>
                              <a:lnTo>
                                <a:pt x="f58" y="f66"/>
                              </a:lnTo>
                              <a:lnTo>
                                <a:pt x="f67" y="f64"/>
                              </a:lnTo>
                              <a:lnTo>
                                <a:pt x="f68" y="f69"/>
                              </a:lnTo>
                              <a:lnTo>
                                <a:pt x="f68" y="f66"/>
                              </a:lnTo>
                              <a:lnTo>
                                <a:pt x="f68" y="f63"/>
                              </a:lnTo>
                              <a:lnTo>
                                <a:pt x="f68" y="f9"/>
                              </a:lnTo>
                              <a:lnTo>
                                <a:pt x="f68" y="f22"/>
                              </a:lnTo>
                              <a:lnTo>
                                <a:pt x="f70" y="f71"/>
                              </a:lnTo>
                              <a:lnTo>
                                <a:pt x="f72" y="f73"/>
                              </a:lnTo>
                              <a:lnTo>
                                <a:pt x="f54" y="f30"/>
                              </a:lnTo>
                              <a:lnTo>
                                <a:pt x="f74" y="f75"/>
                              </a:lnTo>
                              <a:lnTo>
                                <a:pt x="f51" y="f76"/>
                              </a:lnTo>
                              <a:lnTo>
                                <a:pt x="f77" y="f78"/>
                              </a:lnTo>
                              <a:lnTo>
                                <a:pt x="f79" y="f38"/>
                              </a:lnTo>
                              <a:lnTo>
                                <a:pt x="f9" y="f80"/>
                              </a:lnTo>
                              <a:lnTo>
                                <a:pt x="f46" y="f80"/>
                              </a:lnTo>
                              <a:lnTo>
                                <a:pt x="f81" y="f38"/>
                              </a:lnTo>
                              <a:lnTo>
                                <a:pt x="f82" y="f83"/>
                              </a:lnTo>
                              <a:lnTo>
                                <a:pt x="f84" y="f78"/>
                              </a:lnTo>
                              <a:lnTo>
                                <a:pt x="f85" y="f86"/>
                              </a:lnTo>
                              <a:lnTo>
                                <a:pt x="f39" y="f34"/>
                              </a:lnTo>
                              <a:lnTo>
                                <a:pt x="f87" y="f88"/>
                              </a:lnTo>
                              <a:lnTo>
                                <a:pt x="f89" y="f75"/>
                              </a:lnTo>
                              <a:lnTo>
                                <a:pt x="f90" y="f91"/>
                              </a:lnTo>
                              <a:lnTo>
                                <a:pt x="f16" y="f30"/>
                              </a:lnTo>
                              <a:lnTo>
                                <a:pt x="f92" y="f93"/>
                              </a:lnTo>
                              <a:lnTo>
                                <a:pt x="f94" y="f95"/>
                              </a:lnTo>
                              <a:lnTo>
                                <a:pt x="f96" y="f97"/>
                              </a:lnTo>
                              <a:lnTo>
                                <a:pt x="f15" y="f71"/>
                              </a:lnTo>
                              <a:lnTo>
                                <a:pt x="f98" y="f47"/>
                              </a:lnTo>
                              <a:lnTo>
                                <a:pt x="f99" y="f22"/>
                              </a:lnTo>
                              <a:lnTo>
                                <a:pt x="f98" y="f100"/>
                              </a:lnTo>
                              <a:lnTo>
                                <a:pt x="f15" y="f101"/>
                              </a:lnTo>
                              <a:lnTo>
                                <a:pt x="f96" y="f102"/>
                              </a:lnTo>
                              <a:lnTo>
                                <a:pt x="f94" y="f84"/>
                              </a:lnTo>
                              <a:lnTo>
                                <a:pt x="f92" y="f103"/>
                              </a:lnTo>
                              <a:lnTo>
                                <a:pt x="f16" y="f104"/>
                              </a:lnTo>
                              <a:lnTo>
                                <a:pt x="f90" y="f105"/>
                              </a:lnTo>
                              <a:lnTo>
                                <a:pt x="f89" y="f106"/>
                              </a:lnTo>
                              <a:lnTo>
                                <a:pt x="f87" y="f90"/>
                              </a:lnTo>
                              <a:lnTo>
                                <a:pt x="f39" y="f16"/>
                              </a:lnTo>
                              <a:lnTo>
                                <a:pt x="f85" y="f92"/>
                              </a:lnTo>
                              <a:lnTo>
                                <a:pt x="f84" y="f94"/>
                              </a:lnTo>
                              <a:lnTo>
                                <a:pt x="f82" y="f96"/>
                              </a:lnTo>
                              <a:lnTo>
                                <a:pt x="f81" y="f98"/>
                              </a:lnTo>
                              <a:lnTo>
                                <a:pt x="f46" y="f98"/>
                              </a:lnTo>
                              <a:lnTo>
                                <a:pt x="f9" y="f99"/>
                              </a:lnTo>
                              <a:lnTo>
                                <a:pt x="f107" y="f98"/>
                              </a:lnTo>
                              <a:lnTo>
                                <a:pt x="f79" y="f98"/>
                              </a:lnTo>
                              <a:lnTo>
                                <a:pt x="f108" y="f96"/>
                              </a:lnTo>
                              <a:lnTo>
                                <a:pt x="f77" y="f94"/>
                              </a:lnTo>
                              <a:lnTo>
                                <a:pt x="f28" y="f92"/>
                              </a:lnTo>
                              <a:lnTo>
                                <a:pt x="f51" y="f16"/>
                              </a:lnTo>
                              <a:lnTo>
                                <a:pt x="f109" y="f90"/>
                              </a:lnTo>
                              <a:lnTo>
                                <a:pt x="f74" y="f106"/>
                              </a:lnTo>
                              <a:lnTo>
                                <a:pt x="f110" y="f105"/>
                              </a:lnTo>
                              <a:lnTo>
                                <a:pt x="f54" y="f111"/>
                              </a:lnTo>
                              <a:lnTo>
                                <a:pt x="f112" y="f113"/>
                              </a:lnTo>
                              <a:lnTo>
                                <a:pt x="f72" y="f114"/>
                              </a:lnTo>
                              <a:lnTo>
                                <a:pt x="f2" y="f115"/>
                              </a:lnTo>
                              <a:lnTo>
                                <a:pt x="f56" y="f116"/>
                              </a:lnTo>
                              <a:lnTo>
                                <a:pt x="f70" y="f117"/>
                              </a:lnTo>
                              <a:lnTo>
                                <a:pt x="f68" y="f69"/>
                              </a:lnTo>
                              <a:lnTo>
                                <a:pt x="f67" y="f64"/>
                              </a:lnTo>
                              <a:lnTo>
                                <a:pt x="f58" y="f66"/>
                              </a:lnTo>
                              <a:lnTo>
                                <a:pt x="f65" y="f66"/>
                              </a:lnTo>
                              <a:lnTo>
                                <a:pt x="f7" y="f64"/>
                              </a:lnTo>
                              <a:lnTo>
                                <a:pt x="f61" y="f118"/>
                              </a:lnTo>
                              <a:lnTo>
                                <a:pt x="f119" y="f120"/>
                              </a:lnTo>
                              <a:lnTo>
                                <a:pt x="f59" y="f84"/>
                              </a:lnTo>
                              <a:lnTo>
                                <a:pt x="f121" y="f103"/>
                              </a:lnTo>
                              <a:lnTo>
                                <a:pt x="f122" y="f111"/>
                              </a:lnTo>
                              <a:lnTo>
                                <a:pt x="f123" y="f124"/>
                              </a:lnTo>
                              <a:lnTo>
                                <a:pt x="f55" y="f125"/>
                              </a:lnTo>
                              <a:lnTo>
                                <a:pt x="f54" y="f16"/>
                              </a:lnTo>
                              <a:lnTo>
                                <a:pt x="f53" y="f94"/>
                              </a:lnTo>
                              <a:lnTo>
                                <a:pt x="f52" y="f98"/>
                              </a:lnTo>
                              <a:lnTo>
                                <a:pt x="f51" y="f29"/>
                              </a:lnTo>
                              <a:lnTo>
                                <a:pt x="f50" y="f126"/>
                              </a:lnTo>
                              <a:lnTo>
                                <a:pt x="f49" y="f127"/>
                              </a:lnTo>
                              <a:lnTo>
                                <a:pt x="f48" y="f11"/>
                              </a:lnTo>
                              <a:lnTo>
                                <a:pt x="f47" y="f23"/>
                              </a:lnTo>
                              <a:lnTo>
                                <a:pt x="f9" y="f6"/>
                              </a:lnTo>
                              <a:lnTo>
                                <a:pt x="f9" y="f6"/>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75" name="Freihandform 1163"/>
                      <wps:cNvSpPr/>
                      <wps:spPr>
                        <a:xfrm>
                          <a:off x="87599" y="673045"/>
                          <a:ext cx="913119" cy="928152"/>
                        </a:xfrm>
                        <a:custGeom>
                          <a:avLst/>
                          <a:gdLst>
                            <a:gd name="f0" fmla="val 10800000"/>
                            <a:gd name="f1" fmla="val 5400000"/>
                            <a:gd name="f2" fmla="val 180"/>
                            <a:gd name="f3" fmla="val w"/>
                            <a:gd name="f4" fmla="val h"/>
                            <a:gd name="f5" fmla="val 0"/>
                            <a:gd name="f6" fmla="val 542"/>
                            <a:gd name="f7" fmla="val 553"/>
                            <a:gd name="f8" fmla="val 271"/>
                            <a:gd name="f9" fmla="val 299"/>
                            <a:gd name="f10" fmla="val 551"/>
                            <a:gd name="f11" fmla="val 327"/>
                            <a:gd name="f12" fmla="val 547"/>
                            <a:gd name="f13" fmla="val 353"/>
                            <a:gd name="f14" fmla="val 541"/>
                            <a:gd name="f15" fmla="val 378"/>
                            <a:gd name="f16" fmla="val 531"/>
                            <a:gd name="f17" fmla="val 400"/>
                            <a:gd name="f18" fmla="val 521"/>
                            <a:gd name="f19" fmla="val 422"/>
                            <a:gd name="f20" fmla="val 505"/>
                            <a:gd name="f21" fmla="val 444"/>
                            <a:gd name="f22" fmla="val 491"/>
                            <a:gd name="f23" fmla="val 462"/>
                            <a:gd name="f24" fmla="val 473"/>
                            <a:gd name="f25" fmla="val 480"/>
                            <a:gd name="f26" fmla="val 453"/>
                            <a:gd name="f27" fmla="val 496"/>
                            <a:gd name="f28" fmla="val 431"/>
                            <a:gd name="f29" fmla="val 510"/>
                            <a:gd name="f30" fmla="val 407"/>
                            <a:gd name="f31" fmla="val 522"/>
                            <a:gd name="f32" fmla="val 383"/>
                            <a:gd name="f33" fmla="val 530"/>
                            <a:gd name="f34" fmla="val 359"/>
                            <a:gd name="f35" fmla="val 536"/>
                            <a:gd name="f36" fmla="val 332"/>
                            <a:gd name="f37" fmla="val 306"/>
                            <a:gd name="f38" fmla="val 276"/>
                            <a:gd name="f39" fmla="val 248"/>
                            <a:gd name="f40" fmla="val 222"/>
                            <a:gd name="f41" fmla="val 194"/>
                            <a:gd name="f42" fmla="val 168"/>
                            <a:gd name="f43" fmla="val 144"/>
                            <a:gd name="f44" fmla="val 122"/>
                            <a:gd name="f45" fmla="val 102"/>
                            <a:gd name="f46" fmla="val 82"/>
                            <a:gd name="f47" fmla="val 64"/>
                            <a:gd name="f48" fmla="val 48"/>
                            <a:gd name="f49" fmla="val 34"/>
                            <a:gd name="f50" fmla="val 22"/>
                            <a:gd name="f51" fmla="val 12"/>
                            <a:gd name="f52" fmla="val 6"/>
                            <a:gd name="f53" fmla="val 2"/>
                            <a:gd name="f54" fmla="val 243"/>
                            <a:gd name="f55" fmla="val 217"/>
                            <a:gd name="f56" fmla="val 191"/>
                            <a:gd name="f57" fmla="val 165"/>
                            <a:gd name="f58" fmla="val 142"/>
                            <a:gd name="f59" fmla="val 120"/>
                            <a:gd name="f60" fmla="val 98"/>
                            <a:gd name="f61" fmla="val 80"/>
                            <a:gd name="f62" fmla="val 62"/>
                            <a:gd name="f63" fmla="val 46"/>
                            <a:gd name="f64" fmla="val 32"/>
                            <a:gd name="f65" fmla="+- 0 0 -90"/>
                            <a:gd name="f66" fmla="*/ f3 1 542"/>
                            <a:gd name="f67" fmla="*/ f4 1 553"/>
                            <a:gd name="f68" fmla="val f5"/>
                            <a:gd name="f69" fmla="val f6"/>
                            <a:gd name="f70" fmla="val f7"/>
                            <a:gd name="f71" fmla="*/ f65 f0 1"/>
                            <a:gd name="f72" fmla="+- f70 0 f68"/>
                            <a:gd name="f73" fmla="+- f69 0 f68"/>
                            <a:gd name="f74" fmla="*/ f71 1 f2"/>
                            <a:gd name="f75" fmla="*/ f73 1 542"/>
                            <a:gd name="f76" fmla="*/ f72 1 553"/>
                            <a:gd name="f77" fmla="*/ 299 f73 1"/>
                            <a:gd name="f78" fmla="*/ 551 f72 1"/>
                            <a:gd name="f79" fmla="*/ 353 f73 1"/>
                            <a:gd name="f80" fmla="*/ 541 f72 1"/>
                            <a:gd name="f81" fmla="*/ 400 f73 1"/>
                            <a:gd name="f82" fmla="*/ 521 f72 1"/>
                            <a:gd name="f83" fmla="*/ 444 f73 1"/>
                            <a:gd name="f84" fmla="*/ 491 f72 1"/>
                            <a:gd name="f85" fmla="*/ 480 f73 1"/>
                            <a:gd name="f86" fmla="*/ 453 f72 1"/>
                            <a:gd name="f87" fmla="*/ 510 f73 1"/>
                            <a:gd name="f88" fmla="*/ 407 f72 1"/>
                            <a:gd name="f89" fmla="*/ 530 f73 1"/>
                            <a:gd name="f90" fmla="*/ 359 f72 1"/>
                            <a:gd name="f91" fmla="*/ 542 f73 1"/>
                            <a:gd name="f92" fmla="*/ 306 f72 1"/>
                            <a:gd name="f93" fmla="*/ 248 f72 1"/>
                            <a:gd name="f94" fmla="*/ 194 f72 1"/>
                            <a:gd name="f95" fmla="*/ 144 f72 1"/>
                            <a:gd name="f96" fmla="*/ 102 f72 1"/>
                            <a:gd name="f97" fmla="*/ 64 f72 1"/>
                            <a:gd name="f98" fmla="*/ 34 f72 1"/>
                            <a:gd name="f99" fmla="*/ 12 f72 1"/>
                            <a:gd name="f100" fmla="*/ 2 f72 1"/>
                            <a:gd name="f101" fmla="*/ 243 f73 1"/>
                            <a:gd name="f102" fmla="*/ 191 f73 1"/>
                            <a:gd name="f103" fmla="*/ 142 f73 1"/>
                            <a:gd name="f104" fmla="*/ 98 f73 1"/>
                            <a:gd name="f105" fmla="*/ 62 f73 1"/>
                            <a:gd name="f106" fmla="*/ 32 f73 1"/>
                            <a:gd name="f107" fmla="*/ 12 f73 1"/>
                            <a:gd name="f108" fmla="*/ 0 f73 1"/>
                            <a:gd name="f109" fmla="*/ 271 f73 1"/>
                            <a:gd name="f110" fmla="*/ 553 f72 1"/>
                            <a:gd name="f111" fmla="+- f74 0 f1"/>
                            <a:gd name="f112" fmla="*/ f77 1 542"/>
                            <a:gd name="f113" fmla="*/ f78 1 553"/>
                            <a:gd name="f114" fmla="*/ f79 1 542"/>
                            <a:gd name="f115" fmla="*/ f80 1 553"/>
                            <a:gd name="f116" fmla="*/ f81 1 542"/>
                            <a:gd name="f117" fmla="*/ f82 1 553"/>
                            <a:gd name="f118" fmla="*/ f83 1 542"/>
                            <a:gd name="f119" fmla="*/ f84 1 553"/>
                            <a:gd name="f120" fmla="*/ f85 1 542"/>
                            <a:gd name="f121" fmla="*/ f86 1 553"/>
                            <a:gd name="f122" fmla="*/ f87 1 542"/>
                            <a:gd name="f123" fmla="*/ f88 1 553"/>
                            <a:gd name="f124" fmla="*/ f89 1 542"/>
                            <a:gd name="f125" fmla="*/ f90 1 553"/>
                            <a:gd name="f126" fmla="*/ f91 1 542"/>
                            <a:gd name="f127" fmla="*/ f92 1 553"/>
                            <a:gd name="f128" fmla="*/ f93 1 553"/>
                            <a:gd name="f129" fmla="*/ f94 1 553"/>
                            <a:gd name="f130" fmla="*/ f95 1 553"/>
                            <a:gd name="f131" fmla="*/ f96 1 553"/>
                            <a:gd name="f132" fmla="*/ f97 1 553"/>
                            <a:gd name="f133" fmla="*/ f98 1 553"/>
                            <a:gd name="f134" fmla="*/ f99 1 553"/>
                            <a:gd name="f135" fmla="*/ f100 1 553"/>
                            <a:gd name="f136" fmla="*/ f101 1 542"/>
                            <a:gd name="f137" fmla="*/ f102 1 542"/>
                            <a:gd name="f138" fmla="*/ f103 1 542"/>
                            <a:gd name="f139" fmla="*/ f104 1 542"/>
                            <a:gd name="f140" fmla="*/ f105 1 542"/>
                            <a:gd name="f141" fmla="*/ f106 1 542"/>
                            <a:gd name="f142" fmla="*/ f107 1 542"/>
                            <a:gd name="f143" fmla="*/ f108 1 542"/>
                            <a:gd name="f144" fmla="*/ f109 1 542"/>
                            <a:gd name="f145" fmla="*/ f110 1 553"/>
                            <a:gd name="f146" fmla="*/ 0 1 f75"/>
                            <a:gd name="f147" fmla="*/ f69 1 f75"/>
                            <a:gd name="f148" fmla="*/ 0 1 f76"/>
                            <a:gd name="f149" fmla="*/ f70 1 f76"/>
                            <a:gd name="f150" fmla="*/ f112 1 f75"/>
                            <a:gd name="f151" fmla="*/ f113 1 f76"/>
                            <a:gd name="f152" fmla="*/ f114 1 f75"/>
                            <a:gd name="f153" fmla="*/ f115 1 f76"/>
                            <a:gd name="f154" fmla="*/ f116 1 f75"/>
                            <a:gd name="f155" fmla="*/ f117 1 f76"/>
                            <a:gd name="f156" fmla="*/ f118 1 f75"/>
                            <a:gd name="f157" fmla="*/ f119 1 f76"/>
                            <a:gd name="f158" fmla="*/ f120 1 f75"/>
                            <a:gd name="f159" fmla="*/ f121 1 f76"/>
                            <a:gd name="f160" fmla="*/ f122 1 f75"/>
                            <a:gd name="f161" fmla="*/ f123 1 f76"/>
                            <a:gd name="f162" fmla="*/ f124 1 f75"/>
                            <a:gd name="f163" fmla="*/ f125 1 f76"/>
                            <a:gd name="f164" fmla="*/ f126 1 f75"/>
                            <a:gd name="f165" fmla="*/ f127 1 f76"/>
                            <a:gd name="f166" fmla="*/ f128 1 f76"/>
                            <a:gd name="f167" fmla="*/ f129 1 f76"/>
                            <a:gd name="f168" fmla="*/ f130 1 f76"/>
                            <a:gd name="f169" fmla="*/ f131 1 f76"/>
                            <a:gd name="f170" fmla="*/ f132 1 f76"/>
                            <a:gd name="f171" fmla="*/ f133 1 f76"/>
                            <a:gd name="f172" fmla="*/ f134 1 f76"/>
                            <a:gd name="f173" fmla="*/ f135 1 f76"/>
                            <a:gd name="f174" fmla="*/ f136 1 f75"/>
                            <a:gd name="f175" fmla="*/ f137 1 f75"/>
                            <a:gd name="f176" fmla="*/ f138 1 f75"/>
                            <a:gd name="f177" fmla="*/ f139 1 f75"/>
                            <a:gd name="f178" fmla="*/ f140 1 f75"/>
                            <a:gd name="f179" fmla="*/ f141 1 f75"/>
                            <a:gd name="f180" fmla="*/ f142 1 f75"/>
                            <a:gd name="f181" fmla="*/ f143 1 f75"/>
                            <a:gd name="f182" fmla="*/ f144 1 f75"/>
                            <a:gd name="f183" fmla="*/ f145 1 f76"/>
                            <a:gd name="f184" fmla="*/ f146 f66 1"/>
                            <a:gd name="f185" fmla="*/ f147 f66 1"/>
                            <a:gd name="f186" fmla="*/ f149 f67 1"/>
                            <a:gd name="f187" fmla="*/ f148 f67 1"/>
                            <a:gd name="f188" fmla="*/ f150 f66 1"/>
                            <a:gd name="f189" fmla="*/ f151 f67 1"/>
                            <a:gd name="f190" fmla="*/ f152 f66 1"/>
                            <a:gd name="f191" fmla="*/ f153 f67 1"/>
                            <a:gd name="f192" fmla="*/ f154 f66 1"/>
                            <a:gd name="f193" fmla="*/ f155 f67 1"/>
                            <a:gd name="f194" fmla="*/ f156 f66 1"/>
                            <a:gd name="f195" fmla="*/ f157 f67 1"/>
                            <a:gd name="f196" fmla="*/ f158 f66 1"/>
                            <a:gd name="f197" fmla="*/ f159 f67 1"/>
                            <a:gd name="f198" fmla="*/ f160 f66 1"/>
                            <a:gd name="f199" fmla="*/ f161 f67 1"/>
                            <a:gd name="f200" fmla="*/ f162 f66 1"/>
                            <a:gd name="f201" fmla="*/ f163 f67 1"/>
                            <a:gd name="f202" fmla="*/ f164 f66 1"/>
                            <a:gd name="f203" fmla="*/ f165 f67 1"/>
                            <a:gd name="f204" fmla="*/ f166 f67 1"/>
                            <a:gd name="f205" fmla="*/ f167 f67 1"/>
                            <a:gd name="f206" fmla="*/ f168 f67 1"/>
                            <a:gd name="f207" fmla="*/ f169 f67 1"/>
                            <a:gd name="f208" fmla="*/ f170 f67 1"/>
                            <a:gd name="f209" fmla="*/ f171 f67 1"/>
                            <a:gd name="f210" fmla="*/ f172 f67 1"/>
                            <a:gd name="f211" fmla="*/ f173 f67 1"/>
                            <a:gd name="f212" fmla="*/ f174 f66 1"/>
                            <a:gd name="f213" fmla="*/ f175 f66 1"/>
                            <a:gd name="f214" fmla="*/ f176 f66 1"/>
                            <a:gd name="f215" fmla="*/ f177 f66 1"/>
                            <a:gd name="f216" fmla="*/ f178 f66 1"/>
                            <a:gd name="f217" fmla="*/ f179 f66 1"/>
                            <a:gd name="f218" fmla="*/ f180 f66 1"/>
                            <a:gd name="f219" fmla="*/ f181 f66 1"/>
                            <a:gd name="f220" fmla="*/ f182 f66 1"/>
                            <a:gd name="f221" fmla="*/ f183 f67 1"/>
                          </a:gdLst>
                          <a:ahLst/>
                          <a:cxnLst>
                            <a:cxn ang="3cd4">
                              <a:pos x="hc" y="t"/>
                            </a:cxn>
                            <a:cxn ang="0">
                              <a:pos x="r" y="vc"/>
                            </a:cxn>
                            <a:cxn ang="cd4">
                              <a:pos x="hc" y="b"/>
                            </a:cxn>
                            <a:cxn ang="cd2">
                              <a:pos x="l" y="vc"/>
                            </a:cxn>
                            <a:cxn ang="f111">
                              <a:pos x="f188" y="f189"/>
                            </a:cxn>
                            <a:cxn ang="f111">
                              <a:pos x="f190" y="f191"/>
                            </a:cxn>
                            <a:cxn ang="f111">
                              <a:pos x="f192" y="f193"/>
                            </a:cxn>
                            <a:cxn ang="f111">
                              <a:pos x="f194" y="f195"/>
                            </a:cxn>
                            <a:cxn ang="f111">
                              <a:pos x="f196" y="f197"/>
                            </a:cxn>
                            <a:cxn ang="f111">
                              <a:pos x="f198" y="f199"/>
                            </a:cxn>
                            <a:cxn ang="f111">
                              <a:pos x="f200" y="f201"/>
                            </a:cxn>
                            <a:cxn ang="f111">
                              <a:pos x="f202" y="f203"/>
                            </a:cxn>
                            <a:cxn ang="f111">
                              <a:pos x="f202" y="f204"/>
                            </a:cxn>
                            <a:cxn ang="f111">
                              <a:pos x="f200" y="f205"/>
                            </a:cxn>
                            <a:cxn ang="f111">
                              <a:pos x="f198" y="f206"/>
                            </a:cxn>
                            <a:cxn ang="f111">
                              <a:pos x="f196" y="f207"/>
                            </a:cxn>
                            <a:cxn ang="f111">
                              <a:pos x="f194" y="f208"/>
                            </a:cxn>
                            <a:cxn ang="f111">
                              <a:pos x="f192" y="f209"/>
                            </a:cxn>
                            <a:cxn ang="f111">
                              <a:pos x="f190" y="f210"/>
                            </a:cxn>
                            <a:cxn ang="f111">
                              <a:pos x="f188" y="f211"/>
                            </a:cxn>
                            <a:cxn ang="f111">
                              <a:pos x="f212" y="f211"/>
                            </a:cxn>
                            <a:cxn ang="f111">
                              <a:pos x="f213" y="f210"/>
                            </a:cxn>
                            <a:cxn ang="f111">
                              <a:pos x="f214" y="f209"/>
                            </a:cxn>
                            <a:cxn ang="f111">
                              <a:pos x="f215" y="f208"/>
                            </a:cxn>
                            <a:cxn ang="f111">
                              <a:pos x="f216" y="f207"/>
                            </a:cxn>
                            <a:cxn ang="f111">
                              <a:pos x="f217" y="f206"/>
                            </a:cxn>
                            <a:cxn ang="f111">
                              <a:pos x="f218" y="f205"/>
                            </a:cxn>
                            <a:cxn ang="f111">
                              <a:pos x="f219" y="f204"/>
                            </a:cxn>
                            <a:cxn ang="f111">
                              <a:pos x="f219" y="f203"/>
                            </a:cxn>
                            <a:cxn ang="f111">
                              <a:pos x="f218" y="f201"/>
                            </a:cxn>
                            <a:cxn ang="f111">
                              <a:pos x="f217" y="f199"/>
                            </a:cxn>
                            <a:cxn ang="f111">
                              <a:pos x="f216" y="f197"/>
                            </a:cxn>
                            <a:cxn ang="f111">
                              <a:pos x="f215" y="f195"/>
                            </a:cxn>
                            <a:cxn ang="f111">
                              <a:pos x="f214" y="f193"/>
                            </a:cxn>
                            <a:cxn ang="f111">
                              <a:pos x="f213" y="f191"/>
                            </a:cxn>
                            <a:cxn ang="f111">
                              <a:pos x="f212" y="f189"/>
                            </a:cxn>
                            <a:cxn ang="f111">
                              <a:pos x="f220" y="f221"/>
                            </a:cxn>
                          </a:cxnLst>
                          <a:rect l="f184" t="f187" r="f185" b="f186"/>
                          <a:pathLst>
                            <a:path w="542" h="553">
                              <a:moveTo>
                                <a:pt x="f8" y="f7"/>
                              </a:moveTo>
                              <a:lnTo>
                                <a:pt x="f9" y="f10"/>
                              </a:lnTo>
                              <a:lnTo>
                                <a:pt x="f11" y="f12"/>
                              </a:lnTo>
                              <a:lnTo>
                                <a:pt x="f13" y="f14"/>
                              </a:lnTo>
                              <a:lnTo>
                                <a:pt x="f15" y="f16"/>
                              </a:lnTo>
                              <a:lnTo>
                                <a:pt x="f17" y="f18"/>
                              </a:lnTo>
                              <a:lnTo>
                                <a:pt x="f19" y="f20"/>
                              </a:lnTo>
                              <a:lnTo>
                                <a:pt x="f21" y="f22"/>
                              </a:lnTo>
                              <a:lnTo>
                                <a:pt x="f23" y="f24"/>
                              </a:lnTo>
                              <a:lnTo>
                                <a:pt x="f25" y="f26"/>
                              </a:lnTo>
                              <a:lnTo>
                                <a:pt x="f27" y="f28"/>
                              </a:lnTo>
                              <a:lnTo>
                                <a:pt x="f29" y="f30"/>
                              </a:lnTo>
                              <a:lnTo>
                                <a:pt x="f31" y="f32"/>
                              </a:lnTo>
                              <a:lnTo>
                                <a:pt x="f33" y="f34"/>
                              </a:lnTo>
                              <a:lnTo>
                                <a:pt x="f35" y="f36"/>
                              </a:lnTo>
                              <a:lnTo>
                                <a:pt x="f6" y="f37"/>
                              </a:lnTo>
                              <a:lnTo>
                                <a:pt x="f6" y="f38"/>
                              </a:lnTo>
                              <a:lnTo>
                                <a:pt x="f6" y="f39"/>
                              </a:lnTo>
                              <a:lnTo>
                                <a:pt x="f35" y="f40"/>
                              </a:lnTo>
                              <a:lnTo>
                                <a:pt x="f33" y="f41"/>
                              </a:lnTo>
                              <a:lnTo>
                                <a:pt x="f31" y="f42"/>
                              </a:lnTo>
                              <a:lnTo>
                                <a:pt x="f29" y="f43"/>
                              </a:lnTo>
                              <a:lnTo>
                                <a:pt x="f27" y="f44"/>
                              </a:lnTo>
                              <a:lnTo>
                                <a:pt x="f25" y="f45"/>
                              </a:lnTo>
                              <a:lnTo>
                                <a:pt x="f23" y="f46"/>
                              </a:lnTo>
                              <a:lnTo>
                                <a:pt x="f21" y="f47"/>
                              </a:lnTo>
                              <a:lnTo>
                                <a:pt x="f19" y="f48"/>
                              </a:lnTo>
                              <a:lnTo>
                                <a:pt x="f17" y="f49"/>
                              </a:lnTo>
                              <a:lnTo>
                                <a:pt x="f15" y="f50"/>
                              </a:lnTo>
                              <a:lnTo>
                                <a:pt x="f13" y="f51"/>
                              </a:lnTo>
                              <a:lnTo>
                                <a:pt x="f11" y="f52"/>
                              </a:lnTo>
                              <a:lnTo>
                                <a:pt x="f9" y="f53"/>
                              </a:lnTo>
                              <a:lnTo>
                                <a:pt x="f8" y="f5"/>
                              </a:lnTo>
                              <a:lnTo>
                                <a:pt x="f54" y="f53"/>
                              </a:lnTo>
                              <a:lnTo>
                                <a:pt x="f55" y="f52"/>
                              </a:lnTo>
                              <a:lnTo>
                                <a:pt x="f56" y="f51"/>
                              </a:lnTo>
                              <a:lnTo>
                                <a:pt x="f57" y="f50"/>
                              </a:lnTo>
                              <a:lnTo>
                                <a:pt x="f58" y="f49"/>
                              </a:lnTo>
                              <a:lnTo>
                                <a:pt x="f59" y="f48"/>
                              </a:lnTo>
                              <a:lnTo>
                                <a:pt x="f60" y="f47"/>
                              </a:lnTo>
                              <a:lnTo>
                                <a:pt x="f61" y="f46"/>
                              </a:lnTo>
                              <a:lnTo>
                                <a:pt x="f62" y="f45"/>
                              </a:lnTo>
                              <a:lnTo>
                                <a:pt x="f63" y="f44"/>
                              </a:lnTo>
                              <a:lnTo>
                                <a:pt x="f64" y="f43"/>
                              </a:lnTo>
                              <a:lnTo>
                                <a:pt x="f50" y="f42"/>
                              </a:lnTo>
                              <a:lnTo>
                                <a:pt x="f51" y="f41"/>
                              </a:lnTo>
                              <a:lnTo>
                                <a:pt x="f52" y="f40"/>
                              </a:lnTo>
                              <a:lnTo>
                                <a:pt x="f5" y="f39"/>
                              </a:lnTo>
                              <a:lnTo>
                                <a:pt x="f5" y="f38"/>
                              </a:lnTo>
                              <a:lnTo>
                                <a:pt x="f5" y="f37"/>
                              </a:lnTo>
                              <a:lnTo>
                                <a:pt x="f52" y="f36"/>
                              </a:lnTo>
                              <a:lnTo>
                                <a:pt x="f51" y="f34"/>
                              </a:lnTo>
                              <a:lnTo>
                                <a:pt x="f50" y="f32"/>
                              </a:lnTo>
                              <a:lnTo>
                                <a:pt x="f64" y="f30"/>
                              </a:lnTo>
                              <a:lnTo>
                                <a:pt x="f63" y="f28"/>
                              </a:lnTo>
                              <a:lnTo>
                                <a:pt x="f62" y="f26"/>
                              </a:lnTo>
                              <a:lnTo>
                                <a:pt x="f61" y="f24"/>
                              </a:lnTo>
                              <a:lnTo>
                                <a:pt x="f60" y="f22"/>
                              </a:lnTo>
                              <a:lnTo>
                                <a:pt x="f59" y="f20"/>
                              </a:lnTo>
                              <a:lnTo>
                                <a:pt x="f58" y="f18"/>
                              </a:lnTo>
                              <a:lnTo>
                                <a:pt x="f57" y="f16"/>
                              </a:lnTo>
                              <a:lnTo>
                                <a:pt x="f56" y="f14"/>
                              </a:lnTo>
                              <a:lnTo>
                                <a:pt x="f55" y="f12"/>
                              </a:lnTo>
                              <a:lnTo>
                                <a:pt x="f54" y="f10"/>
                              </a:lnTo>
                              <a:lnTo>
                                <a:pt x="f8" y="f7"/>
                              </a:lnTo>
                              <a:lnTo>
                                <a:pt x="f8" y="f7"/>
                              </a:lnTo>
                              <a:close/>
                            </a:path>
                          </a:pathLst>
                        </a:custGeom>
                        <a:solidFill>
                          <a:srgbClr val="FFFFFF"/>
                        </a:solidFill>
                        <a:ln cap="flat">
                          <a:noFill/>
                          <a:prstDash val="solid"/>
                        </a:ln>
                        <a:effectLst>
                          <a:outerShdw dist="38103" algn="tl">
                            <a:srgbClr val="000000">
                              <a:alpha val="40000"/>
                            </a:srgbClr>
                          </a:outerShdw>
                        </a:effectLst>
                      </wps:spPr>
                      <wps:bodyPr lIns="0" tIns="0" rIns="0" bIns="0"/>
                    </wps:wsp>
                    <wps:wsp>
                      <wps:cNvPr id="76" name="Freihandform 1164"/>
                      <wps:cNvSpPr/>
                      <wps:spPr>
                        <a:xfrm>
                          <a:off x="50538" y="622689"/>
                          <a:ext cx="983885" cy="995296"/>
                        </a:xfrm>
                        <a:custGeom>
                          <a:avLst/>
                          <a:gdLst>
                            <a:gd name="f0" fmla="val 10800000"/>
                            <a:gd name="f1" fmla="val 5400000"/>
                            <a:gd name="f2" fmla="val 180"/>
                            <a:gd name="f3" fmla="val w"/>
                            <a:gd name="f4" fmla="val h"/>
                            <a:gd name="f5" fmla="val 0"/>
                            <a:gd name="f6" fmla="val 584"/>
                            <a:gd name="f7" fmla="val 593"/>
                            <a:gd name="f8" fmla="val 293"/>
                            <a:gd name="f9" fmla="val 263"/>
                            <a:gd name="f10" fmla="val 2"/>
                            <a:gd name="f11" fmla="val 233"/>
                            <a:gd name="f12" fmla="val 6"/>
                            <a:gd name="f13" fmla="val 205"/>
                            <a:gd name="f14" fmla="val 14"/>
                            <a:gd name="f15" fmla="val 179"/>
                            <a:gd name="f16" fmla="val 24"/>
                            <a:gd name="f17" fmla="val 154"/>
                            <a:gd name="f18" fmla="val 36"/>
                            <a:gd name="f19" fmla="val 130"/>
                            <a:gd name="f20" fmla="val 52"/>
                            <a:gd name="f21" fmla="val 108"/>
                            <a:gd name="f22" fmla="val 68"/>
                            <a:gd name="f23" fmla="val 86"/>
                            <a:gd name="f24" fmla="val 88"/>
                            <a:gd name="f25" fmla="val 132"/>
                            <a:gd name="f26" fmla="val 156"/>
                            <a:gd name="f27" fmla="val 182"/>
                            <a:gd name="f28" fmla="val 210"/>
                            <a:gd name="f29" fmla="val 238"/>
                            <a:gd name="f30" fmla="val 268"/>
                            <a:gd name="f31" fmla="val 298"/>
                            <a:gd name="f32" fmla="val 328"/>
                            <a:gd name="f33" fmla="val 356"/>
                            <a:gd name="f34" fmla="val 383"/>
                            <a:gd name="f35" fmla="val 22"/>
                            <a:gd name="f36" fmla="val 411"/>
                            <a:gd name="f37" fmla="val 34"/>
                            <a:gd name="f38" fmla="val 437"/>
                            <a:gd name="f39" fmla="val 50"/>
                            <a:gd name="f40" fmla="val 461"/>
                            <a:gd name="f41" fmla="val 485"/>
                            <a:gd name="f42" fmla="val 507"/>
                            <a:gd name="f43" fmla="val 527"/>
                            <a:gd name="f44" fmla="val 545"/>
                            <a:gd name="f45" fmla="val 559"/>
                            <a:gd name="f46" fmla="val 181"/>
                            <a:gd name="f47" fmla="val 571"/>
                            <a:gd name="f48" fmla="val 207"/>
                            <a:gd name="f49" fmla="val 581"/>
                            <a:gd name="f50" fmla="val 235"/>
                            <a:gd name="f51" fmla="val 587"/>
                            <a:gd name="f52" fmla="val 321"/>
                            <a:gd name="f53" fmla="val 349"/>
                            <a:gd name="f54" fmla="val 379"/>
                            <a:gd name="f55" fmla="val 404"/>
                            <a:gd name="f56" fmla="val 428"/>
                            <a:gd name="f57" fmla="val 454"/>
                            <a:gd name="f58" fmla="val 478"/>
                            <a:gd name="f59" fmla="val 498"/>
                            <a:gd name="f60" fmla="val 518"/>
                            <a:gd name="f61" fmla="val 536"/>
                            <a:gd name="f62" fmla="val 550"/>
                            <a:gd name="f63" fmla="val 562"/>
                            <a:gd name="f64" fmla="val 570"/>
                            <a:gd name="f65" fmla="val 578"/>
                            <a:gd name="f66" fmla="val 582"/>
                            <a:gd name="f67" fmla="val 580"/>
                            <a:gd name="f68" fmla="val 260"/>
                            <a:gd name="f69" fmla="val 576"/>
                            <a:gd name="f70" fmla="val 222"/>
                            <a:gd name="f71" fmla="val 564"/>
                            <a:gd name="f72" fmla="val 186"/>
                            <a:gd name="f73" fmla="val 546"/>
                            <a:gd name="f74" fmla="val 542"/>
                            <a:gd name="f75" fmla="val 162"/>
                            <a:gd name="f76" fmla="val 538"/>
                            <a:gd name="f77" fmla="val 168"/>
                            <a:gd name="f78" fmla="val 534"/>
                            <a:gd name="f79" fmla="val 178"/>
                            <a:gd name="f80" fmla="val 530"/>
                            <a:gd name="f81" fmla="val 540"/>
                            <a:gd name="f82" fmla="val 212"/>
                            <a:gd name="f83" fmla="val 548"/>
                            <a:gd name="f84" fmla="val 240"/>
                            <a:gd name="f85" fmla="val 552"/>
                            <a:gd name="f86" fmla="val 270"/>
                            <a:gd name="f87" fmla="val 554"/>
                            <a:gd name="f88" fmla="val 324"/>
                            <a:gd name="f89" fmla="val 352"/>
                            <a:gd name="f90" fmla="val 377"/>
                            <a:gd name="f91" fmla="val 401"/>
                            <a:gd name="f92" fmla="val 522"/>
                            <a:gd name="f93" fmla="val 425"/>
                            <a:gd name="f94" fmla="val 510"/>
                            <a:gd name="f95" fmla="val 445"/>
                            <a:gd name="f96" fmla="val 494"/>
                            <a:gd name="f97" fmla="val 467"/>
                            <a:gd name="f98" fmla="val 458"/>
                            <a:gd name="f99" fmla="val 503"/>
                            <a:gd name="f100" fmla="val 438"/>
                            <a:gd name="f101" fmla="val 519"/>
                            <a:gd name="f102" fmla="val 416"/>
                            <a:gd name="f103" fmla="val 531"/>
                            <a:gd name="f104" fmla="val 395"/>
                            <a:gd name="f105" fmla="val 543"/>
                            <a:gd name="f106" fmla="val 371"/>
                            <a:gd name="f107" fmla="val 551"/>
                            <a:gd name="f108" fmla="val 345"/>
                            <a:gd name="f109" fmla="val 557"/>
                            <a:gd name="f110" fmla="val 319"/>
                            <a:gd name="f111" fmla="val 563"/>
                            <a:gd name="f112" fmla="val 265"/>
                            <a:gd name="f113" fmla="val 241"/>
                            <a:gd name="f114" fmla="val 215"/>
                            <a:gd name="f115" fmla="val 553"/>
                            <a:gd name="f116" fmla="val 191"/>
                            <a:gd name="f117" fmla="val 169"/>
                            <a:gd name="f118" fmla="val 533"/>
                            <a:gd name="f119" fmla="val 148"/>
                            <a:gd name="f120" fmla="val 126"/>
                            <a:gd name="f121" fmla="val 90"/>
                            <a:gd name="f122" fmla="val 74"/>
                            <a:gd name="f123" fmla="val 62"/>
                            <a:gd name="f124" fmla="val 423"/>
                            <a:gd name="f125" fmla="val 42"/>
                            <a:gd name="f126" fmla="val 375"/>
                            <a:gd name="f127" fmla="val 350"/>
                            <a:gd name="f128" fmla="val 32"/>
                            <a:gd name="f129" fmla="val 30"/>
                            <a:gd name="f130" fmla="val 246"/>
                            <a:gd name="f131" fmla="val 220"/>
                            <a:gd name="f132" fmla="val 196"/>
                            <a:gd name="f133" fmla="val 174"/>
                            <a:gd name="f134" fmla="val 150"/>
                            <a:gd name="f135" fmla="val 110"/>
                            <a:gd name="f136" fmla="val 92"/>
                            <a:gd name="f137" fmla="val 76"/>
                            <a:gd name="f138" fmla="val 369"/>
                            <a:gd name="f139" fmla="val 393"/>
                            <a:gd name="f140" fmla="val 484"/>
                            <a:gd name="f141" fmla="val 118"/>
                            <a:gd name="f142" fmla="val 502"/>
                            <a:gd name="f143" fmla="val 136"/>
                            <a:gd name="f144" fmla="val 508"/>
                            <a:gd name="f145" fmla="val 144"/>
                            <a:gd name="f146" fmla="val 512"/>
                            <a:gd name="f147" fmla="val 166"/>
                            <a:gd name="f148" fmla="val 524"/>
                            <a:gd name="f149" fmla="val 128"/>
                            <a:gd name="f150" fmla="val 120"/>
                            <a:gd name="f151" fmla="val 112"/>
                            <a:gd name="f152" fmla="val 104"/>
                            <a:gd name="f153" fmla="val 506"/>
                            <a:gd name="f154" fmla="val 96"/>
                            <a:gd name="f155" fmla="+- 0 0 -90"/>
                            <a:gd name="f156" fmla="*/ f3 1 584"/>
                            <a:gd name="f157" fmla="*/ f4 1 593"/>
                            <a:gd name="f158" fmla="val f5"/>
                            <a:gd name="f159" fmla="val f6"/>
                            <a:gd name="f160" fmla="val f7"/>
                            <a:gd name="f161" fmla="*/ f155 f0 1"/>
                            <a:gd name="f162" fmla="+- f160 0 f158"/>
                            <a:gd name="f163" fmla="+- f159 0 f158"/>
                            <a:gd name="f164" fmla="*/ f161 1 f2"/>
                            <a:gd name="f165" fmla="*/ f163 1 584"/>
                            <a:gd name="f166" fmla="*/ f162 1 593"/>
                            <a:gd name="f167" fmla="*/ 233 f163 1"/>
                            <a:gd name="f168" fmla="*/ 6 f162 1"/>
                            <a:gd name="f169" fmla="*/ 154 f163 1"/>
                            <a:gd name="f170" fmla="*/ 36 f162 1"/>
                            <a:gd name="f171" fmla="*/ 86 f163 1"/>
                            <a:gd name="f172" fmla="*/ 88 f162 1"/>
                            <a:gd name="f173" fmla="*/ 36 f163 1"/>
                            <a:gd name="f174" fmla="*/ 156 f162 1"/>
                            <a:gd name="f175" fmla="*/ 6 f163 1"/>
                            <a:gd name="f176" fmla="*/ 238 f162 1"/>
                            <a:gd name="f177" fmla="*/ 2 f163 1"/>
                            <a:gd name="f178" fmla="*/ 328 f162 1"/>
                            <a:gd name="f179" fmla="*/ 22 f163 1"/>
                            <a:gd name="f180" fmla="*/ 411 f162 1"/>
                            <a:gd name="f181" fmla="*/ 68 f163 1"/>
                            <a:gd name="f182" fmla="*/ 485 f162 1"/>
                            <a:gd name="f183" fmla="*/ 130 f163 1"/>
                            <a:gd name="f184" fmla="*/ 545 f162 1"/>
                            <a:gd name="f185" fmla="*/ 207 f163 1"/>
                            <a:gd name="f186" fmla="*/ 581 f162 1"/>
                            <a:gd name="f187" fmla="*/ 293 f163 1"/>
                            <a:gd name="f188" fmla="*/ 593 f162 1"/>
                            <a:gd name="f189" fmla="*/ 379 f163 1"/>
                            <a:gd name="f190" fmla="*/ 454 f163 1"/>
                            <a:gd name="f191" fmla="*/ 518 f163 1"/>
                            <a:gd name="f192" fmla="*/ 562 f163 1"/>
                            <a:gd name="f193" fmla="*/ 582 f163 1"/>
                            <a:gd name="f194" fmla="*/ 576 f163 1"/>
                            <a:gd name="f195" fmla="*/ 222 f162 1"/>
                            <a:gd name="f196" fmla="*/ 542 f163 1"/>
                            <a:gd name="f197" fmla="*/ 162 f162 1"/>
                            <a:gd name="f198" fmla="*/ 530 f163 1"/>
                            <a:gd name="f199" fmla="*/ 186 f162 1"/>
                            <a:gd name="f200" fmla="*/ 552 f163 1"/>
                            <a:gd name="f201" fmla="*/ 270 f162 1"/>
                            <a:gd name="f202" fmla="*/ 548 f163 1"/>
                            <a:gd name="f203" fmla="*/ 352 f162 1"/>
                            <a:gd name="f204" fmla="*/ 522 f163 1"/>
                            <a:gd name="f205" fmla="*/ 425 f162 1"/>
                            <a:gd name="f206" fmla="*/ 478 f163 1"/>
                            <a:gd name="f207" fmla="*/ 416 f163 1"/>
                            <a:gd name="f208" fmla="*/ 531 f162 1"/>
                            <a:gd name="f209" fmla="*/ 345 f163 1"/>
                            <a:gd name="f210" fmla="*/ 557 f162 1"/>
                            <a:gd name="f211" fmla="*/ 265 f163 1"/>
                            <a:gd name="f212" fmla="*/ 563 f162 1"/>
                            <a:gd name="f213" fmla="*/ 191 f163 1"/>
                            <a:gd name="f214" fmla="*/ 126 f163 1"/>
                            <a:gd name="f215" fmla="*/ 503 f162 1"/>
                            <a:gd name="f216" fmla="*/ 74 f163 1"/>
                            <a:gd name="f217" fmla="*/ 445 f162 1"/>
                            <a:gd name="f218" fmla="*/ 42 f163 1"/>
                            <a:gd name="f219" fmla="*/ 375 f162 1"/>
                            <a:gd name="f220" fmla="*/ 30 f163 1"/>
                            <a:gd name="f221" fmla="*/ 298 f162 1"/>
                            <a:gd name="f222" fmla="*/ 220 f162 1"/>
                            <a:gd name="f223" fmla="*/ 150 f162 1"/>
                            <a:gd name="f224" fmla="*/ 92 f162 1"/>
                            <a:gd name="f225" fmla="*/ 52 f162 1"/>
                            <a:gd name="f226" fmla="*/ 32 f162 1"/>
                            <a:gd name="f227" fmla="*/ 62 f162 1"/>
                            <a:gd name="f228" fmla="*/ 110 f162 1"/>
                            <a:gd name="f229" fmla="*/ 502 f163 1"/>
                            <a:gd name="f230" fmla="*/ 136 f162 1"/>
                            <a:gd name="f231" fmla="*/ 166 f162 1"/>
                            <a:gd name="f232" fmla="*/ 534 f163 1"/>
                            <a:gd name="f233" fmla="*/ 178 f162 1"/>
                            <a:gd name="f234" fmla="*/ 546 f163 1"/>
                            <a:gd name="f235" fmla="*/ 154 f162 1"/>
                            <a:gd name="f236" fmla="*/ 128 f162 1"/>
                            <a:gd name="f237" fmla="*/ 512 f163 1"/>
                            <a:gd name="f238" fmla="*/ 104 f162 1"/>
                            <a:gd name="f239" fmla="*/ 68 f162 1"/>
                            <a:gd name="f240" fmla="*/ 404 f163 1"/>
                            <a:gd name="f241" fmla="*/ 24 f162 1"/>
                            <a:gd name="f242" fmla="*/ 321 f163 1"/>
                            <a:gd name="f243" fmla="*/ 2 f162 1"/>
                            <a:gd name="f244" fmla="+- f164 0 f1"/>
                            <a:gd name="f245" fmla="*/ f167 1 584"/>
                            <a:gd name="f246" fmla="*/ f168 1 593"/>
                            <a:gd name="f247" fmla="*/ f169 1 584"/>
                            <a:gd name="f248" fmla="*/ f170 1 593"/>
                            <a:gd name="f249" fmla="*/ f171 1 584"/>
                            <a:gd name="f250" fmla="*/ f172 1 593"/>
                            <a:gd name="f251" fmla="*/ f173 1 584"/>
                            <a:gd name="f252" fmla="*/ f174 1 593"/>
                            <a:gd name="f253" fmla="*/ f175 1 584"/>
                            <a:gd name="f254" fmla="*/ f176 1 593"/>
                            <a:gd name="f255" fmla="*/ f177 1 584"/>
                            <a:gd name="f256" fmla="*/ f178 1 593"/>
                            <a:gd name="f257" fmla="*/ f179 1 584"/>
                            <a:gd name="f258" fmla="*/ f180 1 593"/>
                            <a:gd name="f259" fmla="*/ f181 1 584"/>
                            <a:gd name="f260" fmla="*/ f182 1 593"/>
                            <a:gd name="f261" fmla="*/ f183 1 584"/>
                            <a:gd name="f262" fmla="*/ f184 1 593"/>
                            <a:gd name="f263" fmla="*/ f185 1 584"/>
                            <a:gd name="f264" fmla="*/ f186 1 593"/>
                            <a:gd name="f265" fmla="*/ f187 1 584"/>
                            <a:gd name="f266" fmla="*/ f188 1 593"/>
                            <a:gd name="f267" fmla="*/ f189 1 584"/>
                            <a:gd name="f268" fmla="*/ f190 1 584"/>
                            <a:gd name="f269" fmla="*/ f191 1 584"/>
                            <a:gd name="f270" fmla="*/ f192 1 584"/>
                            <a:gd name="f271" fmla="*/ f193 1 584"/>
                            <a:gd name="f272" fmla="*/ f194 1 584"/>
                            <a:gd name="f273" fmla="*/ f195 1 593"/>
                            <a:gd name="f274" fmla="*/ f196 1 584"/>
                            <a:gd name="f275" fmla="*/ f197 1 593"/>
                            <a:gd name="f276" fmla="*/ f198 1 584"/>
                            <a:gd name="f277" fmla="*/ f199 1 593"/>
                            <a:gd name="f278" fmla="*/ f200 1 584"/>
                            <a:gd name="f279" fmla="*/ f201 1 593"/>
                            <a:gd name="f280" fmla="*/ f202 1 584"/>
                            <a:gd name="f281" fmla="*/ f203 1 593"/>
                            <a:gd name="f282" fmla="*/ f204 1 584"/>
                            <a:gd name="f283" fmla="*/ f205 1 593"/>
                            <a:gd name="f284" fmla="*/ f206 1 584"/>
                            <a:gd name="f285" fmla="*/ f207 1 584"/>
                            <a:gd name="f286" fmla="*/ f208 1 593"/>
                            <a:gd name="f287" fmla="*/ f209 1 584"/>
                            <a:gd name="f288" fmla="*/ f210 1 593"/>
                            <a:gd name="f289" fmla="*/ f211 1 584"/>
                            <a:gd name="f290" fmla="*/ f212 1 593"/>
                            <a:gd name="f291" fmla="*/ f213 1 584"/>
                            <a:gd name="f292" fmla="*/ f214 1 584"/>
                            <a:gd name="f293" fmla="*/ f215 1 593"/>
                            <a:gd name="f294" fmla="*/ f216 1 584"/>
                            <a:gd name="f295" fmla="*/ f217 1 593"/>
                            <a:gd name="f296" fmla="*/ f218 1 584"/>
                            <a:gd name="f297" fmla="*/ f219 1 593"/>
                            <a:gd name="f298" fmla="*/ f220 1 584"/>
                            <a:gd name="f299" fmla="*/ f221 1 593"/>
                            <a:gd name="f300" fmla="*/ f222 1 593"/>
                            <a:gd name="f301" fmla="*/ f223 1 593"/>
                            <a:gd name="f302" fmla="*/ f224 1 593"/>
                            <a:gd name="f303" fmla="*/ f225 1 593"/>
                            <a:gd name="f304" fmla="*/ f226 1 593"/>
                            <a:gd name="f305" fmla="*/ f227 1 593"/>
                            <a:gd name="f306" fmla="*/ f228 1 593"/>
                            <a:gd name="f307" fmla="*/ f229 1 584"/>
                            <a:gd name="f308" fmla="*/ f230 1 593"/>
                            <a:gd name="f309" fmla="*/ f231 1 593"/>
                            <a:gd name="f310" fmla="*/ f232 1 584"/>
                            <a:gd name="f311" fmla="*/ f233 1 593"/>
                            <a:gd name="f312" fmla="*/ f234 1 584"/>
                            <a:gd name="f313" fmla="*/ f235 1 593"/>
                            <a:gd name="f314" fmla="*/ f236 1 593"/>
                            <a:gd name="f315" fmla="*/ f237 1 584"/>
                            <a:gd name="f316" fmla="*/ f238 1 593"/>
                            <a:gd name="f317" fmla="*/ f239 1 593"/>
                            <a:gd name="f318" fmla="*/ f240 1 584"/>
                            <a:gd name="f319" fmla="*/ f241 1 593"/>
                            <a:gd name="f320" fmla="*/ f242 1 584"/>
                            <a:gd name="f321" fmla="*/ f243 1 593"/>
                            <a:gd name="f322" fmla="*/ 0 1 f165"/>
                            <a:gd name="f323" fmla="*/ f159 1 f165"/>
                            <a:gd name="f324" fmla="*/ 0 1 f166"/>
                            <a:gd name="f325" fmla="*/ f160 1 f166"/>
                            <a:gd name="f326" fmla="*/ f245 1 f165"/>
                            <a:gd name="f327" fmla="*/ f246 1 f166"/>
                            <a:gd name="f328" fmla="*/ f247 1 f165"/>
                            <a:gd name="f329" fmla="*/ f248 1 f166"/>
                            <a:gd name="f330" fmla="*/ f249 1 f165"/>
                            <a:gd name="f331" fmla="*/ f250 1 f166"/>
                            <a:gd name="f332" fmla="*/ f251 1 f165"/>
                            <a:gd name="f333" fmla="*/ f252 1 f166"/>
                            <a:gd name="f334" fmla="*/ f253 1 f165"/>
                            <a:gd name="f335" fmla="*/ f254 1 f166"/>
                            <a:gd name="f336" fmla="*/ f255 1 f165"/>
                            <a:gd name="f337" fmla="*/ f256 1 f166"/>
                            <a:gd name="f338" fmla="*/ f257 1 f165"/>
                            <a:gd name="f339" fmla="*/ f258 1 f166"/>
                            <a:gd name="f340" fmla="*/ f259 1 f165"/>
                            <a:gd name="f341" fmla="*/ f260 1 f166"/>
                            <a:gd name="f342" fmla="*/ f261 1 f165"/>
                            <a:gd name="f343" fmla="*/ f262 1 f166"/>
                            <a:gd name="f344" fmla="*/ f263 1 f165"/>
                            <a:gd name="f345" fmla="*/ f264 1 f166"/>
                            <a:gd name="f346" fmla="*/ f265 1 f165"/>
                            <a:gd name="f347" fmla="*/ f266 1 f166"/>
                            <a:gd name="f348" fmla="*/ f267 1 f165"/>
                            <a:gd name="f349" fmla="*/ f268 1 f165"/>
                            <a:gd name="f350" fmla="*/ f269 1 f165"/>
                            <a:gd name="f351" fmla="*/ f270 1 f165"/>
                            <a:gd name="f352" fmla="*/ f271 1 f165"/>
                            <a:gd name="f353" fmla="*/ f272 1 f165"/>
                            <a:gd name="f354" fmla="*/ f273 1 f166"/>
                            <a:gd name="f355" fmla="*/ f274 1 f165"/>
                            <a:gd name="f356" fmla="*/ f275 1 f166"/>
                            <a:gd name="f357" fmla="*/ f276 1 f165"/>
                            <a:gd name="f358" fmla="*/ f277 1 f166"/>
                            <a:gd name="f359" fmla="*/ f278 1 f165"/>
                            <a:gd name="f360" fmla="*/ f279 1 f166"/>
                            <a:gd name="f361" fmla="*/ f280 1 f165"/>
                            <a:gd name="f362" fmla="*/ f281 1 f166"/>
                            <a:gd name="f363" fmla="*/ f282 1 f165"/>
                            <a:gd name="f364" fmla="*/ f283 1 f166"/>
                            <a:gd name="f365" fmla="*/ f284 1 f165"/>
                            <a:gd name="f366" fmla="*/ f285 1 f165"/>
                            <a:gd name="f367" fmla="*/ f286 1 f166"/>
                            <a:gd name="f368" fmla="*/ f287 1 f165"/>
                            <a:gd name="f369" fmla="*/ f288 1 f166"/>
                            <a:gd name="f370" fmla="*/ f289 1 f165"/>
                            <a:gd name="f371" fmla="*/ f290 1 f166"/>
                            <a:gd name="f372" fmla="*/ f291 1 f165"/>
                            <a:gd name="f373" fmla="*/ f292 1 f165"/>
                            <a:gd name="f374" fmla="*/ f293 1 f166"/>
                            <a:gd name="f375" fmla="*/ f294 1 f165"/>
                            <a:gd name="f376" fmla="*/ f295 1 f166"/>
                            <a:gd name="f377" fmla="*/ f296 1 f165"/>
                            <a:gd name="f378" fmla="*/ f297 1 f166"/>
                            <a:gd name="f379" fmla="*/ f298 1 f165"/>
                            <a:gd name="f380" fmla="*/ f299 1 f166"/>
                            <a:gd name="f381" fmla="*/ f300 1 f166"/>
                            <a:gd name="f382" fmla="*/ f301 1 f166"/>
                            <a:gd name="f383" fmla="*/ f302 1 f166"/>
                            <a:gd name="f384" fmla="*/ f303 1 f166"/>
                            <a:gd name="f385" fmla="*/ f304 1 f166"/>
                            <a:gd name="f386" fmla="*/ f305 1 f166"/>
                            <a:gd name="f387" fmla="*/ f306 1 f166"/>
                            <a:gd name="f388" fmla="*/ f307 1 f165"/>
                            <a:gd name="f389" fmla="*/ f308 1 f166"/>
                            <a:gd name="f390" fmla="*/ f309 1 f166"/>
                            <a:gd name="f391" fmla="*/ f310 1 f165"/>
                            <a:gd name="f392" fmla="*/ f311 1 f166"/>
                            <a:gd name="f393" fmla="*/ f312 1 f165"/>
                            <a:gd name="f394" fmla="*/ f313 1 f166"/>
                            <a:gd name="f395" fmla="*/ f314 1 f166"/>
                            <a:gd name="f396" fmla="*/ f315 1 f165"/>
                            <a:gd name="f397" fmla="*/ f316 1 f166"/>
                            <a:gd name="f398" fmla="*/ f317 1 f166"/>
                            <a:gd name="f399" fmla="*/ f318 1 f165"/>
                            <a:gd name="f400" fmla="*/ f319 1 f166"/>
                            <a:gd name="f401" fmla="*/ f320 1 f165"/>
                            <a:gd name="f402" fmla="*/ f321 1 f166"/>
                            <a:gd name="f403" fmla="*/ f322 f156 1"/>
                            <a:gd name="f404" fmla="*/ f323 f156 1"/>
                            <a:gd name="f405" fmla="*/ f325 f157 1"/>
                            <a:gd name="f406" fmla="*/ f324 f157 1"/>
                            <a:gd name="f407" fmla="*/ f326 f156 1"/>
                            <a:gd name="f408" fmla="*/ f327 f157 1"/>
                            <a:gd name="f409" fmla="*/ f328 f156 1"/>
                            <a:gd name="f410" fmla="*/ f329 f157 1"/>
                            <a:gd name="f411" fmla="*/ f330 f156 1"/>
                            <a:gd name="f412" fmla="*/ f331 f157 1"/>
                            <a:gd name="f413" fmla="*/ f332 f156 1"/>
                            <a:gd name="f414" fmla="*/ f333 f157 1"/>
                            <a:gd name="f415" fmla="*/ f334 f156 1"/>
                            <a:gd name="f416" fmla="*/ f335 f157 1"/>
                            <a:gd name="f417" fmla="*/ f336 f156 1"/>
                            <a:gd name="f418" fmla="*/ f337 f157 1"/>
                            <a:gd name="f419" fmla="*/ f338 f156 1"/>
                            <a:gd name="f420" fmla="*/ f339 f157 1"/>
                            <a:gd name="f421" fmla="*/ f340 f156 1"/>
                            <a:gd name="f422" fmla="*/ f341 f157 1"/>
                            <a:gd name="f423" fmla="*/ f342 f156 1"/>
                            <a:gd name="f424" fmla="*/ f343 f157 1"/>
                            <a:gd name="f425" fmla="*/ f344 f156 1"/>
                            <a:gd name="f426" fmla="*/ f345 f157 1"/>
                            <a:gd name="f427" fmla="*/ f346 f156 1"/>
                            <a:gd name="f428" fmla="*/ f347 f157 1"/>
                            <a:gd name="f429" fmla="*/ f348 f156 1"/>
                            <a:gd name="f430" fmla="*/ f349 f156 1"/>
                            <a:gd name="f431" fmla="*/ f350 f156 1"/>
                            <a:gd name="f432" fmla="*/ f351 f156 1"/>
                            <a:gd name="f433" fmla="*/ f352 f156 1"/>
                            <a:gd name="f434" fmla="*/ f353 f156 1"/>
                            <a:gd name="f435" fmla="*/ f354 f157 1"/>
                            <a:gd name="f436" fmla="*/ f355 f156 1"/>
                            <a:gd name="f437" fmla="*/ f356 f157 1"/>
                            <a:gd name="f438" fmla="*/ f357 f156 1"/>
                            <a:gd name="f439" fmla="*/ f358 f157 1"/>
                            <a:gd name="f440" fmla="*/ f359 f156 1"/>
                            <a:gd name="f441" fmla="*/ f360 f157 1"/>
                            <a:gd name="f442" fmla="*/ f361 f156 1"/>
                            <a:gd name="f443" fmla="*/ f362 f157 1"/>
                            <a:gd name="f444" fmla="*/ f363 f156 1"/>
                            <a:gd name="f445" fmla="*/ f364 f157 1"/>
                            <a:gd name="f446" fmla="*/ f365 f156 1"/>
                            <a:gd name="f447" fmla="*/ f366 f156 1"/>
                            <a:gd name="f448" fmla="*/ f367 f157 1"/>
                            <a:gd name="f449" fmla="*/ f368 f156 1"/>
                            <a:gd name="f450" fmla="*/ f369 f157 1"/>
                            <a:gd name="f451" fmla="*/ f370 f156 1"/>
                            <a:gd name="f452" fmla="*/ f371 f157 1"/>
                            <a:gd name="f453" fmla="*/ f372 f156 1"/>
                            <a:gd name="f454" fmla="*/ f373 f156 1"/>
                            <a:gd name="f455" fmla="*/ f374 f157 1"/>
                            <a:gd name="f456" fmla="*/ f375 f156 1"/>
                            <a:gd name="f457" fmla="*/ f376 f157 1"/>
                            <a:gd name="f458" fmla="*/ f377 f156 1"/>
                            <a:gd name="f459" fmla="*/ f378 f157 1"/>
                            <a:gd name="f460" fmla="*/ f379 f156 1"/>
                            <a:gd name="f461" fmla="*/ f380 f157 1"/>
                            <a:gd name="f462" fmla="*/ f381 f157 1"/>
                            <a:gd name="f463" fmla="*/ f382 f157 1"/>
                            <a:gd name="f464" fmla="*/ f383 f157 1"/>
                            <a:gd name="f465" fmla="*/ f384 f157 1"/>
                            <a:gd name="f466" fmla="*/ f385 f157 1"/>
                            <a:gd name="f467" fmla="*/ f386 f157 1"/>
                            <a:gd name="f468" fmla="*/ f387 f157 1"/>
                            <a:gd name="f469" fmla="*/ f388 f156 1"/>
                            <a:gd name="f470" fmla="*/ f389 f157 1"/>
                            <a:gd name="f471" fmla="*/ f390 f157 1"/>
                            <a:gd name="f472" fmla="*/ f391 f156 1"/>
                            <a:gd name="f473" fmla="*/ f392 f157 1"/>
                            <a:gd name="f474" fmla="*/ f393 f156 1"/>
                            <a:gd name="f475" fmla="*/ f394 f157 1"/>
                            <a:gd name="f476" fmla="*/ f395 f157 1"/>
                            <a:gd name="f477" fmla="*/ f396 f156 1"/>
                            <a:gd name="f478" fmla="*/ f397 f157 1"/>
                            <a:gd name="f479" fmla="*/ f398 f157 1"/>
                            <a:gd name="f480" fmla="*/ f399 f156 1"/>
                            <a:gd name="f481" fmla="*/ f400 f157 1"/>
                            <a:gd name="f482" fmla="*/ f401 f156 1"/>
                            <a:gd name="f483" fmla="*/ f402 f157 1"/>
                          </a:gdLst>
                          <a:ahLst/>
                          <a:cxnLst>
                            <a:cxn ang="3cd4">
                              <a:pos x="hc" y="t"/>
                            </a:cxn>
                            <a:cxn ang="0">
                              <a:pos x="r" y="vc"/>
                            </a:cxn>
                            <a:cxn ang="cd4">
                              <a:pos x="hc" y="b"/>
                            </a:cxn>
                            <a:cxn ang="cd2">
                              <a:pos x="l" y="vc"/>
                            </a:cxn>
                            <a:cxn ang="f244">
                              <a:pos x="f407" y="f408"/>
                            </a:cxn>
                            <a:cxn ang="f244">
                              <a:pos x="f409" y="f410"/>
                            </a:cxn>
                            <a:cxn ang="f244">
                              <a:pos x="f411" y="f412"/>
                            </a:cxn>
                            <a:cxn ang="f244">
                              <a:pos x="f413" y="f414"/>
                            </a:cxn>
                            <a:cxn ang="f244">
                              <a:pos x="f415" y="f416"/>
                            </a:cxn>
                            <a:cxn ang="f244">
                              <a:pos x="f417" y="f418"/>
                            </a:cxn>
                            <a:cxn ang="f244">
                              <a:pos x="f419" y="f420"/>
                            </a:cxn>
                            <a:cxn ang="f244">
                              <a:pos x="f421" y="f422"/>
                            </a:cxn>
                            <a:cxn ang="f244">
                              <a:pos x="f423" y="f424"/>
                            </a:cxn>
                            <a:cxn ang="f244">
                              <a:pos x="f425" y="f426"/>
                            </a:cxn>
                            <a:cxn ang="f244">
                              <a:pos x="f427" y="f428"/>
                            </a:cxn>
                            <a:cxn ang="f244">
                              <a:pos x="f429" y="f426"/>
                            </a:cxn>
                            <a:cxn ang="f244">
                              <a:pos x="f430" y="f424"/>
                            </a:cxn>
                            <a:cxn ang="f244">
                              <a:pos x="f431" y="f422"/>
                            </a:cxn>
                            <a:cxn ang="f244">
                              <a:pos x="f432" y="f420"/>
                            </a:cxn>
                            <a:cxn ang="f244">
                              <a:pos x="f433" y="f418"/>
                            </a:cxn>
                            <a:cxn ang="f244">
                              <a:pos x="f434" y="f435"/>
                            </a:cxn>
                            <a:cxn ang="f244">
                              <a:pos x="f436" y="f437"/>
                            </a:cxn>
                            <a:cxn ang="f244">
                              <a:pos x="f438" y="f439"/>
                            </a:cxn>
                            <a:cxn ang="f244">
                              <a:pos x="f440" y="f441"/>
                            </a:cxn>
                            <a:cxn ang="f244">
                              <a:pos x="f442" y="f443"/>
                            </a:cxn>
                            <a:cxn ang="f244">
                              <a:pos x="f444" y="f445"/>
                            </a:cxn>
                            <a:cxn ang="f244">
                              <a:pos x="f446" y="f422"/>
                            </a:cxn>
                            <a:cxn ang="f244">
                              <a:pos x="f447" y="f448"/>
                            </a:cxn>
                            <a:cxn ang="f244">
                              <a:pos x="f449" y="f450"/>
                            </a:cxn>
                            <a:cxn ang="f244">
                              <a:pos x="f451" y="f452"/>
                            </a:cxn>
                            <a:cxn ang="f244">
                              <a:pos x="f453" y="f424"/>
                            </a:cxn>
                            <a:cxn ang="f244">
                              <a:pos x="f454" y="f455"/>
                            </a:cxn>
                            <a:cxn ang="f244">
                              <a:pos x="f456" y="f457"/>
                            </a:cxn>
                            <a:cxn ang="f244">
                              <a:pos x="f458" y="f459"/>
                            </a:cxn>
                            <a:cxn ang="f244">
                              <a:pos x="f460" y="f461"/>
                            </a:cxn>
                            <a:cxn ang="f244">
                              <a:pos x="f458" y="f462"/>
                            </a:cxn>
                            <a:cxn ang="f244">
                              <a:pos x="f456" y="f463"/>
                            </a:cxn>
                            <a:cxn ang="f244">
                              <a:pos x="f454" y="f464"/>
                            </a:cxn>
                            <a:cxn ang="f244">
                              <a:pos x="f453" y="f465"/>
                            </a:cxn>
                            <a:cxn ang="f244">
                              <a:pos x="f451" y="f466"/>
                            </a:cxn>
                            <a:cxn ang="f244">
                              <a:pos x="f449" y="f410"/>
                            </a:cxn>
                            <a:cxn ang="f244">
                              <a:pos x="f447" y="f467"/>
                            </a:cxn>
                            <a:cxn ang="f244">
                              <a:pos x="f446" y="f468"/>
                            </a:cxn>
                            <a:cxn ang="f244">
                              <a:pos x="f469" y="f470"/>
                            </a:cxn>
                            <a:cxn ang="f244">
                              <a:pos x="f431" y="f471"/>
                            </a:cxn>
                            <a:cxn ang="f244">
                              <a:pos x="f472" y="f473"/>
                            </a:cxn>
                            <a:cxn ang="f244">
                              <a:pos x="f474" y="f475"/>
                            </a:cxn>
                            <a:cxn ang="f244">
                              <a:pos x="f438" y="f476"/>
                            </a:cxn>
                            <a:cxn ang="f244">
                              <a:pos x="f477" y="f478"/>
                            </a:cxn>
                            <a:cxn ang="f244">
                              <a:pos x="f446" y="f479"/>
                            </a:cxn>
                            <a:cxn ang="f244">
                              <a:pos x="f480" y="f481"/>
                            </a:cxn>
                            <a:cxn ang="f244">
                              <a:pos x="f482" y="f483"/>
                            </a:cxn>
                          </a:cxnLst>
                          <a:rect l="f403" t="f406" r="f404" b="f405"/>
                          <a:pathLst>
                            <a:path w="584" h="593">
                              <a:moveTo>
                                <a:pt x="f8" y="f5"/>
                              </a:moveTo>
                              <a:lnTo>
                                <a:pt x="f9" y="f10"/>
                              </a:lnTo>
                              <a:lnTo>
                                <a:pt x="f11" y="f12"/>
                              </a:lnTo>
                              <a:lnTo>
                                <a:pt x="f13" y="f14"/>
                              </a:lnTo>
                              <a:lnTo>
                                <a:pt x="f15" y="f16"/>
                              </a:lnTo>
                              <a:lnTo>
                                <a:pt x="f17" y="f18"/>
                              </a:lnTo>
                              <a:lnTo>
                                <a:pt x="f19" y="f20"/>
                              </a:lnTo>
                              <a:lnTo>
                                <a:pt x="f21" y="f22"/>
                              </a:lnTo>
                              <a:lnTo>
                                <a:pt x="f23" y="f24"/>
                              </a:lnTo>
                              <a:lnTo>
                                <a:pt x="f22" y="f21"/>
                              </a:lnTo>
                              <a:lnTo>
                                <a:pt x="f20" y="f25"/>
                              </a:lnTo>
                              <a:lnTo>
                                <a:pt x="f18" y="f26"/>
                              </a:lnTo>
                              <a:lnTo>
                                <a:pt x="f16" y="f27"/>
                              </a:lnTo>
                              <a:lnTo>
                                <a:pt x="f14" y="f28"/>
                              </a:lnTo>
                              <a:lnTo>
                                <a:pt x="f12" y="f29"/>
                              </a:lnTo>
                              <a:lnTo>
                                <a:pt x="f10" y="f30"/>
                              </a:lnTo>
                              <a:lnTo>
                                <a:pt x="f5" y="f31"/>
                              </a:lnTo>
                              <a:lnTo>
                                <a:pt x="f10" y="f32"/>
                              </a:lnTo>
                              <a:lnTo>
                                <a:pt x="f12" y="f33"/>
                              </a:lnTo>
                              <a:lnTo>
                                <a:pt x="f14" y="f34"/>
                              </a:lnTo>
                              <a:lnTo>
                                <a:pt x="f35" y="f36"/>
                              </a:lnTo>
                              <a:lnTo>
                                <a:pt x="f37" y="f38"/>
                              </a:lnTo>
                              <a:lnTo>
                                <a:pt x="f39" y="f40"/>
                              </a:lnTo>
                              <a:lnTo>
                                <a:pt x="f22" y="f41"/>
                              </a:lnTo>
                              <a:lnTo>
                                <a:pt x="f23" y="f42"/>
                              </a:lnTo>
                              <a:lnTo>
                                <a:pt x="f21" y="f43"/>
                              </a:lnTo>
                              <a:lnTo>
                                <a:pt x="f19" y="f44"/>
                              </a:lnTo>
                              <a:lnTo>
                                <a:pt x="f26" y="f45"/>
                              </a:lnTo>
                              <a:lnTo>
                                <a:pt x="f46" y="f47"/>
                              </a:lnTo>
                              <a:lnTo>
                                <a:pt x="f48" y="f49"/>
                              </a:lnTo>
                              <a:lnTo>
                                <a:pt x="f50" y="f51"/>
                              </a:lnTo>
                              <a:lnTo>
                                <a:pt x="f9" y="f7"/>
                              </a:lnTo>
                              <a:lnTo>
                                <a:pt x="f8" y="f7"/>
                              </a:lnTo>
                              <a:lnTo>
                                <a:pt x="f52" y="f7"/>
                              </a:lnTo>
                              <a:lnTo>
                                <a:pt x="f53" y="f51"/>
                              </a:lnTo>
                              <a:lnTo>
                                <a:pt x="f54" y="f49"/>
                              </a:lnTo>
                              <a:lnTo>
                                <a:pt x="f55" y="f47"/>
                              </a:lnTo>
                              <a:lnTo>
                                <a:pt x="f56" y="f45"/>
                              </a:lnTo>
                              <a:lnTo>
                                <a:pt x="f57" y="f44"/>
                              </a:lnTo>
                              <a:lnTo>
                                <a:pt x="f58" y="f43"/>
                              </a:lnTo>
                              <a:lnTo>
                                <a:pt x="f59" y="f42"/>
                              </a:lnTo>
                              <a:lnTo>
                                <a:pt x="f60" y="f41"/>
                              </a:lnTo>
                              <a:lnTo>
                                <a:pt x="f61" y="f40"/>
                              </a:lnTo>
                              <a:lnTo>
                                <a:pt x="f62" y="f38"/>
                              </a:lnTo>
                              <a:lnTo>
                                <a:pt x="f63" y="f36"/>
                              </a:lnTo>
                              <a:lnTo>
                                <a:pt x="f64" y="f34"/>
                              </a:lnTo>
                              <a:lnTo>
                                <a:pt x="f65" y="f33"/>
                              </a:lnTo>
                              <a:lnTo>
                                <a:pt x="f66" y="f32"/>
                              </a:lnTo>
                              <a:lnTo>
                                <a:pt x="f6" y="f31"/>
                              </a:lnTo>
                              <a:lnTo>
                                <a:pt x="f67" y="f68"/>
                              </a:lnTo>
                              <a:lnTo>
                                <a:pt x="f69" y="f70"/>
                              </a:lnTo>
                              <a:lnTo>
                                <a:pt x="f71" y="f72"/>
                              </a:lnTo>
                              <a:lnTo>
                                <a:pt x="f73" y="f17"/>
                              </a:lnTo>
                              <a:lnTo>
                                <a:pt x="f74" y="f75"/>
                              </a:lnTo>
                              <a:lnTo>
                                <a:pt x="f76" y="f77"/>
                              </a:lnTo>
                              <a:lnTo>
                                <a:pt x="f78" y="f79"/>
                              </a:lnTo>
                              <a:lnTo>
                                <a:pt x="f80" y="f72"/>
                              </a:lnTo>
                              <a:lnTo>
                                <a:pt x="f81" y="f82"/>
                              </a:lnTo>
                              <a:lnTo>
                                <a:pt x="f83" y="f84"/>
                              </a:lnTo>
                              <a:lnTo>
                                <a:pt x="f85" y="f86"/>
                              </a:lnTo>
                              <a:lnTo>
                                <a:pt x="f87" y="f31"/>
                              </a:lnTo>
                              <a:lnTo>
                                <a:pt x="f85" y="f88"/>
                              </a:lnTo>
                              <a:lnTo>
                                <a:pt x="f83" y="f89"/>
                              </a:lnTo>
                              <a:lnTo>
                                <a:pt x="f74" y="f90"/>
                              </a:lnTo>
                              <a:lnTo>
                                <a:pt x="f78" y="f91"/>
                              </a:lnTo>
                              <a:lnTo>
                                <a:pt x="f92" y="f93"/>
                              </a:lnTo>
                              <a:lnTo>
                                <a:pt x="f94" y="f95"/>
                              </a:lnTo>
                              <a:lnTo>
                                <a:pt x="f96" y="f97"/>
                              </a:lnTo>
                              <a:lnTo>
                                <a:pt x="f58" y="f41"/>
                              </a:lnTo>
                              <a:lnTo>
                                <a:pt x="f98" y="f99"/>
                              </a:lnTo>
                              <a:lnTo>
                                <a:pt x="f100" y="f101"/>
                              </a:lnTo>
                              <a:lnTo>
                                <a:pt x="f102" y="f103"/>
                              </a:lnTo>
                              <a:lnTo>
                                <a:pt x="f104" y="f105"/>
                              </a:lnTo>
                              <a:lnTo>
                                <a:pt x="f106" y="f107"/>
                              </a:lnTo>
                              <a:lnTo>
                                <a:pt x="f108" y="f109"/>
                              </a:lnTo>
                              <a:lnTo>
                                <a:pt x="f110" y="f111"/>
                              </a:lnTo>
                              <a:lnTo>
                                <a:pt x="f8" y="f111"/>
                              </a:lnTo>
                              <a:lnTo>
                                <a:pt x="f112" y="f111"/>
                              </a:lnTo>
                              <a:lnTo>
                                <a:pt x="f113" y="f45"/>
                              </a:lnTo>
                              <a:lnTo>
                                <a:pt x="f114" y="f115"/>
                              </a:lnTo>
                              <a:lnTo>
                                <a:pt x="f116" y="f44"/>
                              </a:lnTo>
                              <a:lnTo>
                                <a:pt x="f117" y="f118"/>
                              </a:lnTo>
                              <a:lnTo>
                                <a:pt x="f119" y="f101"/>
                              </a:lnTo>
                              <a:lnTo>
                                <a:pt x="f120" y="f99"/>
                              </a:lnTo>
                              <a:lnTo>
                                <a:pt x="f21" y="f41"/>
                              </a:lnTo>
                              <a:lnTo>
                                <a:pt x="f121" y="f97"/>
                              </a:lnTo>
                              <a:lnTo>
                                <a:pt x="f122" y="f95"/>
                              </a:lnTo>
                              <a:lnTo>
                                <a:pt x="f123" y="f124"/>
                              </a:lnTo>
                              <a:lnTo>
                                <a:pt x="f20" y="f91"/>
                              </a:lnTo>
                              <a:lnTo>
                                <a:pt x="f125" y="f126"/>
                              </a:lnTo>
                              <a:lnTo>
                                <a:pt x="f37" y="f127"/>
                              </a:lnTo>
                              <a:lnTo>
                                <a:pt x="f128" y="f88"/>
                              </a:lnTo>
                              <a:lnTo>
                                <a:pt x="f129" y="f31"/>
                              </a:lnTo>
                              <a:lnTo>
                                <a:pt x="f128" y="f86"/>
                              </a:lnTo>
                              <a:lnTo>
                                <a:pt x="f37" y="f130"/>
                              </a:lnTo>
                              <a:lnTo>
                                <a:pt x="f125" y="f131"/>
                              </a:lnTo>
                              <a:lnTo>
                                <a:pt x="f20" y="f132"/>
                              </a:lnTo>
                              <a:lnTo>
                                <a:pt x="f123" y="f133"/>
                              </a:lnTo>
                              <a:lnTo>
                                <a:pt x="f122" y="f134"/>
                              </a:lnTo>
                              <a:lnTo>
                                <a:pt x="f121" y="f19"/>
                              </a:lnTo>
                              <a:lnTo>
                                <a:pt x="f21" y="f135"/>
                              </a:lnTo>
                              <a:lnTo>
                                <a:pt x="f120" y="f136"/>
                              </a:lnTo>
                              <a:lnTo>
                                <a:pt x="f119" y="f137"/>
                              </a:lnTo>
                              <a:lnTo>
                                <a:pt x="f117" y="f123"/>
                              </a:lnTo>
                              <a:lnTo>
                                <a:pt x="f116" y="f20"/>
                              </a:lnTo>
                              <a:lnTo>
                                <a:pt x="f114" y="f125"/>
                              </a:lnTo>
                              <a:lnTo>
                                <a:pt x="f113" y="f18"/>
                              </a:lnTo>
                              <a:lnTo>
                                <a:pt x="f112" y="f128"/>
                              </a:lnTo>
                              <a:lnTo>
                                <a:pt x="f8" y="f129"/>
                              </a:lnTo>
                              <a:lnTo>
                                <a:pt x="f110" y="f128"/>
                              </a:lnTo>
                              <a:lnTo>
                                <a:pt x="f108" y="f18"/>
                              </a:lnTo>
                              <a:lnTo>
                                <a:pt x="f138" y="f125"/>
                              </a:lnTo>
                              <a:lnTo>
                                <a:pt x="f139" y="f20"/>
                              </a:lnTo>
                              <a:lnTo>
                                <a:pt x="f102" y="f123"/>
                              </a:lnTo>
                              <a:lnTo>
                                <a:pt x="f100" y="f137"/>
                              </a:lnTo>
                              <a:lnTo>
                                <a:pt x="f98" y="f136"/>
                              </a:lnTo>
                              <a:lnTo>
                                <a:pt x="f58" y="f135"/>
                              </a:lnTo>
                              <a:lnTo>
                                <a:pt x="f140" y="f141"/>
                              </a:lnTo>
                              <a:lnTo>
                                <a:pt x="f96" y="f120"/>
                              </a:lnTo>
                              <a:lnTo>
                                <a:pt x="f142" y="f143"/>
                              </a:lnTo>
                              <a:lnTo>
                                <a:pt x="f144" y="f145"/>
                              </a:lnTo>
                              <a:lnTo>
                                <a:pt x="f146" y="f26"/>
                              </a:lnTo>
                              <a:lnTo>
                                <a:pt x="f60" y="f147"/>
                              </a:lnTo>
                              <a:lnTo>
                                <a:pt x="f148" y="f133"/>
                              </a:lnTo>
                              <a:lnTo>
                                <a:pt x="f80" y="f72"/>
                              </a:lnTo>
                              <a:lnTo>
                                <a:pt x="f78" y="f79"/>
                              </a:lnTo>
                              <a:lnTo>
                                <a:pt x="f76" y="f77"/>
                              </a:lnTo>
                              <a:lnTo>
                                <a:pt x="f74" y="f75"/>
                              </a:lnTo>
                              <a:lnTo>
                                <a:pt x="f73" y="f17"/>
                              </a:lnTo>
                              <a:lnTo>
                                <a:pt x="f74" y="f145"/>
                              </a:lnTo>
                              <a:lnTo>
                                <a:pt x="f61" y="f143"/>
                              </a:lnTo>
                              <a:lnTo>
                                <a:pt x="f80" y="f149"/>
                              </a:lnTo>
                              <a:lnTo>
                                <a:pt x="f148" y="f150"/>
                              </a:lnTo>
                              <a:lnTo>
                                <a:pt x="f60" y="f151"/>
                              </a:lnTo>
                              <a:lnTo>
                                <a:pt x="f146" y="f152"/>
                              </a:lnTo>
                              <a:lnTo>
                                <a:pt x="f153" y="f154"/>
                              </a:lnTo>
                              <a:lnTo>
                                <a:pt x="f59" y="f24"/>
                              </a:lnTo>
                              <a:lnTo>
                                <a:pt x="f58" y="f22"/>
                              </a:lnTo>
                              <a:lnTo>
                                <a:pt x="f57" y="f39"/>
                              </a:lnTo>
                              <a:lnTo>
                                <a:pt x="f56" y="f18"/>
                              </a:lnTo>
                              <a:lnTo>
                                <a:pt x="f55" y="f16"/>
                              </a:lnTo>
                              <a:lnTo>
                                <a:pt x="f54" y="f14"/>
                              </a:lnTo>
                              <a:lnTo>
                                <a:pt x="f53" y="f12"/>
                              </a:lnTo>
                              <a:lnTo>
                                <a:pt x="f52" y="f10"/>
                              </a:lnTo>
                              <a:lnTo>
                                <a:pt x="f8" y="f5"/>
                              </a:lnTo>
                              <a:lnTo>
                                <a:pt x="f8" y="f5"/>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77" name="Freihandform 1165"/>
                      <wps:cNvSpPr/>
                      <wps:spPr>
                        <a:xfrm>
                          <a:off x="483516" y="137627"/>
                          <a:ext cx="33695" cy="33567"/>
                        </a:xfrm>
                        <a:custGeom>
                          <a:avLst/>
                          <a:gdLst>
                            <a:gd name="f0" fmla="val 10800000"/>
                            <a:gd name="f1" fmla="val 5400000"/>
                            <a:gd name="f2" fmla="val 180"/>
                            <a:gd name="f3" fmla="val w"/>
                            <a:gd name="f4" fmla="val h"/>
                            <a:gd name="f5" fmla="val 0"/>
                            <a:gd name="f6" fmla="val 20"/>
                            <a:gd name="f7" fmla="val 8"/>
                            <a:gd name="f8" fmla="val 14"/>
                            <a:gd name="f9" fmla="val 18"/>
                            <a:gd name="f10" fmla="val 16"/>
                            <a:gd name="f11" fmla="val 10"/>
                            <a:gd name="f12" fmla="val 6"/>
                            <a:gd name="f13" fmla="val 2"/>
                            <a:gd name="f14" fmla="+- 0 0 -90"/>
                            <a:gd name="f15" fmla="*/ f3 1 20"/>
                            <a:gd name="f16" fmla="*/ f4 1 20"/>
                            <a:gd name="f17" fmla="val f5"/>
                            <a:gd name="f18" fmla="val f6"/>
                            <a:gd name="f19" fmla="*/ f14 f0 1"/>
                            <a:gd name="f20" fmla="+- f18 0 f17"/>
                            <a:gd name="f21" fmla="*/ f19 1 f2"/>
                            <a:gd name="f22" fmla="*/ f20 1 20"/>
                            <a:gd name="f23" fmla="*/ 8 f20 1"/>
                            <a:gd name="f24" fmla="*/ 20 f20 1"/>
                            <a:gd name="f25" fmla="*/ 14 f20 1"/>
                            <a:gd name="f26" fmla="*/ 18 f20 1"/>
                            <a:gd name="f27" fmla="*/ 16 f20 1"/>
                            <a:gd name="f28" fmla="*/ 10 f20 1"/>
                            <a:gd name="f29" fmla="*/ 6 f20 1"/>
                            <a:gd name="f30" fmla="*/ 2 f20 1"/>
                            <a:gd name="f31" fmla="*/ 0 f20 1"/>
                            <a:gd name="f32" fmla="+- f21 0 f1"/>
                            <a:gd name="f33" fmla="*/ f23 1 20"/>
                            <a:gd name="f34" fmla="*/ f24 1 20"/>
                            <a:gd name="f35" fmla="*/ f25 1 20"/>
                            <a:gd name="f36" fmla="*/ f26 1 20"/>
                            <a:gd name="f37" fmla="*/ f27 1 20"/>
                            <a:gd name="f38" fmla="*/ f28 1 20"/>
                            <a:gd name="f39" fmla="*/ f29 1 20"/>
                            <a:gd name="f40" fmla="*/ f30 1 20"/>
                            <a:gd name="f41" fmla="*/ f31 1 20"/>
                            <a:gd name="f42" fmla="*/ 0 1 f22"/>
                            <a:gd name="f43" fmla="*/ f18 1 f22"/>
                            <a:gd name="f44" fmla="*/ f33 1 f22"/>
                            <a:gd name="f45" fmla="*/ f34 1 f22"/>
                            <a:gd name="f46" fmla="*/ f35 1 f22"/>
                            <a:gd name="f47" fmla="*/ f36 1 f22"/>
                            <a:gd name="f48" fmla="*/ f37 1 f22"/>
                            <a:gd name="f49" fmla="*/ f38 1 f22"/>
                            <a:gd name="f50" fmla="*/ f39 1 f22"/>
                            <a:gd name="f51" fmla="*/ f40 1 f22"/>
                            <a:gd name="f52" fmla="*/ f41 1 f22"/>
                            <a:gd name="f53" fmla="*/ f42 f15 1"/>
                            <a:gd name="f54" fmla="*/ f43 f15 1"/>
                            <a:gd name="f55" fmla="*/ f43 f16 1"/>
                            <a:gd name="f56" fmla="*/ f42 f16 1"/>
                            <a:gd name="f57" fmla="*/ f44 f15 1"/>
                            <a:gd name="f58" fmla="*/ f45 f16 1"/>
                            <a:gd name="f59" fmla="*/ f46 f15 1"/>
                            <a:gd name="f60" fmla="*/ f47 f16 1"/>
                            <a:gd name="f61" fmla="*/ f48 f15 1"/>
                            <a:gd name="f62" fmla="*/ f48 f16 1"/>
                            <a:gd name="f63" fmla="*/ f47 f15 1"/>
                            <a:gd name="f64" fmla="*/ f46 f16 1"/>
                            <a:gd name="f65" fmla="*/ f45 f15 1"/>
                            <a:gd name="f66" fmla="*/ f49 f16 1"/>
                            <a:gd name="f67" fmla="*/ f50 f16 1"/>
                            <a:gd name="f68" fmla="*/ f51 f16 1"/>
                            <a:gd name="f69" fmla="*/ f52 f16 1"/>
                            <a:gd name="f70" fmla="*/ f50 f15 1"/>
                            <a:gd name="f71" fmla="*/ f51 f15 1"/>
                            <a:gd name="f72" fmla="*/ f52 f15 1"/>
                          </a:gdLst>
                          <a:ahLst/>
                          <a:cxnLst>
                            <a:cxn ang="3cd4">
                              <a:pos x="hc" y="t"/>
                            </a:cxn>
                            <a:cxn ang="0">
                              <a:pos x="r" y="vc"/>
                            </a:cxn>
                            <a:cxn ang="cd4">
                              <a:pos x="hc" y="b"/>
                            </a:cxn>
                            <a:cxn ang="cd2">
                              <a:pos x="l" y="vc"/>
                            </a:cxn>
                            <a:cxn ang="f32">
                              <a:pos x="f57" y="f58"/>
                            </a:cxn>
                            <a:cxn ang="f32">
                              <a:pos x="f59" y="f60"/>
                            </a:cxn>
                            <a:cxn ang="f32">
                              <a:pos x="f61" y="f62"/>
                            </a:cxn>
                            <a:cxn ang="f32">
                              <a:pos x="f63" y="f64"/>
                            </a:cxn>
                            <a:cxn ang="f32">
                              <a:pos x="f65" y="f66"/>
                            </a:cxn>
                            <a:cxn ang="f32">
                              <a:pos x="f63" y="f67"/>
                            </a:cxn>
                            <a:cxn ang="f32">
                              <a:pos x="f61" y="f68"/>
                            </a:cxn>
                            <a:cxn ang="f32">
                              <a:pos x="f59" y="f68"/>
                            </a:cxn>
                            <a:cxn ang="f32">
                              <a:pos x="f57" y="f69"/>
                            </a:cxn>
                            <a:cxn ang="f32">
                              <a:pos x="f70" y="f68"/>
                            </a:cxn>
                            <a:cxn ang="f32">
                              <a:pos x="f71" y="f68"/>
                            </a:cxn>
                            <a:cxn ang="f32">
                              <a:pos x="f71" y="f67"/>
                            </a:cxn>
                            <a:cxn ang="f32">
                              <a:pos x="f72" y="f66"/>
                            </a:cxn>
                            <a:cxn ang="f32">
                              <a:pos x="f71" y="f64"/>
                            </a:cxn>
                            <a:cxn ang="f32">
                              <a:pos x="f71" y="f62"/>
                            </a:cxn>
                            <a:cxn ang="f32">
                              <a:pos x="f70" y="f60"/>
                            </a:cxn>
                            <a:cxn ang="f32">
                              <a:pos x="f57" y="f58"/>
                            </a:cxn>
                            <a:cxn ang="f32">
                              <a:pos x="f57" y="f58"/>
                            </a:cxn>
                          </a:cxnLst>
                          <a:rect l="f53" t="f56" r="f54" b="f55"/>
                          <a:pathLst>
                            <a:path w="20" h="20">
                              <a:moveTo>
                                <a:pt x="f7" y="f6"/>
                              </a:moveTo>
                              <a:lnTo>
                                <a:pt x="f8" y="f9"/>
                              </a:lnTo>
                              <a:lnTo>
                                <a:pt x="f10" y="f10"/>
                              </a:lnTo>
                              <a:lnTo>
                                <a:pt x="f9" y="f8"/>
                              </a:lnTo>
                              <a:lnTo>
                                <a:pt x="f6" y="f11"/>
                              </a:lnTo>
                              <a:lnTo>
                                <a:pt x="f9" y="f12"/>
                              </a:lnTo>
                              <a:lnTo>
                                <a:pt x="f10" y="f13"/>
                              </a:lnTo>
                              <a:lnTo>
                                <a:pt x="f8" y="f13"/>
                              </a:lnTo>
                              <a:lnTo>
                                <a:pt x="f7" y="f5"/>
                              </a:lnTo>
                              <a:lnTo>
                                <a:pt x="f12" y="f13"/>
                              </a:lnTo>
                              <a:lnTo>
                                <a:pt x="f13" y="f13"/>
                              </a:lnTo>
                              <a:lnTo>
                                <a:pt x="f13" y="f12"/>
                              </a:lnTo>
                              <a:lnTo>
                                <a:pt x="f5" y="f11"/>
                              </a:lnTo>
                              <a:lnTo>
                                <a:pt x="f13" y="f8"/>
                              </a:lnTo>
                              <a:lnTo>
                                <a:pt x="f13" y="f10"/>
                              </a:lnTo>
                              <a:lnTo>
                                <a:pt x="f12" y="f9"/>
                              </a:lnTo>
                              <a:lnTo>
                                <a:pt x="f7" y="f6"/>
                              </a:lnTo>
                              <a:lnTo>
                                <a:pt x="f7" y="f6"/>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78" name="Freihandform 1166"/>
                      <wps:cNvSpPr/>
                      <wps:spPr>
                        <a:xfrm>
                          <a:off x="554271" y="137627"/>
                          <a:ext cx="30321" cy="30211"/>
                        </a:xfrm>
                        <a:custGeom>
                          <a:avLst/>
                          <a:gdLst>
                            <a:gd name="f0" fmla="val 10800000"/>
                            <a:gd name="f1" fmla="val 5400000"/>
                            <a:gd name="f2" fmla="val 180"/>
                            <a:gd name="f3" fmla="val w"/>
                            <a:gd name="f4" fmla="val h"/>
                            <a:gd name="f5" fmla="val 0"/>
                            <a:gd name="f6" fmla="val 18"/>
                            <a:gd name="f7" fmla="val 10"/>
                            <a:gd name="f8" fmla="val 12"/>
                            <a:gd name="f9" fmla="val 16"/>
                            <a:gd name="f10" fmla="val 14"/>
                            <a:gd name="f11" fmla="val 8"/>
                            <a:gd name="f12" fmla="val 6"/>
                            <a:gd name="f13" fmla="val 2"/>
                            <a:gd name="f14" fmla="+- 0 0 -90"/>
                            <a:gd name="f15" fmla="*/ f3 1 18"/>
                            <a:gd name="f16" fmla="*/ f4 1 18"/>
                            <a:gd name="f17" fmla="val f5"/>
                            <a:gd name="f18" fmla="val f6"/>
                            <a:gd name="f19" fmla="*/ f14 f0 1"/>
                            <a:gd name="f20" fmla="+- f18 0 f17"/>
                            <a:gd name="f21" fmla="*/ f19 1 f2"/>
                            <a:gd name="f22" fmla="*/ f20 1 18"/>
                            <a:gd name="f23" fmla="*/ 10 f20 1"/>
                            <a:gd name="f24" fmla="*/ 18 f20 1"/>
                            <a:gd name="f25" fmla="*/ 12 f20 1"/>
                            <a:gd name="f26" fmla="*/ 16 f20 1"/>
                            <a:gd name="f27" fmla="*/ 14 f20 1"/>
                            <a:gd name="f28" fmla="*/ 8 f20 1"/>
                            <a:gd name="f29" fmla="*/ 6 f20 1"/>
                            <a:gd name="f30" fmla="*/ 2 f20 1"/>
                            <a:gd name="f31" fmla="*/ 0 f20 1"/>
                            <a:gd name="f32" fmla="+- f21 0 f1"/>
                            <a:gd name="f33" fmla="*/ f23 1 18"/>
                            <a:gd name="f34" fmla="*/ f24 1 18"/>
                            <a:gd name="f35" fmla="*/ f25 1 18"/>
                            <a:gd name="f36" fmla="*/ f26 1 18"/>
                            <a:gd name="f37" fmla="*/ f27 1 18"/>
                            <a:gd name="f38" fmla="*/ f28 1 18"/>
                            <a:gd name="f39" fmla="*/ f29 1 18"/>
                            <a:gd name="f40" fmla="*/ f30 1 18"/>
                            <a:gd name="f41" fmla="*/ f31 1 18"/>
                            <a:gd name="f42" fmla="*/ 0 1 f22"/>
                            <a:gd name="f43" fmla="*/ f18 1 f22"/>
                            <a:gd name="f44" fmla="*/ f33 1 f22"/>
                            <a:gd name="f45" fmla="*/ f34 1 f22"/>
                            <a:gd name="f46" fmla="*/ f35 1 f22"/>
                            <a:gd name="f47" fmla="*/ f36 1 f22"/>
                            <a:gd name="f48" fmla="*/ f37 1 f22"/>
                            <a:gd name="f49" fmla="*/ f38 1 f22"/>
                            <a:gd name="f50" fmla="*/ f39 1 f22"/>
                            <a:gd name="f51" fmla="*/ f40 1 f22"/>
                            <a:gd name="f52" fmla="*/ f41 1 f22"/>
                            <a:gd name="f53" fmla="*/ f42 f15 1"/>
                            <a:gd name="f54" fmla="*/ f43 f15 1"/>
                            <a:gd name="f55" fmla="*/ f43 f16 1"/>
                            <a:gd name="f56" fmla="*/ f42 f16 1"/>
                            <a:gd name="f57" fmla="*/ f44 f15 1"/>
                            <a:gd name="f58" fmla="*/ f45 f16 1"/>
                            <a:gd name="f59" fmla="*/ f46 f15 1"/>
                            <a:gd name="f60" fmla="*/ f47 f16 1"/>
                            <a:gd name="f61" fmla="*/ f47 f15 1"/>
                            <a:gd name="f62" fmla="*/ f48 f16 1"/>
                            <a:gd name="f63" fmla="*/ f46 f16 1"/>
                            <a:gd name="f64" fmla="*/ f45 f15 1"/>
                            <a:gd name="f65" fmla="*/ f49 f16 1"/>
                            <a:gd name="f66" fmla="*/ f50 f16 1"/>
                            <a:gd name="f67" fmla="*/ f51 f16 1"/>
                            <a:gd name="f68" fmla="*/ f52 f16 1"/>
                            <a:gd name="f69" fmla="*/ f50 f15 1"/>
                            <a:gd name="f70" fmla="*/ f51 f15 1"/>
                            <a:gd name="f71" fmla="*/ f52 f15 1"/>
                          </a:gdLst>
                          <a:ahLst/>
                          <a:cxnLst>
                            <a:cxn ang="3cd4">
                              <a:pos x="hc" y="t"/>
                            </a:cxn>
                            <a:cxn ang="0">
                              <a:pos x="r" y="vc"/>
                            </a:cxn>
                            <a:cxn ang="cd4">
                              <a:pos x="hc" y="b"/>
                            </a:cxn>
                            <a:cxn ang="cd2">
                              <a:pos x="l" y="vc"/>
                            </a:cxn>
                            <a:cxn ang="f32">
                              <a:pos x="f57" y="f58"/>
                            </a:cxn>
                            <a:cxn ang="f32">
                              <a:pos x="f59" y="f60"/>
                            </a:cxn>
                            <a:cxn ang="f32">
                              <a:pos x="f61" y="f62"/>
                            </a:cxn>
                            <a:cxn ang="f32">
                              <a:pos x="f61" y="f63"/>
                            </a:cxn>
                            <a:cxn ang="f32">
                              <a:pos x="f64" y="f65"/>
                            </a:cxn>
                            <a:cxn ang="f32">
                              <a:pos x="f61" y="f66"/>
                            </a:cxn>
                            <a:cxn ang="f32">
                              <a:pos x="f61" y="f67"/>
                            </a:cxn>
                            <a:cxn ang="f32">
                              <a:pos x="f59" y="f67"/>
                            </a:cxn>
                            <a:cxn ang="f32">
                              <a:pos x="f57" y="f68"/>
                            </a:cxn>
                            <a:cxn ang="f32">
                              <a:pos x="f69" y="f67"/>
                            </a:cxn>
                            <a:cxn ang="f32">
                              <a:pos x="f70" y="f67"/>
                            </a:cxn>
                            <a:cxn ang="f32">
                              <a:pos x="f71" y="f66"/>
                            </a:cxn>
                            <a:cxn ang="f32">
                              <a:pos x="f71" y="f65"/>
                            </a:cxn>
                            <a:cxn ang="f32">
                              <a:pos x="f71" y="f63"/>
                            </a:cxn>
                            <a:cxn ang="f32">
                              <a:pos x="f70" y="f62"/>
                            </a:cxn>
                            <a:cxn ang="f32">
                              <a:pos x="f69" y="f60"/>
                            </a:cxn>
                            <a:cxn ang="f32">
                              <a:pos x="f57" y="f58"/>
                            </a:cxn>
                            <a:cxn ang="f32">
                              <a:pos x="f57" y="f58"/>
                            </a:cxn>
                          </a:cxnLst>
                          <a:rect l="f53" t="f56" r="f54" b="f55"/>
                          <a:pathLst>
                            <a:path w="18" h="18">
                              <a:moveTo>
                                <a:pt x="f7" y="f6"/>
                              </a:moveTo>
                              <a:lnTo>
                                <a:pt x="f8" y="f9"/>
                              </a:lnTo>
                              <a:lnTo>
                                <a:pt x="f9" y="f10"/>
                              </a:lnTo>
                              <a:lnTo>
                                <a:pt x="f9" y="f8"/>
                              </a:lnTo>
                              <a:lnTo>
                                <a:pt x="f6" y="f11"/>
                              </a:lnTo>
                              <a:lnTo>
                                <a:pt x="f9" y="f12"/>
                              </a:lnTo>
                              <a:lnTo>
                                <a:pt x="f9" y="f13"/>
                              </a:lnTo>
                              <a:lnTo>
                                <a:pt x="f8" y="f13"/>
                              </a:lnTo>
                              <a:lnTo>
                                <a:pt x="f7" y="f5"/>
                              </a:lnTo>
                              <a:lnTo>
                                <a:pt x="f12" y="f13"/>
                              </a:lnTo>
                              <a:lnTo>
                                <a:pt x="f13" y="f13"/>
                              </a:lnTo>
                              <a:lnTo>
                                <a:pt x="f5" y="f12"/>
                              </a:lnTo>
                              <a:lnTo>
                                <a:pt x="f5" y="f11"/>
                              </a:lnTo>
                              <a:lnTo>
                                <a:pt x="f5" y="f8"/>
                              </a:lnTo>
                              <a:lnTo>
                                <a:pt x="f13" y="f10"/>
                              </a:lnTo>
                              <a:lnTo>
                                <a:pt x="f12" y="f9"/>
                              </a:lnTo>
                              <a:lnTo>
                                <a:pt x="f7" y="f6"/>
                              </a:lnTo>
                              <a:lnTo>
                                <a:pt x="f7" y="f6"/>
                              </a:lnTo>
                              <a:close/>
                            </a:path>
                          </a:pathLst>
                        </a:custGeom>
                        <a:solidFill>
                          <a:srgbClr val="000000"/>
                        </a:solidFill>
                        <a:ln cap="flat">
                          <a:noFill/>
                          <a:prstDash val="solid"/>
                        </a:ln>
                        <a:effectLst>
                          <a:outerShdw dist="38103" algn="tl">
                            <a:srgbClr val="000000">
                              <a:alpha val="40000"/>
                            </a:srgbClr>
                          </a:outerShdw>
                        </a:effectLst>
                      </wps:spPr>
                      <wps:bodyPr lIns="0" tIns="0" rIns="0" bIns="0"/>
                    </wps:wsp>
                    <wps:wsp>
                      <wps:cNvPr id="79" name="Freihandform 1167"/>
                      <wps:cNvSpPr/>
                      <wps:spPr>
                        <a:xfrm>
                          <a:off x="422864" y="171194"/>
                          <a:ext cx="138147" cy="70491"/>
                        </a:xfrm>
                        <a:custGeom>
                          <a:avLst/>
                          <a:gdLst>
                            <a:gd name="f0" fmla="val 10800000"/>
                            <a:gd name="f1" fmla="val 5400000"/>
                            <a:gd name="f2" fmla="val 180"/>
                            <a:gd name="f3" fmla="val w"/>
                            <a:gd name="f4" fmla="val h"/>
                            <a:gd name="f5" fmla="val 0"/>
                            <a:gd name="f6" fmla="val 82"/>
                            <a:gd name="f7" fmla="val 42"/>
                            <a:gd name="f8" fmla="val 68"/>
                            <a:gd name="f9" fmla="val 26"/>
                            <a:gd name="f10" fmla="+- 0 0 -90"/>
                            <a:gd name="f11" fmla="*/ f3 1 82"/>
                            <a:gd name="f12" fmla="*/ f4 1 42"/>
                            <a:gd name="f13" fmla="val f5"/>
                            <a:gd name="f14" fmla="val f6"/>
                            <a:gd name="f15" fmla="val f7"/>
                            <a:gd name="f16" fmla="*/ f10 f0 1"/>
                            <a:gd name="f17" fmla="+- f15 0 f13"/>
                            <a:gd name="f18" fmla="+- f14 0 f13"/>
                            <a:gd name="f19" fmla="*/ f16 1 f2"/>
                            <a:gd name="f20" fmla="*/ f18 1 82"/>
                            <a:gd name="f21" fmla="*/ f17 1 42"/>
                            <a:gd name="f22" fmla="*/ 68 f18 1"/>
                            <a:gd name="f23" fmla="*/ 0 f17 1"/>
                            <a:gd name="f24" fmla="*/ 0 f18 1"/>
                            <a:gd name="f25" fmla="*/ 42 f17 1"/>
                            <a:gd name="f26" fmla="*/ 82 f18 1"/>
                            <a:gd name="f27" fmla="*/ 26 f17 1"/>
                            <a:gd name="f28" fmla="+- f19 0 f1"/>
                            <a:gd name="f29" fmla="*/ f22 1 82"/>
                            <a:gd name="f30" fmla="*/ f23 1 42"/>
                            <a:gd name="f31" fmla="*/ f24 1 82"/>
                            <a:gd name="f32" fmla="*/ f25 1 42"/>
                            <a:gd name="f33" fmla="*/ f26 1 82"/>
                            <a:gd name="f34" fmla="*/ f27 1 42"/>
                            <a:gd name="f35" fmla="*/ 0 1 f20"/>
                            <a:gd name="f36" fmla="*/ f14 1 f20"/>
                            <a:gd name="f37" fmla="*/ 0 1 f21"/>
                            <a:gd name="f38" fmla="*/ f15 1 f21"/>
                            <a:gd name="f39" fmla="*/ f29 1 f20"/>
                            <a:gd name="f40" fmla="*/ f30 1 f21"/>
                            <a:gd name="f41" fmla="*/ f31 1 f20"/>
                            <a:gd name="f42" fmla="*/ f32 1 f21"/>
                            <a:gd name="f43" fmla="*/ f33 1 f20"/>
                            <a:gd name="f44" fmla="*/ f34 1 f21"/>
                            <a:gd name="f45" fmla="*/ f35 f11 1"/>
                            <a:gd name="f46" fmla="*/ f36 f11 1"/>
                            <a:gd name="f47" fmla="*/ f38 f12 1"/>
                            <a:gd name="f48" fmla="*/ f37 f12 1"/>
                            <a:gd name="f49" fmla="*/ f39 f11 1"/>
                            <a:gd name="f50" fmla="*/ f40 f12 1"/>
                            <a:gd name="f51" fmla="*/ f41 f11 1"/>
                            <a:gd name="f52" fmla="*/ f42 f12 1"/>
                            <a:gd name="f53" fmla="*/ f43 f11 1"/>
                            <a:gd name="f54" fmla="*/ f44 f12 1"/>
                          </a:gdLst>
                          <a:ahLst/>
                          <a:cxnLst>
                            <a:cxn ang="3cd4">
                              <a:pos x="hc" y="t"/>
                            </a:cxn>
                            <a:cxn ang="0">
                              <a:pos x="r" y="vc"/>
                            </a:cxn>
                            <a:cxn ang="cd4">
                              <a:pos x="hc" y="b"/>
                            </a:cxn>
                            <a:cxn ang="cd2">
                              <a:pos x="l" y="vc"/>
                            </a:cxn>
                            <a:cxn ang="f28">
                              <a:pos x="f49" y="f50"/>
                            </a:cxn>
                            <a:cxn ang="f28">
                              <a:pos x="f51" y="f52"/>
                            </a:cxn>
                            <a:cxn ang="f28">
                              <a:pos x="f53" y="f54"/>
                            </a:cxn>
                            <a:cxn ang="f28">
                              <a:pos x="f49" y="f50"/>
                            </a:cxn>
                            <a:cxn ang="f28">
                              <a:pos x="f49" y="f50"/>
                            </a:cxn>
                          </a:cxnLst>
                          <a:rect l="f45" t="f48" r="f46" b="f47"/>
                          <a:pathLst>
                            <a:path w="82" h="42">
                              <a:moveTo>
                                <a:pt x="f8" y="f5"/>
                              </a:moveTo>
                              <a:lnTo>
                                <a:pt x="f5" y="f7"/>
                              </a:lnTo>
                              <a:lnTo>
                                <a:pt x="f6" y="f9"/>
                              </a:lnTo>
                              <a:lnTo>
                                <a:pt x="f8" y="f5"/>
                              </a:lnTo>
                              <a:lnTo>
                                <a:pt x="f8" y="f5"/>
                              </a:lnTo>
                              <a:close/>
                            </a:path>
                          </a:pathLst>
                        </a:custGeom>
                        <a:solidFill>
                          <a:srgbClr val="E26363"/>
                        </a:solidFill>
                        <a:ln cap="flat">
                          <a:noFill/>
                          <a:prstDash val="solid"/>
                        </a:ln>
                        <a:effectLst>
                          <a:outerShdw dist="38103" algn="tl">
                            <a:srgbClr val="000000">
                              <a:alpha val="40000"/>
                            </a:srgbClr>
                          </a:outerShdw>
                        </a:effectLst>
                      </wps:spPr>
                      <wps:bodyPr lIns="0" tIns="0" rIns="0" bIns="0"/>
                    </wps:wsp>
                  </wpg:wgp>
                </a:graphicData>
              </a:graphic>
            </wp:anchor>
          </w:drawing>
        </mc:Choice>
        <mc:Fallback>
          <w:pict>
            <v:group w14:anchorId="23A34F27" id="Schneemann" o:spid="_x0000_s1026" style="position:absolute;margin-left:-43pt;margin-top:694.25pt;width:91.4pt;height:127.4pt;z-index:251661312;mso-position-horizontal-relative:page;mso-position-vertical-relative:page" coordsize="11607,16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">
              <v:shape id="Freihandform 1153" o:spid="_x0000_s1027" style="position:absolute;left:168;top:2651;width:3555;height:2468;visibility:visible;mso-wrap-style:square;v-text-anchor:top" coordsize="211,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" path="m211,124l14,,,26,195,147r16,-23l211,124xe" fillcolor="black" stroked="f">
                <v:shadow on="t" color="black" opacity="26214f" origin="-.5,-.5" offset="1.0584mm,0"/>
                <v:path arrowok="t" o:connecttype="custom" o:connectlocs="177741,0;355482,123362;177741,246723;0,123362;355482,208120;23586,0;0,43638;328526,246723;355482,208120;355482,208120" o:connectangles="270,0,90,180,0,0,0,0,0,0" textboxrect="0,0,211,147"/>
              </v:shape>
              <v:shape id="Freihandform 1154" o:spid="_x0000_s1028" style="position:absolute;left:909;top:1846;width:1045;height:1980;visibility:visible;mso-wrap-style:square;v-text-anchor:top" coordsize="62,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" path="m62,110l30,,,8,32,118r30,-8l62,110xe" fillcolor="black" stroked="f">
                <v:shadow on="t" color="black" opacity="26214f" origin="-.5,-.5" offset="1.0584mm,0"/>
                <v:path arrowok="t" o:connecttype="custom" o:connectlocs="52226,0;104451,99025;52226,198049;0,99025;104451,184622;50541,0;0,13427;53910,198049;104451,184622;104451,184622" o:connectangles="270,0,90,180,0,0,0,0,0,0" textboxrect="0,0,62,118"/>
              </v:shape>
              <v:shape id="Freihandform 1155" o:spid="_x0000_s1029" style="position:absolute;top:3222;width:1179;height:772;visibility:visible;mso-wrap-style:square;v-text-anchor:top" coordsize="7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" path="m62,l,18,8,46,70,28,62,r,xe" fillcolor="black" stroked="f">
                <v:shadow on="t" color="black" opacity="26214f" origin="-.5,-.5" offset="1.0584mm,0"/>
                <v:path arrowok="t" o:connecttype="custom" o:connectlocs="58965,0;117930,38601;58965,77202;0,38601;104452,0;0,30209;13478,77202;117930,46993;104452,0;104452,0" o:connectangles="270,0,90,180,0,0,0,0,0,0" textboxrect="0,0,70,46"/>
              </v:shape>
              <v:shape id="Freihandform 1156" o:spid="_x0000_s1030" style="position:absolute;left:7412;top:1913;width:4195;height:3306;visibility:visible;mso-wrap-style:square;v-text-anchor:top" coordsize="249,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" path="m18,197l249,24,231,,,174r18,23l18,197xe" fillcolor="black" stroked="f">
                <v:shadow on="t" color="black" opacity="26214f" origin="-.5,-.5" offset="1.0584mm,0"/>
                <v:path arrowok="t" o:connecttype="custom" o:connectlocs="209750,0;419499,165324;209750,330647;0,165324;30325,330647;419499,40282;389174,0;0,292044;30325,330647;30325,330647" o:connectangles="270,0,90,180,0,0,0,0,0,0" textboxrect="0,0,249,197"/>
              </v:shape>
              <v:shape id="Freihandform 1157" o:spid="_x0000_s1031" style="position:absolute;left:10108;top:1678;width:606;height:1275;visibility:visible;mso-wrap-style:square;v-text-anchor:top" coordsize="36,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" path="m30,76l36,2,6,,,74r30,2l30,76xe" fillcolor="black" stroked="f">
                <v:shadow on="t" color="black" opacity="26214f" origin="-.5,-.5" offset="1.0584mm,0"/>
                <v:path arrowok="t" o:connecttype="custom" o:connectlocs="30326,0;60652,63779;30326,127558;0,63779;50543,127558;60652,3357;10109,0;0,124201;50543,127558;50543,127558" o:connectangles="270,0,90,180,0,0,0,0,0,0" textboxrect="0,0,36,76"/>
              </v:shape>
              <v:shape id="Freihandform 1158" o:spid="_x0000_s1032" style="position:absolute;left:9805;top:3155;width:1229;height:503;visibility:visible;mso-wrap-style:square;v-text-anchor:top" coordsize="7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" path="m,30r73,l73,,,,,30r,xe" fillcolor="black" stroked="f">
                <v:shadow on="t" color="black" opacity="26214f" origin="-.5,-.5" offset="1.0584mm,0"/>
                <v:path arrowok="t" o:connecttype="custom" o:connectlocs="61493,0;122986,25178;61493,50356;0,25178;0,50356;122986,50356;122986,0;0,0;0,50356;0,50356" o:connectangles="270,0,90,180,0,0,0,0,0,0" textboxrect="0,0,73,30"/>
              </v:shape>
              <v:shape id="Freihandform 1159" o:spid="_x0000_s1033" style="position:absolute;left:3521;top:167;width:3824;height:3894;visibility:visible;mso-wrap-style:square;v-text-anchor:top" coordsize="227,2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" path="m114,232r24,-2l160,224r18,-12l196,200r14,-18l219,162r6,-22l227,116,225,92,219,72,210,50,196,34,178,20,160,8,138,2,114,,92,2,70,8,50,20,34,34,18,50,8,72,2,92,,116r2,24l8,162r10,20l34,200r16,12l70,224r22,6l114,232r,xe" stroked="f">
                <v:shadow on="t" color="black" opacity="26214f" origin="-.5,-.5" offset="1.0584mm,0"/>
                <v:path arrowok="t" o:connecttype="custom" o:connectlocs="191215,0;382429,194694;191215,389388;0,194694;192057,389388;232490,386031;269553,375961;299878,355820;330203,335679;353789,305468;368951,271900;379060,234976;382429,194694;379060,154412;368951,120845;353789,83920;330203,57065;299878,33568;269553,13427;232490,3357;192057,0;154993,3357;117930,13427;84235,33568;57280,57065;30325,83920;13478,120845;3369,154412;0,194694;3369,234976;13478,271900;30325,305468;57280,335679;84235,355820;117930,375961;154993,386031;192057,389388;192057,389388" o:connectangles="270,0,90,180,0,0,0,0,0,0,0,0,0,0,0,0,0,0,0,0,0,0,0,0,0,0,0,0,0,0,0,0,0,0,0,0,0,0" textboxrect="0,0,227,232"/>
              </v:shape>
              <v:shape id="Freihandform 1160" o:spid="_x0000_s1034" style="position:absolute;left:3386;width:4127;height:4195;visibility:visible;mso-wrap-style:square;v-text-anchor:top" coordsize="245,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" path="m,126r4,24l10,174r10,20l38,214r8,8l54,228r12,8l76,240r12,6l100,246r10,4l122,250r12,l148,246r12,l170,240r10,-4l190,228r12,-6l210,214r15,-20l237,174r6,-24l245,126r-2,-24l237,78,225,56,210,36r-4,-4l200,28r-6,-4l188,20r-6,-4l176,12r-6,l164,8r-4,6l156,20r-4,8l150,34r10,4l172,42r8,8l190,58r12,14l210,90r6,16l218,126r-2,18l210,162r-8,16l190,192r-14,12l160,212r-18,6l122,220r-8,l106,218,96,216r-8,-4l80,210r-8,-6l66,198r-8,-6l46,178,38,162,32,144,30,126r2,-20l38,90,46,72,58,58r8,-6l72,46r8,-4l88,36r8,l106,32r8,-2l122,30r8,l138,32r6,l150,34r2,-6l156,20r4,-6l164,8,154,6,144,2,134,,122,,100,4,76,10,54,22,38,36,20,56,10,78,4,100,,126r,xe" fillcolor="black" stroked="f">
                <v:shadow on="t" color="black" opacity="26214f" origin="-.5,-.5" offset="1.0584mm,0"/>
                <v:path arrowok="t" o:connecttype="custom" o:connectlocs="206380,0;412760,209800;206380,419599;0,209800;6739,251759;33695,325609;77498,372604;111192,396101;148257,412885;185321,419599;225754,419599;269558,412885;303252,396101;340316,372604;379065,325609;409391,251759;409391,171196;379065,93990;347055,53709;326839,40282;306622,26854;286405,20141;269558,23498;256080,46995;269558,63779;303252,83920;340316,120845;363903,177910;363903,241689;340316,298754;296513,342393;239232,365890;192060,369247;161735,362534;134779,352463;111192,332322;77498,298754;53912,241689;53912,177910;77498,120845;111192,87277;134779,70493;161735,60422;192060,50352;219016,50352;242602,53709;256080,46995;269558,23498;259449,10070;225754,0;168473,6714;90976,36925;33695,93990;6739,167840;0,211478" o:connectangles="270,0,90,180,0,0,0,0,0,0,0,0,0,0,0,0,0,0,0,0,0,0,0,0,0,0,0,0,0,0,0,0,0,0,0,0,0,0,0,0,0,0,0,0,0,0,0,0,0,0,0,0,0,0,0" textboxrect="0,0,245,250"/>
              </v:shape>
              <v:shape id="Freihandform 1161" o:spid="_x0000_s1035" style="position:absolute;left:2324;top:3155;width:6268;height:6361;visibility:visible;mso-wrap-style:square;v-text-anchor:top" coordsize="372,3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" path="m185,379r40,-4l259,363r31,-16l318,323r22,-26l358,263r10,-34l372,189r-4,-38l358,117,340,84,318,56,290,34,259,16,225,4,185,,147,4,113,16,81,34,56,56,32,84,16,117,6,151,,189r6,40l16,263r16,34l56,323r25,24l113,363r34,12l185,379r,xe" stroked="f">
                <v:shadow on="t" color="black" opacity="26214f" origin="-.5,-.5" offset="1.0584mm,0"/>
                <v:path arrowok="t" o:connecttype="custom" o:connectlocs="313360,0;626720,318056;313360,636111;0,318056;311675,636111;379065,629397;436345,609257;488572,582402;535745,542121;572809,498483;603134,441417;619981,384352;626720,317216;619981,253437;603134,196372;572809,140985;535745,93990;488572,57065;436345,26854;379065,6714;311675,0;247655,6714;190375,26854;136463,57065;94345,93990;53911,140985;26956,196372;10108,253437;0,317216;10108,384352;26956,441417;53911,498483;94345,542121;136463,582402;190375,609257;247655,629397;311675,636111;311675,636111" o:connectangles="270,0,90,180,0,0,0,0,0,0,0,0,0,0,0,0,0,0,0,0,0,0,0,0,0,0,0,0,0,0,0,0,0,0,0,0,0,0" textboxrect="0,0,372,379"/>
              </v:shape>
              <v:shape id="Freihandform 1162" o:spid="_x0000_s1036" style="position:absolute;left:2122;top:2987;width:6705;height:6764;visibility:visible;mso-wrap-style:square;v-text-anchor:top" coordsize="398,4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" path="m199,l159,4,121,16,87,34,58,58,34,88,18,122,6,161,,201r2,20l6,241r4,18l16,279r8,18l34,313r12,18l58,345r15,14l89,371r16,8l123,389r18,6l159,399r22,4l199,403r20,l239,399r18,-4l277,389r16,-10l310,371r14,-12l338,345r14,-14l364,313r10,-16l382,279r6,-20l394,241r2,-20l398,201r,-2l398,195r,-2l398,189r-8,2l382,191r-6,-2l368,187r,4l368,193r,6l368,201r-2,34l354,269r-16,28l318,323r-25,20l265,361r-32,10l199,373r-18,l165,371r-16,-4l135,361r-16,-8l105,345,91,335,79,323,68,311,58,297,50,283,44,267,38,253,34,235,32,219,30,201r2,-18l34,167r4,-16l44,135r6,-15l58,106,68,92,79,80,91,68,105,58r14,-8l135,44r14,-6l165,32r16,l199,30r18,2l233,32r16,6l265,44r14,6l293,58r13,10l318,80r10,12l338,104r8,12l354,129r6,14l364,157r2,16l368,187r8,2l382,191r8,l398,189r-2,-18l392,153r-4,-18l380,120r-8,-16l362,86,352,72,338,58,324,44,310,32,293,24,277,14,257,8,239,4,219,2,199,r,xe" fillcolor="black" stroked="f">
                <v:shadow on="t" color="black" opacity="26214f" origin="-.5,-.5" offset="1.0584mm,0"/>
                <v:path arrowok="t" o:connecttype="custom" o:connectlocs="335260,0;670520,338200;335260,676399;0,338200;203852,26855;57281,147700;0,337360;16847,434708;57281,525342;122985,602549;207221,652901;304935,676399;402649,669685;493624,636117;569437,579051;630087,498488;663781,404497;670520,334003;670520,317219;633456,317219;619978,323933;616609,394426;535742,542126;392541,622690;277979,622690;200482,592479;133093,542126;84236,474990;57281,394426;53911,307149;74128,226585;114561,154414;176896,97348;251024,63780;335260,50352;419496,63780;493624,97348;552589,154414;596392,216515;616609,290365;643564,320576;667151,287008;640195,201409;593023,120845;522264,53709;432974,13427;335260,0" o:connectangles="270,0,90,180,0,0,0,0,0,0,0,0,0,0,0,0,0,0,0,0,0,0,0,0,0,0,0,0,0,0,0,0,0,0,0,0,0,0,0,0,0,0,0,0,0,0,0" textboxrect="0,0,398,403"/>
              </v:shape>
              <v:shape id="Freihandform 1163" o:spid="_x0000_s1037" style="position:absolute;left:875;top:6730;width:9132;height:9281;visibility:visible;mso-wrap-style:square;v-text-anchor:top" coordsize="542,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" path="m271,553r28,-2l327,547r26,-6l378,531r22,-10l422,505r22,-14l462,473r18,-20l496,431r14,-24l522,383r8,-24l536,332r6,-26l542,276r,-28l536,222r-6,-28l522,168,510,144,496,122,480,102,462,82,444,64,422,48,400,34,378,22,353,12,327,6,299,2,271,,243,2,217,6r-26,6l165,22,142,34,120,48,98,64,80,82,62,102,46,122,32,144,22,168,12,194,6,222,,248r,28l,306r6,26l12,359r10,24l32,407r14,24l62,453r18,20l98,491r22,14l142,521r23,10l191,541r26,6l243,551r28,2l271,553xe" stroked="f">
                <v:shadow on="t" color="black" opacity="26214f" origin="-.5,-.5" offset="1.0584mm,0"/>
                <v:path arrowok="t" o:connecttype="custom" o:connectlocs="456560,0;913119,464076;456560,928152;0,464076;503732,924795;594707,908011;673889,874443;748016,824092;808666,760313;859208,683106;892902,602544;913119,513589;913119,416242;892902,325608;859208,241689;808666,171196;748016,107417;673889,57065;594707,20141;503732,3357;409387,3357;321782,20141;239230,57065;165103,107417;104453,171196;53911,241689;20217,325608;0,416242;0,513589;20217,602544;53911,683106;104453,760313;165103,824092;239230,874443;321782,908011;409387,924795;456560,928152" o:connectangles="270,0,90,180,0,0,0,0,0,0,0,0,0,0,0,0,0,0,0,0,0,0,0,0,0,0,0,0,0,0,0,0,0,0,0,0,0" textboxrect="0,0,542,553"/>
              </v:shape>
              <v:shape id="Freihandform 1164" o:spid="_x0000_s1038" style="position:absolute;left:505;top:6226;width:9839;height:9953;visibility:visible;mso-wrap-style:square;v-text-anchor:top" coordsize="584,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" path="m293,l263,2,233,6r-28,8l179,24,154,36,130,52,108,68,86,88,68,108,52,132,36,156,24,182,14,210,6,238,2,268,,298r2,30l6,356r8,27l22,411r12,26l50,461r18,24l86,507r22,20l130,545r26,14l181,571r26,10l235,587r28,6l293,593r28,l349,587r30,-6l404,571r24,-12l454,545r24,-18l498,507r20,-22l536,461r14,-24l562,411r8,-28l578,356r4,-28l584,298r-4,-38l576,222,564,186,546,154r-4,8l538,168r-4,10l530,186r10,26l548,240r4,30l554,298r-2,26l548,352r-6,25l534,401r-12,24l510,445r-16,22l478,485r-20,18l438,519r-22,12l395,543r-24,8l345,557r-26,6l293,563r-28,l241,559r-26,-6l191,545,169,533,148,519,126,503,108,485,90,467,74,445,62,423,52,401,42,375,34,350,32,324,30,298r2,-28l34,246r8,-26l52,196,62,174,74,150,90,130r18,-20l126,92,148,76,169,62,191,52,215,42r26,-6l265,32r28,-2l319,32r26,4l369,42r24,10l416,62r22,14l458,92r20,18l484,118r10,8l502,136r6,8l512,156r6,10l524,174r6,12l534,178r4,-10l542,162r4,-8l542,144r-6,-8l530,128r-6,-8l518,112r-6,-8l506,96r-8,-8l478,68,454,50,428,36,404,24,379,14,349,6,321,2,293,r,xe" fillcolor="black" stroked="f">
                <v:shadow on="t" color="black" opacity="26214f" origin="-.5,-.5" offset="1.0584mm,0"/>
                <v:path arrowok="t" o:connecttype="custom" o:connectlocs="491943,0;983885,497648;491943,995296;0,497648;392543,10070;259449,60423;144887,147700;60650,261832;10108,399461;3369,550518;37064,689826;114562,814028;219015,914732;348740,975155;493627,995296;638514,975155;764870,914732;872693,814028;946821,689826;980516,550518;970407,372607;913126,271902;892909,312184;929973,453170;923235,590800;879431,713323;805303,814028;700850,891235;581233,934873;446455,944944;321784,914732;212277,844239;124670,746892;70759,629403;50542,500166;70759,369250;124670,251761;212277,154414;321784,87277;446455,53709;581233,60423;700850,104061;805303,184625;845737,228264;872693,278616;899648,298757;919865,258475;892909,214836;862584,174554;805303,114132;680633,40282;540800,3357" o:connectangles="270,0,90,180,0,0,0,0,0,0,0,0,0,0,0,0,0,0,0,0,0,0,0,0,0,0,0,0,0,0,0,0,0,0,0,0,0,0,0,0,0,0,0,0,0,0,0,0,0,0,0,0" textboxrect="0,0,584,593"/>
              </v:shape>
              <v:shape id="Freihandform 1165" o:spid="_x0000_s1039" style="position:absolute;left:4835;top:1376;width:337;height:335;visibility:visible;mso-wrap-style:square;v-text-anchor:top" coordsize="2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" path="m8,20r6,-2l16,16r2,-2l20,10,18,6,16,2r-2,l8,,6,2,2,2r,4l,10r2,4l2,16r4,2l8,20r,xe" fillcolor="black" stroked="f">
                <v:shadow on="t" color="black" opacity="26214f" origin="-.5,-.5" offset="1.0584mm,0"/>
                <v:path arrowok="t" o:connecttype="custom" o:connectlocs="16848,0;33695,16784;16848,33567;0,16784;13478,33567;23587,30210;26956,26854;30326,23497;33695,16784;30326,10070;26956,3357;23587,3357;13478,0;10109,3357;3370,3357;3370,10070;0,16784;3370,23497;3370,26854;10109,30210;13478,33567;13478,33567" o:connectangles="270,0,90,180,0,0,0,0,0,0,0,0,0,0,0,0,0,0,0,0,0,0" textboxrect="0,0,20,20"/>
              </v:shape>
              <v:shape id="Freihandform 1166" o:spid="_x0000_s1040" style="position:absolute;left:5542;top:1376;width:303;height:302;visibility:visible;mso-wrap-style:square;v-text-anchor:top" coordsize="1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" path="m10,18r2,-2l16,14r,-2l18,8,16,6r,-4l12,2,10,,6,2,2,2,,6,,8r,4l2,14r4,2l10,18r,xe" fillcolor="black" stroked="f">
                <v:shadow on="t" color="black" opacity="26214f" origin="-.5,-.5" offset="1.0584mm,0"/>
                <v:path arrowok="t" o:connecttype="custom" o:connectlocs="15161,0;30321,15106;15161,30211;0,15106;16845,30211;20214,26854;26952,23497;26952,20141;30321,13427;26952,10070;26952,3357;20214,3357;16845,0;10107,3357;3369,3357;0,10070;0,13427;0,20141;3369,23497;10107,26854;16845,30211;16845,30211" o:connectangles="270,0,90,180,0,0,0,0,0,0,0,0,0,0,0,0,0,0,0,0,0,0" textboxrect="0,0,18,18"/>
              </v:shape>
              <v:shape id="Freihandform 1167" o:spid="_x0000_s1041" style="position:absolute;left:4228;top:1711;width:1382;height:705;visibility:visible;mso-wrap-style:square;v-text-anchor:top" coordsize="8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" path="m68,l,42,82,26,68,r,xe" fillcolor="#e26363" stroked="f">
                <v:shadow on="t" color="black" opacity="26214f" origin="-.5,-.5" offset="1.0584mm,0"/>
                <v:path arrowok="t" o:connecttype="custom" o:connectlocs="69074,0;138147,35246;69074,70491;0,35246;114561,0;0,70491;138147,43637;114561,0;114561,0" o:connectangles="270,0,90,180,0,0,0,0,0" textboxrect="0,0,82,42"/>
              </v:shape>
              <w10:wrap type="tight" anchorx="page" anchory="pag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43F0C" w:rsidRDefault="00143F0C">
      <w:pPr>
        <w:spacing w:after="0" w:line="240" w:lineRule="auto"/>
      </w:pPr>
      <w:r>
        <w:separator/>
      </w:r>
    </w:p>
  </w:footnote>
  <w:footnote w:type="continuationSeparator" w:id="0">
    <w:p w:rsidR="00143F0C" w:rsidRDefault="00143F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80845" w:rsidRDefault="00143F0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80845" w:rsidRDefault="009133A8">
    <w:r>
      <w:rPr>
        <w:noProof/>
        <w:lang w:bidi="de-DE"/>
      </w:rPr>
      <mc:AlternateContent>
        <mc:Choice Requires="wpg">
          <w:drawing>
            <wp:anchor distT="0" distB="0" distL="114300" distR="114300" simplePos="0" relativeHeight="251659264" behindDoc="1" locked="0" layoutInCell="1" allowOverlap="1">
              <wp:simplePos x="0" y="0"/>
              <wp:positionH relativeFrom="page">
                <wp:posOffset>-9528</wp:posOffset>
              </wp:positionH>
              <wp:positionV relativeFrom="page">
                <wp:align>bottom</wp:align>
              </wp:positionV>
              <wp:extent cx="7772409" cy="10658475"/>
              <wp:effectExtent l="0" t="0" r="19041" b="28575"/>
              <wp:wrapNone/>
              <wp:docPr id="1" name="Hintergrund"/>
              <wp:cNvGraphicFramePr/>
              <a:graphic xmlns:a="http://schemas.openxmlformats.org/drawingml/2006/main">
                <a:graphicData uri="http://schemas.microsoft.com/office/word/2010/wordprocessingGroup">
                  <wpg:wgp>
                    <wpg:cNvGrpSpPr/>
                    <wpg:grpSpPr>
                      <a:xfrm>
                        <a:off x="0" y="0"/>
                        <a:ext cx="7772409" cy="10658475"/>
                        <a:chOff x="0" y="0"/>
                        <a:chExt cx="7772409" cy="10658475"/>
                      </a:xfrm>
                    </wpg:grpSpPr>
                    <wpg:grpSp>
                      <wpg:cNvPr id="2" name="Gruppe 1168" descr="Stripeset-Hintergrund bei Textbereich"/>
                      <wpg:cNvGrpSpPr/>
                      <wpg:grpSpPr>
                        <a:xfrm>
                          <a:off x="0" y="0"/>
                          <a:ext cx="7772409" cy="10658475"/>
                          <a:chOff x="0" y="0"/>
                          <a:chExt cx="7772409" cy="10658475"/>
                        </a:xfrm>
                      </wpg:grpSpPr>
                      <wpg:grpSp>
                        <wpg:cNvPr id="3" name="Gruppe 1082" descr="Stripeset-Hintergrund"/>
                        <wpg:cNvGrpSpPr/>
                        <wpg:grpSpPr>
                          <a:xfrm>
                            <a:off x="0" y="0"/>
                            <a:ext cx="7772409" cy="10658475"/>
                            <a:chOff x="0" y="0"/>
                            <a:chExt cx="7772409" cy="10658475"/>
                          </a:xfrm>
                        </wpg:grpSpPr>
                        <wpg:grpSp>
                          <wpg:cNvPr id="4" name="Gruppe 1170"/>
                          <wpg:cNvGrpSpPr/>
                          <wpg:grpSpPr>
                            <a:xfrm>
                              <a:off x="0" y="0"/>
                              <a:ext cx="7772409" cy="10658475"/>
                              <a:chOff x="0" y="0"/>
                              <a:chExt cx="7772409" cy="10658475"/>
                            </a:xfrm>
                          </wpg:grpSpPr>
                          <wps:wsp>
                            <wps:cNvPr id="5" name="Rechteck 1171"/>
                            <wps:cNvSpPr/>
                            <wps:spPr>
                              <a:xfrm>
                                <a:off x="0" y="0"/>
                                <a:ext cx="510418" cy="10658475"/>
                              </a:xfrm>
                              <a:prstGeom prst="rect">
                                <a:avLst/>
                              </a:prstGeom>
                              <a:solidFill>
                                <a:srgbClr val="9F2936"/>
                              </a:solidFill>
                              <a:ln w="12701" cap="flat">
                                <a:solidFill>
                                  <a:srgbClr val="741B25"/>
                                </a:solidFill>
                                <a:prstDash val="solid"/>
                                <a:miter/>
                              </a:ln>
                            </wps:spPr>
                            <wps:bodyPr lIns="0" tIns="0" rIns="0" bIns="0"/>
                          </wps:wsp>
                          <wps:wsp>
                            <wps:cNvPr id="6" name="Rechteck 1172"/>
                            <wps:cNvSpPr/>
                            <wps:spPr>
                              <a:xfrm>
                                <a:off x="518711" y="0"/>
                                <a:ext cx="510418" cy="10658475"/>
                              </a:xfrm>
                              <a:prstGeom prst="rect">
                                <a:avLst/>
                              </a:prstGeom>
                              <a:solidFill>
                                <a:srgbClr val="4E8542"/>
                              </a:solidFill>
                              <a:ln w="12701" cap="flat">
                                <a:solidFill>
                                  <a:srgbClr val="37602E"/>
                                </a:solidFill>
                                <a:prstDash val="solid"/>
                                <a:miter/>
                              </a:ln>
                            </wps:spPr>
                            <wps:bodyPr lIns="0" tIns="0" rIns="0" bIns="0"/>
                          </wps:wsp>
                          <wps:wsp>
                            <wps:cNvPr id="7" name="Rechteck 1173"/>
                            <wps:cNvSpPr/>
                            <wps:spPr>
                              <a:xfrm>
                                <a:off x="7261991" y="0"/>
                                <a:ext cx="510418" cy="10658475"/>
                              </a:xfrm>
                              <a:prstGeom prst="rect">
                                <a:avLst/>
                              </a:prstGeom>
                              <a:solidFill>
                                <a:srgbClr val="9F2936"/>
                              </a:solidFill>
                              <a:ln w="12701" cap="flat">
                                <a:solidFill>
                                  <a:srgbClr val="741B25"/>
                                </a:solidFill>
                                <a:prstDash val="solid"/>
                                <a:miter/>
                              </a:ln>
                            </wps:spPr>
                            <wps:bodyPr lIns="0" tIns="0" rIns="0" bIns="0"/>
                          </wps:wsp>
                        </wpg:grpSp>
                        <wpg:grpSp>
                          <wpg:cNvPr id="8" name="Gruppe 1174"/>
                          <wpg:cNvGrpSpPr/>
                          <wpg:grpSpPr>
                            <a:xfrm>
                              <a:off x="1037432" y="0"/>
                              <a:ext cx="1029130" cy="10658475"/>
                              <a:chOff x="0" y="0"/>
                              <a:chExt cx="1029130" cy="10658475"/>
                            </a:xfrm>
                          </wpg:grpSpPr>
                          <wps:wsp>
                            <wps:cNvPr id="9" name="Rechteck 1175"/>
                            <wps:cNvSpPr/>
                            <wps:spPr>
                              <a:xfrm>
                                <a:off x="0" y="0"/>
                                <a:ext cx="510418" cy="10658475"/>
                              </a:xfrm>
                              <a:prstGeom prst="rect">
                                <a:avLst/>
                              </a:prstGeom>
                              <a:solidFill>
                                <a:srgbClr val="9F2936"/>
                              </a:solidFill>
                              <a:ln w="12701" cap="flat">
                                <a:solidFill>
                                  <a:srgbClr val="741B25"/>
                                </a:solidFill>
                                <a:prstDash val="solid"/>
                                <a:miter/>
                              </a:ln>
                            </wps:spPr>
                            <wps:bodyPr lIns="0" tIns="0" rIns="0" bIns="0"/>
                          </wps:wsp>
                          <wps:wsp>
                            <wps:cNvPr id="10" name="Rechteck 1176"/>
                            <wps:cNvSpPr/>
                            <wps:spPr>
                              <a:xfrm>
                                <a:off x="518712" y="0"/>
                                <a:ext cx="510418" cy="10658475"/>
                              </a:xfrm>
                              <a:prstGeom prst="rect">
                                <a:avLst/>
                              </a:prstGeom>
                              <a:solidFill>
                                <a:srgbClr val="4E8542"/>
                              </a:solidFill>
                              <a:ln w="12701" cap="flat">
                                <a:solidFill>
                                  <a:srgbClr val="37602E"/>
                                </a:solidFill>
                                <a:prstDash val="solid"/>
                                <a:miter/>
                              </a:ln>
                            </wps:spPr>
                            <wps:bodyPr lIns="0" tIns="0" rIns="0" bIns="0"/>
                          </wps:wsp>
                        </wpg:grpSp>
                        <wpg:grpSp>
                          <wpg:cNvPr id="11" name="Gruppe 1177"/>
                          <wpg:cNvGrpSpPr/>
                          <wpg:grpSpPr>
                            <a:xfrm>
                              <a:off x="2074855" y="0"/>
                              <a:ext cx="1029130" cy="10658475"/>
                              <a:chOff x="0" y="0"/>
                              <a:chExt cx="1029130" cy="10658475"/>
                            </a:xfrm>
                          </wpg:grpSpPr>
                          <wps:wsp>
                            <wps:cNvPr id="12" name="Rechteck 1178"/>
                            <wps:cNvSpPr/>
                            <wps:spPr>
                              <a:xfrm>
                                <a:off x="0" y="0"/>
                                <a:ext cx="510418" cy="10658475"/>
                              </a:xfrm>
                              <a:prstGeom prst="rect">
                                <a:avLst/>
                              </a:prstGeom>
                              <a:solidFill>
                                <a:srgbClr val="9F2936"/>
                              </a:solidFill>
                              <a:ln w="12701" cap="flat">
                                <a:solidFill>
                                  <a:srgbClr val="741B25"/>
                                </a:solidFill>
                                <a:prstDash val="solid"/>
                                <a:miter/>
                              </a:ln>
                            </wps:spPr>
                            <wps:bodyPr lIns="0" tIns="0" rIns="0" bIns="0"/>
                          </wps:wsp>
                          <wps:wsp>
                            <wps:cNvPr id="13" name="Rechteck 1179"/>
                            <wps:cNvSpPr/>
                            <wps:spPr>
                              <a:xfrm>
                                <a:off x="518712" y="0"/>
                                <a:ext cx="510418" cy="10658475"/>
                              </a:xfrm>
                              <a:prstGeom prst="rect">
                                <a:avLst/>
                              </a:prstGeom>
                              <a:solidFill>
                                <a:srgbClr val="4E8542"/>
                              </a:solidFill>
                              <a:ln w="12701" cap="flat">
                                <a:solidFill>
                                  <a:srgbClr val="37602E"/>
                                </a:solidFill>
                                <a:prstDash val="solid"/>
                                <a:miter/>
                              </a:ln>
                            </wps:spPr>
                            <wps:bodyPr lIns="0" tIns="0" rIns="0" bIns="0"/>
                          </wps:wsp>
                        </wpg:grpSp>
                        <wpg:grpSp>
                          <wpg:cNvPr id="14" name="Gruppe 1180"/>
                          <wpg:cNvGrpSpPr/>
                          <wpg:grpSpPr>
                            <a:xfrm>
                              <a:off x="3112279" y="0"/>
                              <a:ext cx="1029129" cy="10658475"/>
                              <a:chOff x="0" y="0"/>
                              <a:chExt cx="1029129" cy="10658475"/>
                            </a:xfrm>
                          </wpg:grpSpPr>
                          <wps:wsp>
                            <wps:cNvPr id="15" name="Rechteck 1181"/>
                            <wps:cNvSpPr/>
                            <wps:spPr>
                              <a:xfrm>
                                <a:off x="0" y="0"/>
                                <a:ext cx="510418" cy="10658475"/>
                              </a:xfrm>
                              <a:prstGeom prst="rect">
                                <a:avLst/>
                              </a:prstGeom>
                              <a:solidFill>
                                <a:srgbClr val="9F2936"/>
                              </a:solidFill>
                              <a:ln w="12701" cap="flat">
                                <a:solidFill>
                                  <a:srgbClr val="741B25"/>
                                </a:solidFill>
                                <a:prstDash val="solid"/>
                                <a:miter/>
                              </a:ln>
                            </wps:spPr>
                            <wps:bodyPr lIns="0" tIns="0" rIns="0" bIns="0"/>
                          </wps:wsp>
                          <wps:wsp>
                            <wps:cNvPr id="16" name="Rechteck 1256"/>
                            <wps:cNvSpPr/>
                            <wps:spPr>
                              <a:xfrm>
                                <a:off x="518711" y="0"/>
                                <a:ext cx="510418" cy="10658475"/>
                              </a:xfrm>
                              <a:prstGeom prst="rect">
                                <a:avLst/>
                              </a:prstGeom>
                              <a:solidFill>
                                <a:srgbClr val="4E8542"/>
                              </a:solidFill>
                              <a:ln w="12701" cap="flat">
                                <a:solidFill>
                                  <a:srgbClr val="37602E"/>
                                </a:solidFill>
                                <a:prstDash val="solid"/>
                                <a:miter/>
                              </a:ln>
                            </wps:spPr>
                            <wps:bodyPr lIns="0" tIns="0" rIns="0" bIns="0"/>
                          </wps:wsp>
                        </wpg:grpSp>
                        <wpg:grpSp>
                          <wpg:cNvPr id="17" name="Gruppe 1257"/>
                          <wpg:cNvGrpSpPr/>
                          <wpg:grpSpPr>
                            <a:xfrm>
                              <a:off x="4149711" y="0"/>
                              <a:ext cx="1029130" cy="10658475"/>
                              <a:chOff x="0" y="0"/>
                              <a:chExt cx="1029130" cy="10658475"/>
                            </a:xfrm>
                          </wpg:grpSpPr>
                          <wps:wsp>
                            <wps:cNvPr id="18" name="Rechteck 1258"/>
                            <wps:cNvSpPr/>
                            <wps:spPr>
                              <a:xfrm>
                                <a:off x="0" y="0"/>
                                <a:ext cx="510418" cy="10658475"/>
                              </a:xfrm>
                              <a:prstGeom prst="rect">
                                <a:avLst/>
                              </a:prstGeom>
                              <a:solidFill>
                                <a:srgbClr val="9F2936"/>
                              </a:solidFill>
                              <a:ln w="12701" cap="flat">
                                <a:solidFill>
                                  <a:srgbClr val="741B25"/>
                                </a:solidFill>
                                <a:prstDash val="solid"/>
                                <a:miter/>
                              </a:ln>
                            </wps:spPr>
                            <wps:bodyPr lIns="0" tIns="0" rIns="0" bIns="0"/>
                          </wps:wsp>
                          <wps:wsp>
                            <wps:cNvPr id="19" name="Rechteck 1259"/>
                            <wps:cNvSpPr/>
                            <wps:spPr>
                              <a:xfrm>
                                <a:off x="518712" y="0"/>
                                <a:ext cx="510418" cy="10658475"/>
                              </a:xfrm>
                              <a:prstGeom prst="rect">
                                <a:avLst/>
                              </a:prstGeom>
                              <a:solidFill>
                                <a:srgbClr val="4E8542"/>
                              </a:solidFill>
                              <a:ln w="12701" cap="flat">
                                <a:solidFill>
                                  <a:srgbClr val="37602E"/>
                                </a:solidFill>
                                <a:prstDash val="solid"/>
                                <a:miter/>
                              </a:ln>
                            </wps:spPr>
                            <wps:bodyPr lIns="0" tIns="0" rIns="0" bIns="0"/>
                          </wps:wsp>
                        </wpg:grpSp>
                        <wpg:grpSp>
                          <wpg:cNvPr id="20" name="Gruppe 1260"/>
                          <wpg:cNvGrpSpPr/>
                          <wpg:grpSpPr>
                            <a:xfrm>
                              <a:off x="5187135" y="0"/>
                              <a:ext cx="1029129" cy="10658475"/>
                              <a:chOff x="0" y="0"/>
                              <a:chExt cx="1029129" cy="10658475"/>
                            </a:xfrm>
                          </wpg:grpSpPr>
                          <wps:wsp>
                            <wps:cNvPr id="21" name="Rechteck 1261"/>
                            <wps:cNvSpPr/>
                            <wps:spPr>
                              <a:xfrm>
                                <a:off x="0" y="0"/>
                                <a:ext cx="510418" cy="10658475"/>
                              </a:xfrm>
                              <a:prstGeom prst="rect">
                                <a:avLst/>
                              </a:prstGeom>
                              <a:solidFill>
                                <a:srgbClr val="9F2936"/>
                              </a:solidFill>
                              <a:ln w="12701" cap="flat">
                                <a:solidFill>
                                  <a:srgbClr val="741B25"/>
                                </a:solidFill>
                                <a:prstDash val="solid"/>
                                <a:miter/>
                              </a:ln>
                            </wps:spPr>
                            <wps:bodyPr lIns="0" tIns="0" rIns="0" bIns="0"/>
                          </wps:wsp>
                          <wps:wsp>
                            <wps:cNvPr id="22" name="Rechteck 1285"/>
                            <wps:cNvSpPr/>
                            <wps:spPr>
                              <a:xfrm>
                                <a:off x="518711" y="0"/>
                                <a:ext cx="510418" cy="10658475"/>
                              </a:xfrm>
                              <a:prstGeom prst="rect">
                                <a:avLst/>
                              </a:prstGeom>
                              <a:solidFill>
                                <a:srgbClr val="4E8542"/>
                              </a:solidFill>
                              <a:ln w="12701" cap="flat">
                                <a:solidFill>
                                  <a:srgbClr val="37602E"/>
                                </a:solidFill>
                                <a:prstDash val="solid"/>
                                <a:miter/>
                              </a:ln>
                            </wps:spPr>
                            <wps:bodyPr lIns="0" tIns="0" rIns="0" bIns="0"/>
                          </wps:wsp>
                        </wpg:grpSp>
                        <wpg:grpSp>
                          <wpg:cNvPr id="23" name="Gruppe 1340"/>
                          <wpg:cNvGrpSpPr/>
                          <wpg:grpSpPr>
                            <a:xfrm>
                              <a:off x="6224558" y="0"/>
                              <a:ext cx="1029130" cy="10658475"/>
                              <a:chOff x="0" y="0"/>
                              <a:chExt cx="1029130" cy="10658475"/>
                            </a:xfrm>
                          </wpg:grpSpPr>
                          <wps:wsp>
                            <wps:cNvPr id="24" name="Rechteck 1341"/>
                            <wps:cNvSpPr/>
                            <wps:spPr>
                              <a:xfrm>
                                <a:off x="0" y="0"/>
                                <a:ext cx="510418" cy="10658475"/>
                              </a:xfrm>
                              <a:prstGeom prst="rect">
                                <a:avLst/>
                              </a:prstGeom>
                              <a:solidFill>
                                <a:srgbClr val="9F2936"/>
                              </a:solidFill>
                              <a:ln w="12701" cap="flat">
                                <a:solidFill>
                                  <a:srgbClr val="741B25"/>
                                </a:solidFill>
                                <a:prstDash val="solid"/>
                                <a:miter/>
                              </a:ln>
                            </wps:spPr>
                            <wps:bodyPr lIns="0" tIns="0" rIns="0" bIns="0"/>
                          </wps:wsp>
                          <wps:wsp>
                            <wps:cNvPr id="25" name="Rechteck 1342"/>
                            <wps:cNvSpPr/>
                            <wps:spPr>
                              <a:xfrm>
                                <a:off x="518712" y="0"/>
                                <a:ext cx="510418" cy="10658475"/>
                              </a:xfrm>
                              <a:prstGeom prst="rect">
                                <a:avLst/>
                              </a:prstGeom>
                              <a:solidFill>
                                <a:srgbClr val="4E8542"/>
                              </a:solidFill>
                              <a:ln w="12701" cap="flat">
                                <a:solidFill>
                                  <a:srgbClr val="37602E"/>
                                </a:solidFill>
                                <a:prstDash val="solid"/>
                                <a:miter/>
                              </a:ln>
                            </wps:spPr>
                            <wps:bodyPr lIns="0" tIns="0" rIns="0" bIns="0"/>
                          </wps:wsp>
                        </wpg:grpSp>
                      </wpg:grpSp>
                      <wps:wsp>
                        <wps:cNvPr id="26" name="Abgerundetes Rechteck 1343" descr="Schneemann mit Hintergrund aus vertikalen braunen und olivgrünen Ruten"/>
                        <wps:cNvSpPr/>
                        <wps:spPr>
                          <a:xfrm>
                            <a:off x="704856" y="504666"/>
                            <a:ext cx="6400800" cy="9689521"/>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F2F2F2"/>
                          </a:solidFill>
                          <a:ln cap="flat">
                            <a:noFill/>
                            <a:prstDash val="solid"/>
                          </a:ln>
                        </wps:spPr>
                        <wps:bodyPr lIns="0" tIns="0" rIns="0" bIns="0"/>
                      </wps:wsp>
                    </wpg:grpSp>
                    <wpg:grpSp>
                      <wpg:cNvPr id="27" name="Gruppe 55"/>
                      <wpg:cNvGrpSpPr/>
                      <wpg:grpSpPr>
                        <a:xfrm>
                          <a:off x="474454" y="566745"/>
                          <a:ext cx="6848855" cy="727660"/>
                          <a:chOff x="0" y="0"/>
                          <a:chExt cx="6848855" cy="727660"/>
                        </a:xfrm>
                      </wpg:grpSpPr>
                      <wps:wsp>
                        <wps:cNvPr id="28" name="Freihandform 1304"/>
                        <wps:cNvSpPr/>
                        <wps:spPr>
                          <a:xfrm>
                            <a:off x="0" y="128098"/>
                            <a:ext cx="468575" cy="599562"/>
                          </a:xfrm>
                          <a:custGeom>
                            <a:avLst/>
                            <a:gdLst>
                              <a:gd name="f0" fmla="val 10800000"/>
                              <a:gd name="f1" fmla="val 5400000"/>
                              <a:gd name="f2" fmla="val 180"/>
                              <a:gd name="f3" fmla="val w"/>
                              <a:gd name="f4" fmla="val h"/>
                              <a:gd name="f5" fmla="val 0"/>
                              <a:gd name="f6" fmla="val 279"/>
                              <a:gd name="f7" fmla="val 337"/>
                              <a:gd name="f8" fmla="val 95"/>
                              <a:gd name="f9" fmla="val 202"/>
                              <a:gd name="f10" fmla="val 101"/>
                              <a:gd name="f11" fmla="val 221"/>
                              <a:gd name="f12" fmla="val 117"/>
                              <a:gd name="f13" fmla="val 219"/>
                              <a:gd name="f14" fmla="val 115"/>
                              <a:gd name="f15" fmla="val 249"/>
                              <a:gd name="f16" fmla="val 90"/>
                              <a:gd name="f17" fmla="val 263"/>
                              <a:gd name="f18" fmla="val 88"/>
                              <a:gd name="f19" fmla="val 285"/>
                              <a:gd name="f20" fmla="val 111"/>
                              <a:gd name="f21" fmla="val 273"/>
                              <a:gd name="f22" fmla="val 319"/>
                              <a:gd name="f23" fmla="val 123"/>
                              <a:gd name="f24" fmla="val 125"/>
                              <a:gd name="f25" fmla="val 335"/>
                              <a:gd name="f26" fmla="val 131"/>
                              <a:gd name="f27" fmla="val 137"/>
                              <a:gd name="f28" fmla="val 333"/>
                              <a:gd name="f29" fmla="val 139"/>
                              <a:gd name="f30" fmla="val 331"/>
                              <a:gd name="f31" fmla="val 321"/>
                              <a:gd name="f32" fmla="val 301"/>
                              <a:gd name="f33" fmla="val 283"/>
                              <a:gd name="f34" fmla="val 275"/>
                              <a:gd name="f35" fmla="val 159"/>
                              <a:gd name="f36" fmla="val 287"/>
                              <a:gd name="f37" fmla="val 167"/>
                              <a:gd name="f38" fmla="val 269"/>
                              <a:gd name="f39" fmla="val 141"/>
                              <a:gd name="f40" fmla="val 253"/>
                              <a:gd name="f41" fmla="val 145"/>
                              <a:gd name="f42" fmla="val 213"/>
                              <a:gd name="f43" fmla="val 157"/>
                              <a:gd name="f44" fmla="val 171"/>
                              <a:gd name="f45" fmla="val 204"/>
                              <a:gd name="f46" fmla="val 197"/>
                              <a:gd name="f47" fmla="val 199"/>
                              <a:gd name="f48" fmla="val 203"/>
                              <a:gd name="f49" fmla="val 207"/>
                              <a:gd name="f50" fmla="val 259"/>
                              <a:gd name="f51" fmla="val 215"/>
                              <a:gd name="f52" fmla="val 265"/>
                              <a:gd name="f53" fmla="val 257"/>
                              <a:gd name="f54" fmla="val 217"/>
                              <a:gd name="f55" fmla="val 247"/>
                              <a:gd name="f56" fmla="val 237"/>
                              <a:gd name="f57" fmla="val 235"/>
                              <a:gd name="f58" fmla="val 225"/>
                              <a:gd name="f59" fmla="val 241"/>
                              <a:gd name="f60" fmla="val 231"/>
                              <a:gd name="f61" fmla="val 243"/>
                              <a:gd name="f62" fmla="val 239"/>
                              <a:gd name="f63" fmla="val 245"/>
                              <a:gd name="f64" fmla="val 251"/>
                              <a:gd name="f65" fmla="val 255"/>
                              <a:gd name="f66" fmla="val 233"/>
                              <a:gd name="f67" fmla="val 205"/>
                              <a:gd name="f68" fmla="val 190"/>
                              <a:gd name="f69" fmla="val 209"/>
                              <a:gd name="f70" fmla="val 200"/>
                              <a:gd name="f71" fmla="val 185"/>
                              <a:gd name="f72" fmla="val 184"/>
                              <a:gd name="f73" fmla="val 166"/>
                              <a:gd name="f74" fmla="val 189"/>
                              <a:gd name="f75" fmla="val 152"/>
                              <a:gd name="f76" fmla="val 138"/>
                              <a:gd name="f77" fmla="val 156"/>
                              <a:gd name="f78" fmla="val 154"/>
                              <a:gd name="f79" fmla="val 150"/>
                              <a:gd name="f80" fmla="val 261"/>
                              <a:gd name="f81" fmla="val 146"/>
                              <a:gd name="f82" fmla="val 144"/>
                              <a:gd name="f83" fmla="val 142"/>
                              <a:gd name="f84" fmla="val 140"/>
                              <a:gd name="f85" fmla="val 136"/>
                              <a:gd name="f86" fmla="val 132"/>
                              <a:gd name="f87" fmla="val 130"/>
                              <a:gd name="f88" fmla="val 128"/>
                              <a:gd name="f89" fmla="val 114"/>
                              <a:gd name="f90" fmla="val 98"/>
                              <a:gd name="f91" fmla="val 267"/>
                              <a:gd name="f92" fmla="val 94"/>
                              <a:gd name="f93" fmla="val 229"/>
                              <a:gd name="f94" fmla="val 104"/>
                              <a:gd name="f95" fmla="val 80"/>
                              <a:gd name="f96" fmla="val 211"/>
                              <a:gd name="f97" fmla="val 116"/>
                              <a:gd name="f98" fmla="val 183"/>
                              <a:gd name="f99" fmla="val 122"/>
                              <a:gd name="f100" fmla="val 181"/>
                              <a:gd name="f101" fmla="val 120"/>
                              <a:gd name="f102" fmla="val 177"/>
                              <a:gd name="f103" fmla="val 112"/>
                              <a:gd name="f104" fmla="val 173"/>
                              <a:gd name="f105" fmla="val 106"/>
                              <a:gd name="f106" fmla="val 108"/>
                              <a:gd name="f107" fmla="val 153"/>
                              <a:gd name="f108" fmla="val 110"/>
                              <a:gd name="f109" fmla="val 149"/>
                              <a:gd name="f110" fmla="val 155"/>
                              <a:gd name="f111" fmla="val 62"/>
                              <a:gd name="f112" fmla="val 40"/>
                              <a:gd name="f113" fmla="val 56"/>
                              <a:gd name="f114" fmla="val 32"/>
                              <a:gd name="f115" fmla="val 6"/>
                              <a:gd name="f116" fmla="val 135"/>
                              <a:gd name="f117" fmla="val 16"/>
                              <a:gd name="f118" fmla="val 133"/>
                              <a:gd name="f119" fmla="val 60"/>
                              <a:gd name="f120" fmla="val 58"/>
                              <a:gd name="f121" fmla="val 129"/>
                              <a:gd name="f122" fmla="val 52"/>
                              <a:gd name="f123" fmla="val 119"/>
                              <a:gd name="f124" fmla="val 48"/>
                              <a:gd name="f125" fmla="val 46"/>
                              <a:gd name="f126" fmla="val 42"/>
                              <a:gd name="f127" fmla="val 109"/>
                              <a:gd name="f128" fmla="val 107"/>
                              <a:gd name="f129" fmla="val 44"/>
                              <a:gd name="f130" fmla="val 105"/>
                              <a:gd name="f131" fmla="val 127"/>
                              <a:gd name="f132" fmla="val 76"/>
                              <a:gd name="f133" fmla="val 99"/>
                              <a:gd name="f134" fmla="val 74"/>
                              <a:gd name="f135" fmla="val 50"/>
                              <a:gd name="f136" fmla="val 20"/>
                              <a:gd name="f137" fmla="val 68"/>
                              <a:gd name="f138" fmla="val 2"/>
                              <a:gd name="f139" fmla="val 72"/>
                              <a:gd name="f140" fmla="val 4"/>
                              <a:gd name="f141" fmla="val 86"/>
                              <a:gd name="f142" fmla="val 18"/>
                              <a:gd name="f143" fmla="val 36"/>
                              <a:gd name="f144" fmla="val 124"/>
                              <a:gd name="f145" fmla="val 78"/>
                              <a:gd name="f146" fmla="val 66"/>
                              <a:gd name="f147" fmla="val 148"/>
                              <a:gd name="f148" fmla="val 84"/>
                              <a:gd name="f149" fmla="val 172"/>
                              <a:gd name="f150" fmla="val 26"/>
                              <a:gd name="f151" fmla="val 178"/>
                              <a:gd name="f152" fmla="val 8"/>
                              <a:gd name="f153" fmla="val 10"/>
                              <a:gd name="f154" fmla="val 24"/>
                              <a:gd name="f155" fmla="val 223"/>
                              <a:gd name="f156" fmla="val 227"/>
                              <a:gd name="f157" fmla="+- 0 0 -90"/>
                              <a:gd name="f158" fmla="*/ f3 1 279"/>
                              <a:gd name="f159" fmla="*/ f4 1 337"/>
                              <a:gd name="f160" fmla="val f5"/>
                              <a:gd name="f161" fmla="val f6"/>
                              <a:gd name="f162" fmla="val f7"/>
                              <a:gd name="f163" fmla="*/ f157 f0 1"/>
                              <a:gd name="f164" fmla="+- f162 0 f160"/>
                              <a:gd name="f165" fmla="+- f161 0 f160"/>
                              <a:gd name="f166" fmla="*/ f163 1 f2"/>
                              <a:gd name="f167" fmla="*/ f165 1 279"/>
                              <a:gd name="f168" fmla="*/ f164 1 337"/>
                              <a:gd name="f169" fmla="*/ 117 f165 1"/>
                              <a:gd name="f170" fmla="*/ 219 f164 1"/>
                              <a:gd name="f171" fmla="*/ 88 f165 1"/>
                              <a:gd name="f172" fmla="*/ 285 f164 1"/>
                              <a:gd name="f173" fmla="*/ 123 f165 1"/>
                              <a:gd name="f174" fmla="*/ 337 f164 1"/>
                              <a:gd name="f175" fmla="*/ 137 f165 1"/>
                              <a:gd name="f176" fmla="*/ 333 f164 1"/>
                              <a:gd name="f177" fmla="*/ 301 f164 1"/>
                              <a:gd name="f178" fmla="*/ 159 f165 1"/>
                              <a:gd name="f179" fmla="*/ 287 f164 1"/>
                              <a:gd name="f180" fmla="*/ 145 f165 1"/>
                              <a:gd name="f181" fmla="*/ 213 f164 1"/>
                              <a:gd name="f182" fmla="*/ 197 f165 1"/>
                              <a:gd name="f183" fmla="*/ 207 f165 1"/>
                              <a:gd name="f184" fmla="*/ 259 f164 1"/>
                              <a:gd name="f185" fmla="*/ 215 f165 1"/>
                              <a:gd name="f186" fmla="*/ 257 f164 1"/>
                              <a:gd name="f187" fmla="*/ 219 f165 1"/>
                              <a:gd name="f188" fmla="*/ 235 f164 1"/>
                              <a:gd name="f189" fmla="*/ 231 f165 1"/>
                              <a:gd name="f190" fmla="*/ 243 f164 1"/>
                              <a:gd name="f191" fmla="*/ 251 f165 1"/>
                              <a:gd name="f192" fmla="*/ 255 f164 1"/>
                              <a:gd name="f193" fmla="*/ 275 f165 1"/>
                              <a:gd name="f194" fmla="*/ 205 f164 1"/>
                              <a:gd name="f195" fmla="*/ 185 f165 1"/>
                              <a:gd name="f196" fmla="*/ 184 f164 1"/>
                              <a:gd name="f197" fmla="*/ 138 f164 1"/>
                              <a:gd name="f198" fmla="*/ 255 f165 1"/>
                              <a:gd name="f199" fmla="*/ 150 f164 1"/>
                              <a:gd name="f200" fmla="*/ 261 f165 1"/>
                              <a:gd name="f201" fmla="*/ 142 f164 1"/>
                              <a:gd name="f202" fmla="*/ 249 f165 1"/>
                              <a:gd name="f203" fmla="*/ 136 f164 1"/>
                              <a:gd name="f204" fmla="*/ 239 f165 1"/>
                              <a:gd name="f205" fmla="*/ 130 f164 1"/>
                              <a:gd name="f206" fmla="*/ 279 f165 1"/>
                              <a:gd name="f207" fmla="*/ 98 f164 1"/>
                              <a:gd name="f208" fmla="*/ 229 f165 1"/>
                              <a:gd name="f209" fmla="*/ 104 f164 1"/>
                              <a:gd name="f210" fmla="*/ 116 f164 1"/>
                              <a:gd name="f211" fmla="*/ 177 f165 1"/>
                              <a:gd name="f212" fmla="*/ 112 f164 1"/>
                              <a:gd name="f213" fmla="*/ 167 f165 1"/>
                              <a:gd name="f214" fmla="*/ 149 f165 1"/>
                              <a:gd name="f215" fmla="*/ 110 f164 1"/>
                              <a:gd name="f216" fmla="*/ 181 f165 1"/>
                              <a:gd name="f217" fmla="*/ 40 f164 1"/>
                              <a:gd name="f218" fmla="*/ 157 f165 1"/>
                              <a:gd name="f219" fmla="*/ 6 f164 1"/>
                              <a:gd name="f220" fmla="*/ 133 f165 1"/>
                              <a:gd name="f221" fmla="*/ 32 f164 1"/>
                              <a:gd name="f222" fmla="*/ 129 f165 1"/>
                              <a:gd name="f223" fmla="*/ 56 f164 1"/>
                              <a:gd name="f224" fmla="*/ 46 f164 1"/>
                              <a:gd name="f225" fmla="*/ 107 f165 1"/>
                              <a:gd name="f226" fmla="*/ 105 f165 1"/>
                              <a:gd name="f227" fmla="*/ 58 f164 1"/>
                              <a:gd name="f228" fmla="*/ 76 f165 1"/>
                              <a:gd name="f229" fmla="*/ 50 f165 1"/>
                              <a:gd name="f230" fmla="*/ 90 f164 1"/>
                              <a:gd name="f231" fmla="*/ 4 f165 1"/>
                              <a:gd name="f232" fmla="*/ 86 f164 1"/>
                              <a:gd name="f233" fmla="*/ 36 f165 1"/>
                              <a:gd name="f234" fmla="*/ 66 f165 1"/>
                              <a:gd name="f235" fmla="*/ 148 f164 1"/>
                              <a:gd name="f236" fmla="*/ 26 f165 1"/>
                              <a:gd name="f237" fmla="*/ 178 f164 1"/>
                              <a:gd name="f238" fmla="*/ 10 f165 1"/>
                              <a:gd name="f239" fmla="*/ 215 f164 1"/>
                              <a:gd name="f240" fmla="*/ 44 f165 1"/>
                              <a:gd name="f241" fmla="*/ 223 f164 1"/>
                              <a:gd name="f242" fmla="*/ 46 f165 1"/>
                              <a:gd name="f243" fmla="*/ 245 f164 1"/>
                              <a:gd name="f244" fmla="*/ 52 f165 1"/>
                              <a:gd name="f245" fmla="+- f166 0 f1"/>
                              <a:gd name="f246" fmla="*/ f169 1 279"/>
                              <a:gd name="f247" fmla="*/ f170 1 337"/>
                              <a:gd name="f248" fmla="*/ f171 1 279"/>
                              <a:gd name="f249" fmla="*/ f172 1 337"/>
                              <a:gd name="f250" fmla="*/ f173 1 279"/>
                              <a:gd name="f251" fmla="*/ f174 1 337"/>
                              <a:gd name="f252" fmla="*/ f175 1 279"/>
                              <a:gd name="f253" fmla="*/ f176 1 337"/>
                              <a:gd name="f254" fmla="*/ f177 1 337"/>
                              <a:gd name="f255" fmla="*/ f178 1 279"/>
                              <a:gd name="f256" fmla="*/ f179 1 337"/>
                              <a:gd name="f257" fmla="*/ f180 1 279"/>
                              <a:gd name="f258" fmla="*/ f181 1 337"/>
                              <a:gd name="f259" fmla="*/ f182 1 279"/>
                              <a:gd name="f260" fmla="*/ f183 1 279"/>
                              <a:gd name="f261" fmla="*/ f184 1 337"/>
                              <a:gd name="f262" fmla="*/ f185 1 279"/>
                              <a:gd name="f263" fmla="*/ f186 1 337"/>
                              <a:gd name="f264" fmla="*/ f187 1 279"/>
                              <a:gd name="f265" fmla="*/ f188 1 337"/>
                              <a:gd name="f266" fmla="*/ f189 1 279"/>
                              <a:gd name="f267" fmla="*/ f190 1 337"/>
                              <a:gd name="f268" fmla="*/ f191 1 279"/>
                              <a:gd name="f269" fmla="*/ f192 1 337"/>
                              <a:gd name="f270" fmla="*/ f193 1 279"/>
                              <a:gd name="f271" fmla="*/ f194 1 337"/>
                              <a:gd name="f272" fmla="*/ f195 1 279"/>
                              <a:gd name="f273" fmla="*/ f196 1 337"/>
                              <a:gd name="f274" fmla="*/ f197 1 337"/>
                              <a:gd name="f275" fmla="*/ f198 1 279"/>
                              <a:gd name="f276" fmla="*/ f199 1 337"/>
                              <a:gd name="f277" fmla="*/ f200 1 279"/>
                              <a:gd name="f278" fmla="*/ f201 1 337"/>
                              <a:gd name="f279" fmla="*/ f202 1 279"/>
                              <a:gd name="f280" fmla="*/ f203 1 337"/>
                              <a:gd name="f281" fmla="*/ f204 1 279"/>
                              <a:gd name="f282" fmla="*/ f205 1 337"/>
                              <a:gd name="f283" fmla="*/ f206 1 279"/>
                              <a:gd name="f284" fmla="*/ f207 1 337"/>
                              <a:gd name="f285" fmla="*/ f208 1 279"/>
                              <a:gd name="f286" fmla="*/ f209 1 337"/>
                              <a:gd name="f287" fmla="*/ f210 1 337"/>
                              <a:gd name="f288" fmla="*/ f211 1 279"/>
                              <a:gd name="f289" fmla="*/ f212 1 337"/>
                              <a:gd name="f290" fmla="*/ f213 1 279"/>
                              <a:gd name="f291" fmla="*/ f214 1 279"/>
                              <a:gd name="f292" fmla="*/ f215 1 337"/>
                              <a:gd name="f293" fmla="*/ f216 1 279"/>
                              <a:gd name="f294" fmla="*/ f217 1 337"/>
                              <a:gd name="f295" fmla="*/ f218 1 279"/>
                              <a:gd name="f296" fmla="*/ f219 1 337"/>
                              <a:gd name="f297" fmla="*/ f220 1 279"/>
                              <a:gd name="f298" fmla="*/ f221 1 337"/>
                              <a:gd name="f299" fmla="*/ f222 1 279"/>
                              <a:gd name="f300" fmla="*/ f223 1 337"/>
                              <a:gd name="f301" fmla="*/ f224 1 337"/>
                              <a:gd name="f302" fmla="*/ f225 1 279"/>
                              <a:gd name="f303" fmla="*/ f226 1 279"/>
                              <a:gd name="f304" fmla="*/ f227 1 337"/>
                              <a:gd name="f305" fmla="*/ f228 1 279"/>
                              <a:gd name="f306" fmla="*/ f229 1 279"/>
                              <a:gd name="f307" fmla="*/ f230 1 337"/>
                              <a:gd name="f308" fmla="*/ f231 1 279"/>
                              <a:gd name="f309" fmla="*/ f232 1 337"/>
                              <a:gd name="f310" fmla="*/ f233 1 279"/>
                              <a:gd name="f311" fmla="*/ f234 1 279"/>
                              <a:gd name="f312" fmla="*/ f235 1 337"/>
                              <a:gd name="f313" fmla="*/ f236 1 279"/>
                              <a:gd name="f314" fmla="*/ f237 1 337"/>
                              <a:gd name="f315" fmla="*/ f238 1 279"/>
                              <a:gd name="f316" fmla="*/ f239 1 337"/>
                              <a:gd name="f317" fmla="*/ f240 1 279"/>
                              <a:gd name="f318" fmla="*/ f241 1 337"/>
                              <a:gd name="f319" fmla="*/ f242 1 279"/>
                              <a:gd name="f320" fmla="*/ f243 1 337"/>
                              <a:gd name="f321" fmla="*/ f244 1 279"/>
                              <a:gd name="f322" fmla="*/ 0 1 f167"/>
                              <a:gd name="f323" fmla="*/ f161 1 f167"/>
                              <a:gd name="f324" fmla="*/ 0 1 f168"/>
                              <a:gd name="f325" fmla="*/ f162 1 f168"/>
                              <a:gd name="f326" fmla="*/ f246 1 f167"/>
                              <a:gd name="f327" fmla="*/ f247 1 f168"/>
                              <a:gd name="f328" fmla="*/ f248 1 f167"/>
                              <a:gd name="f329" fmla="*/ f249 1 f168"/>
                              <a:gd name="f330" fmla="*/ f250 1 f167"/>
                              <a:gd name="f331" fmla="*/ f251 1 f168"/>
                              <a:gd name="f332" fmla="*/ f252 1 f167"/>
                              <a:gd name="f333" fmla="*/ f253 1 f168"/>
                              <a:gd name="f334" fmla="*/ f254 1 f168"/>
                              <a:gd name="f335" fmla="*/ f255 1 f167"/>
                              <a:gd name="f336" fmla="*/ f256 1 f168"/>
                              <a:gd name="f337" fmla="*/ f257 1 f167"/>
                              <a:gd name="f338" fmla="*/ f258 1 f168"/>
                              <a:gd name="f339" fmla="*/ f259 1 f167"/>
                              <a:gd name="f340" fmla="*/ f260 1 f167"/>
                              <a:gd name="f341" fmla="*/ f261 1 f168"/>
                              <a:gd name="f342" fmla="*/ f262 1 f167"/>
                              <a:gd name="f343" fmla="*/ f263 1 f168"/>
                              <a:gd name="f344" fmla="*/ f264 1 f167"/>
                              <a:gd name="f345" fmla="*/ f265 1 f168"/>
                              <a:gd name="f346" fmla="*/ f266 1 f167"/>
                              <a:gd name="f347" fmla="*/ f267 1 f168"/>
                              <a:gd name="f348" fmla="*/ f268 1 f167"/>
                              <a:gd name="f349" fmla="*/ f269 1 f168"/>
                              <a:gd name="f350" fmla="*/ f270 1 f167"/>
                              <a:gd name="f351" fmla="*/ f271 1 f168"/>
                              <a:gd name="f352" fmla="*/ f272 1 f167"/>
                              <a:gd name="f353" fmla="*/ f273 1 f168"/>
                              <a:gd name="f354" fmla="*/ f274 1 f168"/>
                              <a:gd name="f355" fmla="*/ f275 1 f167"/>
                              <a:gd name="f356" fmla="*/ f276 1 f168"/>
                              <a:gd name="f357" fmla="*/ f277 1 f167"/>
                              <a:gd name="f358" fmla="*/ f278 1 f168"/>
                              <a:gd name="f359" fmla="*/ f279 1 f167"/>
                              <a:gd name="f360" fmla="*/ f280 1 f168"/>
                              <a:gd name="f361" fmla="*/ f281 1 f167"/>
                              <a:gd name="f362" fmla="*/ f282 1 f168"/>
                              <a:gd name="f363" fmla="*/ f283 1 f167"/>
                              <a:gd name="f364" fmla="*/ f284 1 f168"/>
                              <a:gd name="f365" fmla="*/ f285 1 f167"/>
                              <a:gd name="f366" fmla="*/ f286 1 f168"/>
                              <a:gd name="f367" fmla="*/ f287 1 f168"/>
                              <a:gd name="f368" fmla="*/ f288 1 f167"/>
                              <a:gd name="f369" fmla="*/ f289 1 f168"/>
                              <a:gd name="f370" fmla="*/ f290 1 f167"/>
                              <a:gd name="f371" fmla="*/ f291 1 f167"/>
                              <a:gd name="f372" fmla="*/ f292 1 f168"/>
                              <a:gd name="f373" fmla="*/ f293 1 f167"/>
                              <a:gd name="f374" fmla="*/ f294 1 f168"/>
                              <a:gd name="f375" fmla="*/ f295 1 f167"/>
                              <a:gd name="f376" fmla="*/ f296 1 f168"/>
                              <a:gd name="f377" fmla="*/ f297 1 f167"/>
                              <a:gd name="f378" fmla="*/ f298 1 f168"/>
                              <a:gd name="f379" fmla="*/ f299 1 f167"/>
                              <a:gd name="f380" fmla="*/ f300 1 f168"/>
                              <a:gd name="f381" fmla="*/ f301 1 f168"/>
                              <a:gd name="f382" fmla="*/ f302 1 f167"/>
                              <a:gd name="f383" fmla="*/ f303 1 f167"/>
                              <a:gd name="f384" fmla="*/ f304 1 f168"/>
                              <a:gd name="f385" fmla="*/ f305 1 f167"/>
                              <a:gd name="f386" fmla="*/ f306 1 f167"/>
                              <a:gd name="f387" fmla="*/ f307 1 f168"/>
                              <a:gd name="f388" fmla="*/ f308 1 f167"/>
                              <a:gd name="f389" fmla="*/ f309 1 f168"/>
                              <a:gd name="f390" fmla="*/ f310 1 f167"/>
                              <a:gd name="f391" fmla="*/ f311 1 f167"/>
                              <a:gd name="f392" fmla="*/ f312 1 f168"/>
                              <a:gd name="f393" fmla="*/ f313 1 f167"/>
                              <a:gd name="f394" fmla="*/ f314 1 f168"/>
                              <a:gd name="f395" fmla="*/ f315 1 f167"/>
                              <a:gd name="f396" fmla="*/ f316 1 f168"/>
                              <a:gd name="f397" fmla="*/ f317 1 f167"/>
                              <a:gd name="f398" fmla="*/ f318 1 f168"/>
                              <a:gd name="f399" fmla="*/ f319 1 f167"/>
                              <a:gd name="f400" fmla="*/ f320 1 f168"/>
                              <a:gd name="f401" fmla="*/ f321 1 f167"/>
                              <a:gd name="f402" fmla="*/ f322 f158 1"/>
                              <a:gd name="f403" fmla="*/ f323 f158 1"/>
                              <a:gd name="f404" fmla="*/ f325 f159 1"/>
                              <a:gd name="f405" fmla="*/ f324 f159 1"/>
                              <a:gd name="f406" fmla="*/ f326 f158 1"/>
                              <a:gd name="f407" fmla="*/ f327 f159 1"/>
                              <a:gd name="f408" fmla="*/ f328 f158 1"/>
                              <a:gd name="f409" fmla="*/ f329 f159 1"/>
                              <a:gd name="f410" fmla="*/ f330 f158 1"/>
                              <a:gd name="f411" fmla="*/ f331 f159 1"/>
                              <a:gd name="f412" fmla="*/ f332 f158 1"/>
                              <a:gd name="f413" fmla="*/ f333 f159 1"/>
                              <a:gd name="f414" fmla="*/ f334 f159 1"/>
                              <a:gd name="f415" fmla="*/ f335 f158 1"/>
                              <a:gd name="f416" fmla="*/ f336 f159 1"/>
                              <a:gd name="f417" fmla="*/ f337 f158 1"/>
                              <a:gd name="f418" fmla="*/ f338 f159 1"/>
                              <a:gd name="f419" fmla="*/ f339 f158 1"/>
                              <a:gd name="f420" fmla="*/ f340 f158 1"/>
                              <a:gd name="f421" fmla="*/ f341 f159 1"/>
                              <a:gd name="f422" fmla="*/ f342 f158 1"/>
                              <a:gd name="f423" fmla="*/ f343 f159 1"/>
                              <a:gd name="f424" fmla="*/ f344 f158 1"/>
                              <a:gd name="f425" fmla="*/ f345 f159 1"/>
                              <a:gd name="f426" fmla="*/ f346 f158 1"/>
                              <a:gd name="f427" fmla="*/ f347 f159 1"/>
                              <a:gd name="f428" fmla="*/ f348 f158 1"/>
                              <a:gd name="f429" fmla="*/ f349 f159 1"/>
                              <a:gd name="f430" fmla="*/ f350 f158 1"/>
                              <a:gd name="f431" fmla="*/ f351 f159 1"/>
                              <a:gd name="f432" fmla="*/ f352 f158 1"/>
                              <a:gd name="f433" fmla="*/ f353 f159 1"/>
                              <a:gd name="f434" fmla="*/ f354 f159 1"/>
                              <a:gd name="f435" fmla="*/ f355 f158 1"/>
                              <a:gd name="f436" fmla="*/ f356 f159 1"/>
                              <a:gd name="f437" fmla="*/ f357 f158 1"/>
                              <a:gd name="f438" fmla="*/ f358 f159 1"/>
                              <a:gd name="f439" fmla="*/ f359 f158 1"/>
                              <a:gd name="f440" fmla="*/ f360 f159 1"/>
                              <a:gd name="f441" fmla="*/ f361 f158 1"/>
                              <a:gd name="f442" fmla="*/ f362 f159 1"/>
                              <a:gd name="f443" fmla="*/ f363 f158 1"/>
                              <a:gd name="f444" fmla="*/ f364 f159 1"/>
                              <a:gd name="f445" fmla="*/ f365 f158 1"/>
                              <a:gd name="f446" fmla="*/ f366 f159 1"/>
                              <a:gd name="f447" fmla="*/ f367 f159 1"/>
                              <a:gd name="f448" fmla="*/ f368 f158 1"/>
                              <a:gd name="f449" fmla="*/ f369 f159 1"/>
                              <a:gd name="f450" fmla="*/ f370 f158 1"/>
                              <a:gd name="f451" fmla="*/ f371 f158 1"/>
                              <a:gd name="f452" fmla="*/ f372 f159 1"/>
                              <a:gd name="f453" fmla="*/ f373 f158 1"/>
                              <a:gd name="f454" fmla="*/ f374 f159 1"/>
                              <a:gd name="f455" fmla="*/ f375 f158 1"/>
                              <a:gd name="f456" fmla="*/ f376 f159 1"/>
                              <a:gd name="f457" fmla="*/ f377 f158 1"/>
                              <a:gd name="f458" fmla="*/ f378 f159 1"/>
                              <a:gd name="f459" fmla="*/ f379 f158 1"/>
                              <a:gd name="f460" fmla="*/ f380 f159 1"/>
                              <a:gd name="f461" fmla="*/ f381 f159 1"/>
                              <a:gd name="f462" fmla="*/ f382 f158 1"/>
                              <a:gd name="f463" fmla="*/ f383 f158 1"/>
                              <a:gd name="f464" fmla="*/ f384 f159 1"/>
                              <a:gd name="f465" fmla="*/ f385 f158 1"/>
                              <a:gd name="f466" fmla="*/ f386 f158 1"/>
                              <a:gd name="f467" fmla="*/ f387 f159 1"/>
                              <a:gd name="f468" fmla="*/ f388 f158 1"/>
                              <a:gd name="f469" fmla="*/ f389 f159 1"/>
                              <a:gd name="f470" fmla="*/ f390 f158 1"/>
                              <a:gd name="f471" fmla="*/ f391 f158 1"/>
                              <a:gd name="f472" fmla="*/ f392 f159 1"/>
                              <a:gd name="f473" fmla="*/ f393 f158 1"/>
                              <a:gd name="f474" fmla="*/ f394 f159 1"/>
                              <a:gd name="f475" fmla="*/ f395 f158 1"/>
                              <a:gd name="f476" fmla="*/ f396 f159 1"/>
                              <a:gd name="f477" fmla="*/ f397 f158 1"/>
                              <a:gd name="f478" fmla="*/ f398 f159 1"/>
                              <a:gd name="f479" fmla="*/ f399 f158 1"/>
                              <a:gd name="f480" fmla="*/ f400 f159 1"/>
                              <a:gd name="f481" fmla="*/ f401 f158 1"/>
                            </a:gdLst>
                            <a:ahLst/>
                            <a:cxnLst>
                              <a:cxn ang="3cd4">
                                <a:pos x="hc" y="t"/>
                              </a:cxn>
                              <a:cxn ang="0">
                                <a:pos x="r" y="vc"/>
                              </a:cxn>
                              <a:cxn ang="cd4">
                                <a:pos x="hc" y="b"/>
                              </a:cxn>
                              <a:cxn ang="cd2">
                                <a:pos x="l" y="vc"/>
                              </a:cxn>
                              <a:cxn ang="f245">
                                <a:pos x="f406" y="f407"/>
                              </a:cxn>
                              <a:cxn ang="f245">
                                <a:pos x="f408" y="f409"/>
                              </a:cxn>
                              <a:cxn ang="f245">
                                <a:pos x="f410" y="f411"/>
                              </a:cxn>
                              <a:cxn ang="f245">
                                <a:pos x="f412" y="f413"/>
                              </a:cxn>
                              <a:cxn ang="f245">
                                <a:pos x="f412" y="f414"/>
                              </a:cxn>
                              <a:cxn ang="f245">
                                <a:pos x="f415" y="f416"/>
                              </a:cxn>
                              <a:cxn ang="f245">
                                <a:pos x="f417" y="f418"/>
                              </a:cxn>
                              <a:cxn ang="f245">
                                <a:pos x="f419" y="f407"/>
                              </a:cxn>
                              <a:cxn ang="f245">
                                <a:pos x="f420" y="f421"/>
                              </a:cxn>
                              <a:cxn ang="f245">
                                <a:pos x="f422" y="f423"/>
                              </a:cxn>
                              <a:cxn ang="f245">
                                <a:pos x="f424" y="f425"/>
                              </a:cxn>
                              <a:cxn ang="f245">
                                <a:pos x="f426" y="f427"/>
                              </a:cxn>
                              <a:cxn ang="f245">
                                <a:pos x="f428" y="f429"/>
                              </a:cxn>
                              <a:cxn ang="f245">
                                <a:pos x="f430" y="f429"/>
                              </a:cxn>
                              <a:cxn ang="f245">
                                <a:pos x="f428" y="f431"/>
                              </a:cxn>
                              <a:cxn ang="f245">
                                <a:pos x="f432" y="f433"/>
                              </a:cxn>
                              <a:cxn ang="f245">
                                <a:pos x="f424" y="f434"/>
                              </a:cxn>
                              <a:cxn ang="f245">
                                <a:pos x="f435" y="f436"/>
                              </a:cxn>
                              <a:cxn ang="f245">
                                <a:pos x="f437" y="f438"/>
                              </a:cxn>
                              <a:cxn ang="f245">
                                <a:pos x="f439" y="f440"/>
                              </a:cxn>
                              <a:cxn ang="f245">
                                <a:pos x="f441" y="f442"/>
                              </a:cxn>
                              <a:cxn ang="f245">
                                <a:pos x="f443" y="f444"/>
                              </a:cxn>
                              <a:cxn ang="f245">
                                <a:pos x="f445" y="f446"/>
                              </a:cxn>
                              <a:cxn ang="f245">
                                <a:pos x="f420" y="f447"/>
                              </a:cxn>
                              <a:cxn ang="f245">
                                <a:pos x="f448" y="f449"/>
                              </a:cxn>
                              <a:cxn ang="f245">
                                <a:pos x="f450" y="f446"/>
                              </a:cxn>
                              <a:cxn ang="f245">
                                <a:pos x="f451" y="f452"/>
                              </a:cxn>
                              <a:cxn ang="f245">
                                <a:pos x="f453" y="f454"/>
                              </a:cxn>
                              <a:cxn ang="f245">
                                <a:pos x="f455" y="f456"/>
                              </a:cxn>
                              <a:cxn ang="f245">
                                <a:pos x="f457" y="f458"/>
                              </a:cxn>
                              <a:cxn ang="f245">
                                <a:pos x="f459" y="f460"/>
                              </a:cxn>
                              <a:cxn ang="f245">
                                <a:pos x="f406" y="f461"/>
                              </a:cxn>
                              <a:cxn ang="f245">
                                <a:pos x="f462" y="f454"/>
                              </a:cxn>
                              <a:cxn ang="f245">
                                <a:pos x="f463" y="f464"/>
                              </a:cxn>
                              <a:cxn ang="f245">
                                <a:pos x="f410" y="f446"/>
                              </a:cxn>
                              <a:cxn ang="f245">
                                <a:pos x="f465" y="f446"/>
                              </a:cxn>
                              <a:cxn ang="f245">
                                <a:pos x="f466" y="f467"/>
                              </a:cxn>
                              <a:cxn ang="f245">
                                <a:pos x="f468" y="f469"/>
                              </a:cxn>
                              <a:cxn ang="f245">
                                <a:pos x="f470" y="f434"/>
                              </a:cxn>
                              <a:cxn ang="f245">
                                <a:pos x="f471" y="f472"/>
                              </a:cxn>
                              <a:cxn ang="f245">
                                <a:pos x="f473" y="f474"/>
                              </a:cxn>
                              <a:cxn ang="f245">
                                <a:pos x="f475" y="f476"/>
                              </a:cxn>
                              <a:cxn ang="f245">
                                <a:pos x="f477" y="f478"/>
                              </a:cxn>
                              <a:cxn ang="f245">
                                <a:pos x="f479" y="f480"/>
                              </a:cxn>
                              <a:cxn ang="f245">
                                <a:pos x="f481" y="f427"/>
                              </a:cxn>
                              <a:cxn ang="f245">
                                <a:pos x="f471" y="f418"/>
                              </a:cxn>
                            </a:cxnLst>
                            <a:rect l="f402" t="f405" r="f403" b="f404"/>
                            <a:pathLst>
                              <a:path w="279" h="337">
                                <a:moveTo>
                                  <a:pt x="f8" y="f9"/>
                                </a:moveTo>
                                <a:lnTo>
                                  <a:pt x="f10" y="f11"/>
                                </a:lnTo>
                                <a:lnTo>
                                  <a:pt x="f12" y="f13"/>
                                </a:lnTo>
                                <a:lnTo>
                                  <a:pt x="f14" y="f15"/>
                                </a:lnTo>
                                <a:lnTo>
                                  <a:pt x="f16" y="f17"/>
                                </a:lnTo>
                                <a:lnTo>
                                  <a:pt x="f18" y="f19"/>
                                </a:lnTo>
                                <a:lnTo>
                                  <a:pt x="f20" y="f21"/>
                                </a:lnTo>
                                <a:lnTo>
                                  <a:pt x="f20" y="f22"/>
                                </a:lnTo>
                                <a:lnTo>
                                  <a:pt x="f23" y="f7"/>
                                </a:lnTo>
                                <a:lnTo>
                                  <a:pt x="f24" y="f25"/>
                                </a:lnTo>
                                <a:lnTo>
                                  <a:pt x="f26" y="f25"/>
                                </a:lnTo>
                                <a:lnTo>
                                  <a:pt x="f27" y="f28"/>
                                </a:lnTo>
                                <a:lnTo>
                                  <a:pt x="f29" y="f30"/>
                                </a:lnTo>
                                <a:lnTo>
                                  <a:pt x="f27" y="f31"/>
                                </a:lnTo>
                                <a:lnTo>
                                  <a:pt x="f27" y="f32"/>
                                </a:lnTo>
                                <a:lnTo>
                                  <a:pt x="f29" y="f33"/>
                                </a:lnTo>
                                <a:lnTo>
                                  <a:pt x="f29" y="f34"/>
                                </a:lnTo>
                                <a:lnTo>
                                  <a:pt x="f35" y="f36"/>
                                </a:lnTo>
                                <a:lnTo>
                                  <a:pt x="f37" y="f38"/>
                                </a:lnTo>
                                <a:lnTo>
                                  <a:pt x="f39" y="f40"/>
                                </a:lnTo>
                                <a:lnTo>
                                  <a:pt x="f41" y="f42"/>
                                </a:lnTo>
                                <a:lnTo>
                                  <a:pt x="f43" y="f11"/>
                                </a:lnTo>
                                <a:lnTo>
                                  <a:pt x="f44" y="f45"/>
                                </a:lnTo>
                                <a:lnTo>
                                  <a:pt x="f46" y="f13"/>
                                </a:lnTo>
                                <a:lnTo>
                                  <a:pt x="f47" y="f15"/>
                                </a:lnTo>
                                <a:lnTo>
                                  <a:pt x="f48" y="f40"/>
                                </a:lnTo>
                                <a:lnTo>
                                  <a:pt x="f49" y="f50"/>
                                </a:lnTo>
                                <a:lnTo>
                                  <a:pt x="f51" y="f17"/>
                                </a:lnTo>
                                <a:lnTo>
                                  <a:pt x="f51" y="f52"/>
                                </a:lnTo>
                                <a:lnTo>
                                  <a:pt x="f51" y="f53"/>
                                </a:lnTo>
                                <a:lnTo>
                                  <a:pt x="f54" y="f55"/>
                                </a:lnTo>
                                <a:lnTo>
                                  <a:pt x="f54" y="f56"/>
                                </a:lnTo>
                                <a:lnTo>
                                  <a:pt x="f13" y="f57"/>
                                </a:lnTo>
                                <a:lnTo>
                                  <a:pt x="f11" y="f56"/>
                                </a:lnTo>
                                <a:lnTo>
                                  <a:pt x="f58" y="f59"/>
                                </a:lnTo>
                                <a:lnTo>
                                  <a:pt x="f60" y="f61"/>
                                </a:lnTo>
                                <a:lnTo>
                                  <a:pt x="f62" y="f55"/>
                                </a:lnTo>
                                <a:lnTo>
                                  <a:pt x="f63" y="f64"/>
                                </a:lnTo>
                                <a:lnTo>
                                  <a:pt x="f64" y="f65"/>
                                </a:lnTo>
                                <a:lnTo>
                                  <a:pt x="f53" y="f53"/>
                                </a:lnTo>
                                <a:lnTo>
                                  <a:pt x="f50" y="f53"/>
                                </a:lnTo>
                                <a:lnTo>
                                  <a:pt x="f34" y="f65"/>
                                </a:lnTo>
                                <a:lnTo>
                                  <a:pt x="f38" y="f59"/>
                                </a:lnTo>
                                <a:lnTo>
                                  <a:pt x="f66" y="f42"/>
                                </a:lnTo>
                                <a:lnTo>
                                  <a:pt x="f64" y="f67"/>
                                </a:lnTo>
                                <a:lnTo>
                                  <a:pt x="f57" y="f68"/>
                                </a:lnTo>
                                <a:lnTo>
                                  <a:pt x="f69" y="f70"/>
                                </a:lnTo>
                                <a:lnTo>
                                  <a:pt x="f71" y="f72"/>
                                </a:lnTo>
                                <a:lnTo>
                                  <a:pt x="f46" y="f73"/>
                                </a:lnTo>
                                <a:lnTo>
                                  <a:pt x="f74" y="f75"/>
                                </a:lnTo>
                                <a:lnTo>
                                  <a:pt x="f13" y="f76"/>
                                </a:lnTo>
                                <a:lnTo>
                                  <a:pt x="f61" y="f77"/>
                                </a:lnTo>
                                <a:lnTo>
                                  <a:pt x="f55" y="f78"/>
                                </a:lnTo>
                                <a:lnTo>
                                  <a:pt x="f65" y="f79"/>
                                </a:lnTo>
                                <a:lnTo>
                                  <a:pt x="f80" y="f81"/>
                                </a:lnTo>
                                <a:lnTo>
                                  <a:pt x="f17" y="f82"/>
                                </a:lnTo>
                                <a:lnTo>
                                  <a:pt x="f80" y="f83"/>
                                </a:lnTo>
                                <a:lnTo>
                                  <a:pt x="f53" y="f84"/>
                                </a:lnTo>
                                <a:lnTo>
                                  <a:pt x="f40" y="f76"/>
                                </a:lnTo>
                                <a:lnTo>
                                  <a:pt x="f15" y="f85"/>
                                </a:lnTo>
                                <a:lnTo>
                                  <a:pt x="f63" y="f86"/>
                                </a:lnTo>
                                <a:lnTo>
                                  <a:pt x="f59" y="f87"/>
                                </a:lnTo>
                                <a:lnTo>
                                  <a:pt x="f62" y="f87"/>
                                </a:lnTo>
                                <a:lnTo>
                                  <a:pt x="f56" y="f88"/>
                                </a:lnTo>
                                <a:lnTo>
                                  <a:pt x="f52" y="f89"/>
                                </a:lnTo>
                                <a:lnTo>
                                  <a:pt x="f6" y="f90"/>
                                </a:lnTo>
                                <a:lnTo>
                                  <a:pt x="f91" y="f18"/>
                                </a:lnTo>
                                <a:lnTo>
                                  <a:pt x="f40" y="f92"/>
                                </a:lnTo>
                                <a:lnTo>
                                  <a:pt x="f93" y="f94"/>
                                </a:lnTo>
                                <a:lnTo>
                                  <a:pt x="f60" y="f95"/>
                                </a:lnTo>
                                <a:lnTo>
                                  <a:pt x="f96" y="f18"/>
                                </a:lnTo>
                                <a:lnTo>
                                  <a:pt x="f49" y="f97"/>
                                </a:lnTo>
                                <a:lnTo>
                                  <a:pt x="f98" y="f99"/>
                                </a:lnTo>
                                <a:lnTo>
                                  <a:pt x="f100" y="f101"/>
                                </a:lnTo>
                                <a:lnTo>
                                  <a:pt x="f102" y="f103"/>
                                </a:lnTo>
                                <a:lnTo>
                                  <a:pt x="f104" y="f105"/>
                                </a:lnTo>
                                <a:lnTo>
                                  <a:pt x="f44" y="f94"/>
                                </a:lnTo>
                                <a:lnTo>
                                  <a:pt x="f37" y="f94"/>
                                </a:lnTo>
                                <a:lnTo>
                                  <a:pt x="f35" y="f106"/>
                                </a:lnTo>
                                <a:lnTo>
                                  <a:pt x="f107" y="f108"/>
                                </a:lnTo>
                                <a:lnTo>
                                  <a:pt x="f109" y="f108"/>
                                </a:lnTo>
                                <a:lnTo>
                                  <a:pt x="f110" y="f95"/>
                                </a:lnTo>
                                <a:lnTo>
                                  <a:pt x="f100" y="f111"/>
                                </a:lnTo>
                                <a:lnTo>
                                  <a:pt x="f100" y="f112"/>
                                </a:lnTo>
                                <a:lnTo>
                                  <a:pt x="f110" y="f113"/>
                                </a:lnTo>
                                <a:lnTo>
                                  <a:pt x="f110" y="f114"/>
                                </a:lnTo>
                                <a:lnTo>
                                  <a:pt x="f43" y="f115"/>
                                </a:lnTo>
                                <a:lnTo>
                                  <a:pt x="f41" y="f5"/>
                                </a:lnTo>
                                <a:lnTo>
                                  <a:pt x="f116" y="f117"/>
                                </a:lnTo>
                                <a:lnTo>
                                  <a:pt x="f118" y="f114"/>
                                </a:lnTo>
                                <a:lnTo>
                                  <a:pt x="f118" y="f119"/>
                                </a:lnTo>
                                <a:lnTo>
                                  <a:pt x="f26" y="f120"/>
                                </a:lnTo>
                                <a:lnTo>
                                  <a:pt x="f121" y="f113"/>
                                </a:lnTo>
                                <a:lnTo>
                                  <a:pt x="f24" y="f122"/>
                                </a:lnTo>
                                <a:lnTo>
                                  <a:pt x="f123" y="f124"/>
                                </a:lnTo>
                                <a:lnTo>
                                  <a:pt x="f12" y="f125"/>
                                </a:lnTo>
                                <a:lnTo>
                                  <a:pt x="f20" y="f126"/>
                                </a:lnTo>
                                <a:lnTo>
                                  <a:pt x="f127" y="f112"/>
                                </a:lnTo>
                                <a:lnTo>
                                  <a:pt x="f128" y="f112"/>
                                </a:lnTo>
                                <a:lnTo>
                                  <a:pt x="f128" y="f129"/>
                                </a:lnTo>
                                <a:lnTo>
                                  <a:pt x="f128" y="f122"/>
                                </a:lnTo>
                                <a:lnTo>
                                  <a:pt x="f130" y="f120"/>
                                </a:lnTo>
                                <a:lnTo>
                                  <a:pt x="f130" y="f111"/>
                                </a:lnTo>
                                <a:lnTo>
                                  <a:pt x="f131" y="f132"/>
                                </a:lnTo>
                                <a:lnTo>
                                  <a:pt x="f23" y="f94"/>
                                </a:lnTo>
                                <a:lnTo>
                                  <a:pt x="f20" y="f90"/>
                                </a:lnTo>
                                <a:lnTo>
                                  <a:pt x="f133" y="f99"/>
                                </a:lnTo>
                                <a:lnTo>
                                  <a:pt x="f132" y="f94"/>
                                </a:lnTo>
                                <a:lnTo>
                                  <a:pt x="f134" y="f132"/>
                                </a:lnTo>
                                <a:lnTo>
                                  <a:pt x="f122" y="f111"/>
                                </a:lnTo>
                                <a:lnTo>
                                  <a:pt x="f135" y="f16"/>
                                </a:lnTo>
                                <a:lnTo>
                                  <a:pt x="f136" y="f137"/>
                                </a:lnTo>
                                <a:lnTo>
                                  <a:pt x="f138" y="f139"/>
                                </a:lnTo>
                                <a:lnTo>
                                  <a:pt x="f140" y="f141"/>
                                </a:lnTo>
                                <a:lnTo>
                                  <a:pt x="f112" y="f103"/>
                                </a:lnTo>
                                <a:lnTo>
                                  <a:pt x="f142" y="f99"/>
                                </a:lnTo>
                                <a:lnTo>
                                  <a:pt x="f143" y="f76"/>
                                </a:lnTo>
                                <a:lnTo>
                                  <a:pt x="f111" y="f144"/>
                                </a:lnTo>
                                <a:lnTo>
                                  <a:pt x="f145" y="f84"/>
                                </a:lnTo>
                                <a:lnTo>
                                  <a:pt x="f146" y="f147"/>
                                </a:lnTo>
                                <a:lnTo>
                                  <a:pt x="f148" y="f149"/>
                                </a:lnTo>
                                <a:lnTo>
                                  <a:pt x="f122" y="f68"/>
                                </a:lnTo>
                                <a:lnTo>
                                  <a:pt x="f150" y="f151"/>
                                </a:lnTo>
                                <a:lnTo>
                                  <a:pt x="f152" y="f68"/>
                                </a:lnTo>
                                <a:lnTo>
                                  <a:pt x="f143" y="f9"/>
                                </a:lnTo>
                                <a:lnTo>
                                  <a:pt x="f153" y="f51"/>
                                </a:lnTo>
                                <a:lnTo>
                                  <a:pt x="f5" y="f60"/>
                                </a:lnTo>
                                <a:lnTo>
                                  <a:pt x="f154" y="f66"/>
                                </a:lnTo>
                                <a:lnTo>
                                  <a:pt x="f129" y="f155"/>
                                </a:lnTo>
                                <a:lnTo>
                                  <a:pt x="f129" y="f156"/>
                                </a:lnTo>
                                <a:lnTo>
                                  <a:pt x="f125" y="f56"/>
                                </a:lnTo>
                                <a:lnTo>
                                  <a:pt x="f125" y="f63"/>
                                </a:lnTo>
                                <a:lnTo>
                                  <a:pt x="f129" y="f15"/>
                                </a:lnTo>
                                <a:lnTo>
                                  <a:pt x="f125" y="f55"/>
                                </a:lnTo>
                                <a:lnTo>
                                  <a:pt x="f122" y="f61"/>
                                </a:lnTo>
                                <a:lnTo>
                                  <a:pt x="f119" y="f59"/>
                                </a:lnTo>
                                <a:lnTo>
                                  <a:pt x="f111" y="f59"/>
                                </a:lnTo>
                                <a:lnTo>
                                  <a:pt x="f146" y="f42"/>
                                </a:lnTo>
                                <a:lnTo>
                                  <a:pt x="f8" y="f9"/>
                                </a:lnTo>
                                <a:lnTo>
                                  <a:pt x="f8" y="f9"/>
                                </a:lnTo>
                                <a:close/>
                              </a:path>
                            </a:pathLst>
                          </a:custGeom>
                          <a:solidFill>
                            <a:srgbClr val="000000"/>
                          </a:solidFill>
                          <a:ln cap="flat">
                            <a:noFill/>
                            <a:prstDash val="solid"/>
                          </a:ln>
                        </wps:spPr>
                        <wps:bodyPr lIns="0" tIns="0" rIns="0" bIns="0"/>
                      </wps:wsp>
                      <wps:wsp>
                        <wps:cNvPr id="29" name="Freihandform 1305"/>
                        <wps:cNvSpPr/>
                        <wps:spPr>
                          <a:xfrm>
                            <a:off x="26874" y="156563"/>
                            <a:ext cx="421547" cy="535509"/>
                          </a:xfrm>
                          <a:custGeom>
                            <a:avLst/>
                            <a:gdLst>
                              <a:gd name="f0" fmla="val 10800000"/>
                              <a:gd name="f1" fmla="val 5400000"/>
                              <a:gd name="f2" fmla="val 180"/>
                              <a:gd name="f3" fmla="val w"/>
                              <a:gd name="f4" fmla="val h"/>
                              <a:gd name="f5" fmla="val 0"/>
                              <a:gd name="f6" fmla="val 251"/>
                              <a:gd name="f7" fmla="val 301"/>
                              <a:gd name="f8" fmla="val 2"/>
                              <a:gd name="f9" fmla="val 207"/>
                              <a:gd name="f10" fmla="val 20"/>
                              <a:gd name="f11" fmla="val 205"/>
                              <a:gd name="f12" fmla="val 34"/>
                              <a:gd name="f13" fmla="val 195"/>
                              <a:gd name="f14" fmla="val 38"/>
                              <a:gd name="f15" fmla="val 193"/>
                              <a:gd name="f16" fmla="val 36"/>
                              <a:gd name="f17" fmla="val 217"/>
                              <a:gd name="f18" fmla="val 42"/>
                              <a:gd name="f19" fmla="val 213"/>
                              <a:gd name="f20" fmla="val 44"/>
                              <a:gd name="f21" fmla="val 191"/>
                              <a:gd name="f22" fmla="val 81"/>
                              <a:gd name="f23" fmla="val 174"/>
                              <a:gd name="f24" fmla="val 91"/>
                              <a:gd name="f25" fmla="val 189"/>
                              <a:gd name="f26" fmla="val 105"/>
                              <a:gd name="f27" fmla="val 111"/>
                              <a:gd name="f28" fmla="val 103"/>
                              <a:gd name="f29" fmla="val 237"/>
                              <a:gd name="f30" fmla="val 79"/>
                              <a:gd name="f31" fmla="val 259"/>
                              <a:gd name="f32" fmla="val 101"/>
                              <a:gd name="f33" fmla="val 287"/>
                              <a:gd name="f34" fmla="val 107"/>
                              <a:gd name="f35" fmla="val 115"/>
                              <a:gd name="f36" fmla="val 291"/>
                              <a:gd name="f37" fmla="val 117"/>
                              <a:gd name="f38" fmla="val 247"/>
                              <a:gd name="f39" fmla="val 137"/>
                              <a:gd name="f40" fmla="val 119"/>
                              <a:gd name="f41" fmla="val 121"/>
                              <a:gd name="f42" fmla="val 188"/>
                              <a:gd name="f43" fmla="val 147"/>
                              <a:gd name="f44" fmla="val 176"/>
                              <a:gd name="f45" fmla="val 201"/>
                              <a:gd name="f46" fmla="val 187"/>
                              <a:gd name="f47" fmla="val 223"/>
                              <a:gd name="f48" fmla="val 233"/>
                              <a:gd name="f49" fmla="val 229"/>
                              <a:gd name="f50" fmla="val 227"/>
                              <a:gd name="f51" fmla="val 249"/>
                              <a:gd name="f52" fmla="val 199"/>
                              <a:gd name="f53" fmla="val 197"/>
                              <a:gd name="f54" fmla="val 184"/>
                              <a:gd name="f55" fmla="val 153"/>
                              <a:gd name="f56" fmla="val 168"/>
                              <a:gd name="f57" fmla="val 163"/>
                              <a:gd name="f58" fmla="val 152"/>
                              <a:gd name="f59" fmla="val 155"/>
                              <a:gd name="f60" fmla="val 138"/>
                              <a:gd name="f61" fmla="val 203"/>
                              <a:gd name="f62" fmla="val 116"/>
                              <a:gd name="f63" fmla="val 130"/>
                              <a:gd name="f64" fmla="val 126"/>
                              <a:gd name="f65" fmla="val 110"/>
                              <a:gd name="f66" fmla="val 225"/>
                              <a:gd name="f67" fmla="val 102"/>
                              <a:gd name="f68" fmla="val 86"/>
                              <a:gd name="f69" fmla="val 84"/>
                              <a:gd name="f70" fmla="val 209"/>
                              <a:gd name="f71" fmla="val 100"/>
                              <a:gd name="f72" fmla="val 76"/>
                              <a:gd name="f73" fmla="val 80"/>
                              <a:gd name="f74" fmla="val 159"/>
                              <a:gd name="f75" fmla="val 118"/>
                              <a:gd name="f76" fmla="val 151"/>
                              <a:gd name="f77" fmla="val 127"/>
                              <a:gd name="f78" fmla="val 106"/>
                              <a:gd name="f79" fmla="val 131"/>
                              <a:gd name="f80" fmla="val 62"/>
                              <a:gd name="f81" fmla="val 46"/>
                              <a:gd name="f82" fmla="val 133"/>
                              <a:gd name="f83" fmla="val 48"/>
                              <a:gd name="f84" fmla="val 16"/>
                              <a:gd name="f85" fmla="val 129"/>
                              <a:gd name="f86" fmla="val 123"/>
                              <a:gd name="f87" fmla="val 18"/>
                              <a:gd name="f88" fmla="val 52"/>
                              <a:gd name="f89" fmla="val 97"/>
                              <a:gd name="f90" fmla="val 99"/>
                              <a:gd name="f91" fmla="val 58"/>
                              <a:gd name="f92" fmla="val 113"/>
                              <a:gd name="f93" fmla="val 96"/>
                              <a:gd name="f94" fmla="val 98"/>
                              <a:gd name="f95" fmla="val 85"/>
                              <a:gd name="f96" fmla="val 114"/>
                              <a:gd name="f97" fmla="val 50"/>
                              <a:gd name="f98" fmla="val 92"/>
                              <a:gd name="f99" fmla="val 64"/>
                              <a:gd name="f100" fmla="val 14"/>
                              <a:gd name="f101" fmla="val 70"/>
                              <a:gd name="f102" fmla="val 66"/>
                              <a:gd name="f103" fmla="val 8"/>
                              <a:gd name="f104" fmla="val 74"/>
                              <a:gd name="f105" fmla="val 30"/>
                              <a:gd name="f106" fmla="val 22"/>
                              <a:gd name="f107" fmla="val 112"/>
                              <a:gd name="f108" fmla="val 72"/>
                              <a:gd name="f109" fmla="val 136"/>
                              <a:gd name="f110" fmla="val 77"/>
                              <a:gd name="f111" fmla="val 158"/>
                              <a:gd name="f112" fmla="val 182"/>
                              <a:gd name="f113" fmla="val 10"/>
                              <a:gd name="f114" fmla="val 186"/>
                              <a:gd name="f115" fmla="+- 0 0 -90"/>
                              <a:gd name="f116" fmla="*/ f3 1 251"/>
                              <a:gd name="f117" fmla="*/ f4 1 301"/>
                              <a:gd name="f118" fmla="val f5"/>
                              <a:gd name="f119" fmla="val f6"/>
                              <a:gd name="f120" fmla="val f7"/>
                              <a:gd name="f121" fmla="*/ f115 f0 1"/>
                              <a:gd name="f122" fmla="+- f120 0 f118"/>
                              <a:gd name="f123" fmla="+- f119 0 f118"/>
                              <a:gd name="f124" fmla="*/ f121 1 f2"/>
                              <a:gd name="f125" fmla="*/ f123 1 251"/>
                              <a:gd name="f126" fmla="*/ f122 1 301"/>
                              <a:gd name="f127" fmla="*/ 20 f123 1"/>
                              <a:gd name="f128" fmla="*/ 205 f122 1"/>
                              <a:gd name="f129" fmla="*/ 38 f123 1"/>
                              <a:gd name="f130" fmla="*/ 193 f122 1"/>
                              <a:gd name="f131" fmla="*/ 42 f123 1"/>
                              <a:gd name="f132" fmla="*/ 213 f122 1"/>
                              <a:gd name="f133" fmla="*/ 81 f123 1"/>
                              <a:gd name="f134" fmla="*/ 174 f122 1"/>
                              <a:gd name="f135" fmla="*/ 105 f123 1"/>
                              <a:gd name="f136" fmla="*/ 189 f122 1"/>
                              <a:gd name="f137" fmla="*/ 103 f123 1"/>
                              <a:gd name="f138" fmla="*/ 237 f122 1"/>
                              <a:gd name="f139" fmla="*/ 79 f123 1"/>
                              <a:gd name="f140" fmla="*/ 259 f122 1"/>
                              <a:gd name="f141" fmla="*/ 287 f122 1"/>
                              <a:gd name="f142" fmla="*/ 115 f123 1"/>
                              <a:gd name="f143" fmla="*/ 291 f122 1"/>
                              <a:gd name="f144" fmla="*/ 137 f123 1"/>
                              <a:gd name="f145" fmla="*/ 119 f123 1"/>
                              <a:gd name="f146" fmla="*/ 189 f123 1"/>
                              <a:gd name="f147" fmla="*/ 201 f122 1"/>
                              <a:gd name="f148" fmla="*/ 195 f123 1"/>
                              <a:gd name="f149" fmla="*/ 233 f122 1"/>
                              <a:gd name="f150" fmla="*/ 229 f123 1"/>
                              <a:gd name="f151" fmla="*/ 227 f122 1"/>
                              <a:gd name="f152" fmla="*/ 233 f123 1"/>
                              <a:gd name="f153" fmla="*/ 217 f122 1"/>
                              <a:gd name="f154" fmla="*/ 223 f123 1"/>
                              <a:gd name="f155" fmla="*/ 191 f123 1"/>
                              <a:gd name="f156" fmla="*/ 191 f122 1"/>
                              <a:gd name="f157" fmla="*/ 163 f123 1"/>
                              <a:gd name="f158" fmla="*/ 152 f122 1"/>
                              <a:gd name="f159" fmla="*/ 203 f123 1"/>
                              <a:gd name="f160" fmla="*/ 116 f122 1"/>
                              <a:gd name="f161" fmla="*/ 237 f123 1"/>
                              <a:gd name="f162" fmla="*/ 126 f122 1"/>
                              <a:gd name="f163" fmla="*/ 225 f123 1"/>
                              <a:gd name="f164" fmla="*/ 102 f122 1"/>
                              <a:gd name="f165" fmla="*/ 84 f122 1"/>
                              <a:gd name="f166" fmla="*/ 209 f123 1"/>
                              <a:gd name="f167" fmla="*/ 76 f122 1"/>
                              <a:gd name="f168" fmla="*/ 197 f123 1"/>
                              <a:gd name="f169" fmla="*/ 151 f123 1"/>
                              <a:gd name="f170" fmla="*/ 100 f122 1"/>
                              <a:gd name="f171" fmla="*/ 131 f123 1"/>
                              <a:gd name="f172" fmla="*/ 62 f122 1"/>
                              <a:gd name="f173" fmla="*/ 155 f123 1"/>
                              <a:gd name="f174" fmla="*/ 36 f122 1"/>
                              <a:gd name="f175" fmla="*/ 133 f123 1"/>
                              <a:gd name="f176" fmla="*/ 16 f122 1"/>
                              <a:gd name="f177" fmla="*/ 123 f123 1"/>
                              <a:gd name="f178" fmla="*/ 18 f122 1"/>
                              <a:gd name="f179" fmla="*/ 97 f123 1"/>
                              <a:gd name="f180" fmla="*/ 117 f123 1"/>
                              <a:gd name="f181" fmla="*/ 58 f122 1"/>
                              <a:gd name="f182" fmla="*/ 101 f123 1"/>
                              <a:gd name="f183" fmla="*/ 98 f122 1"/>
                              <a:gd name="f184" fmla="*/ 62 f123 1"/>
                              <a:gd name="f185" fmla="*/ 52 f123 1"/>
                              <a:gd name="f186" fmla="*/ 64 f122 1"/>
                              <a:gd name="f187" fmla="*/ 36 f123 1"/>
                              <a:gd name="f188" fmla="*/ 0 f123 1"/>
                              <a:gd name="f189" fmla="*/ 66 f122 1"/>
                              <a:gd name="f190" fmla="*/ 30 f123 1"/>
                              <a:gd name="f191" fmla="*/ 96 f122 1"/>
                              <a:gd name="f192" fmla="*/ 22 f123 1"/>
                              <a:gd name="f193" fmla="*/ 112 f122 1"/>
                              <a:gd name="f194" fmla="*/ 72 f123 1"/>
                              <a:gd name="f195" fmla="*/ 77 f123 1"/>
                              <a:gd name="f196" fmla="*/ 158 f122 1"/>
                              <a:gd name="f197" fmla="*/ 176 f122 1"/>
                              <a:gd name="f198" fmla="*/ 186 f122 1"/>
                              <a:gd name="f199" fmla="*/ 2 f123 1"/>
                              <a:gd name="f200" fmla="*/ 207 f122 1"/>
                              <a:gd name="f201" fmla="+- f124 0 f1"/>
                              <a:gd name="f202" fmla="*/ f127 1 251"/>
                              <a:gd name="f203" fmla="*/ f128 1 301"/>
                              <a:gd name="f204" fmla="*/ f129 1 251"/>
                              <a:gd name="f205" fmla="*/ f130 1 301"/>
                              <a:gd name="f206" fmla="*/ f131 1 251"/>
                              <a:gd name="f207" fmla="*/ f132 1 301"/>
                              <a:gd name="f208" fmla="*/ f133 1 251"/>
                              <a:gd name="f209" fmla="*/ f134 1 301"/>
                              <a:gd name="f210" fmla="*/ f135 1 251"/>
                              <a:gd name="f211" fmla="*/ f136 1 301"/>
                              <a:gd name="f212" fmla="*/ f137 1 251"/>
                              <a:gd name="f213" fmla="*/ f138 1 301"/>
                              <a:gd name="f214" fmla="*/ f139 1 251"/>
                              <a:gd name="f215" fmla="*/ f140 1 301"/>
                              <a:gd name="f216" fmla="*/ f141 1 301"/>
                              <a:gd name="f217" fmla="*/ f142 1 251"/>
                              <a:gd name="f218" fmla="*/ f143 1 301"/>
                              <a:gd name="f219" fmla="*/ f144 1 251"/>
                              <a:gd name="f220" fmla="*/ f145 1 251"/>
                              <a:gd name="f221" fmla="*/ f146 1 251"/>
                              <a:gd name="f222" fmla="*/ f147 1 301"/>
                              <a:gd name="f223" fmla="*/ f148 1 251"/>
                              <a:gd name="f224" fmla="*/ f149 1 301"/>
                              <a:gd name="f225" fmla="*/ f150 1 251"/>
                              <a:gd name="f226" fmla="*/ f151 1 301"/>
                              <a:gd name="f227" fmla="*/ f152 1 251"/>
                              <a:gd name="f228" fmla="*/ f153 1 301"/>
                              <a:gd name="f229" fmla="*/ f154 1 251"/>
                              <a:gd name="f230" fmla="*/ f155 1 251"/>
                              <a:gd name="f231" fmla="*/ f156 1 301"/>
                              <a:gd name="f232" fmla="*/ f157 1 251"/>
                              <a:gd name="f233" fmla="*/ f158 1 301"/>
                              <a:gd name="f234" fmla="*/ f159 1 251"/>
                              <a:gd name="f235" fmla="*/ f160 1 301"/>
                              <a:gd name="f236" fmla="*/ f161 1 251"/>
                              <a:gd name="f237" fmla="*/ f162 1 301"/>
                              <a:gd name="f238" fmla="*/ f163 1 251"/>
                              <a:gd name="f239" fmla="*/ f164 1 301"/>
                              <a:gd name="f240" fmla="*/ f165 1 301"/>
                              <a:gd name="f241" fmla="*/ f166 1 251"/>
                              <a:gd name="f242" fmla="*/ f167 1 301"/>
                              <a:gd name="f243" fmla="*/ f168 1 251"/>
                              <a:gd name="f244" fmla="*/ f169 1 251"/>
                              <a:gd name="f245" fmla="*/ f170 1 301"/>
                              <a:gd name="f246" fmla="*/ f171 1 251"/>
                              <a:gd name="f247" fmla="*/ f172 1 301"/>
                              <a:gd name="f248" fmla="*/ f173 1 251"/>
                              <a:gd name="f249" fmla="*/ f174 1 301"/>
                              <a:gd name="f250" fmla="*/ f175 1 251"/>
                              <a:gd name="f251" fmla="*/ f176 1 301"/>
                              <a:gd name="f252" fmla="*/ f177 1 251"/>
                              <a:gd name="f253" fmla="*/ f178 1 301"/>
                              <a:gd name="f254" fmla="*/ f179 1 251"/>
                              <a:gd name="f255" fmla="*/ f180 1 251"/>
                              <a:gd name="f256" fmla="*/ f181 1 301"/>
                              <a:gd name="f257" fmla="*/ f182 1 251"/>
                              <a:gd name="f258" fmla="*/ f183 1 301"/>
                              <a:gd name="f259" fmla="*/ f184 1 251"/>
                              <a:gd name="f260" fmla="*/ f185 1 251"/>
                              <a:gd name="f261" fmla="*/ f186 1 301"/>
                              <a:gd name="f262" fmla="*/ f187 1 251"/>
                              <a:gd name="f263" fmla="*/ f188 1 251"/>
                              <a:gd name="f264" fmla="*/ f189 1 301"/>
                              <a:gd name="f265" fmla="*/ f190 1 251"/>
                              <a:gd name="f266" fmla="*/ f191 1 301"/>
                              <a:gd name="f267" fmla="*/ f192 1 251"/>
                              <a:gd name="f268" fmla="*/ f193 1 301"/>
                              <a:gd name="f269" fmla="*/ f194 1 251"/>
                              <a:gd name="f270" fmla="*/ f195 1 251"/>
                              <a:gd name="f271" fmla="*/ f196 1 301"/>
                              <a:gd name="f272" fmla="*/ f197 1 301"/>
                              <a:gd name="f273" fmla="*/ f198 1 301"/>
                              <a:gd name="f274" fmla="*/ f199 1 251"/>
                              <a:gd name="f275" fmla="*/ f200 1 301"/>
                              <a:gd name="f276" fmla="*/ 0 1 f125"/>
                              <a:gd name="f277" fmla="*/ f119 1 f125"/>
                              <a:gd name="f278" fmla="*/ 0 1 f126"/>
                              <a:gd name="f279" fmla="*/ f120 1 f126"/>
                              <a:gd name="f280" fmla="*/ f202 1 f125"/>
                              <a:gd name="f281" fmla="*/ f203 1 f126"/>
                              <a:gd name="f282" fmla="*/ f204 1 f125"/>
                              <a:gd name="f283" fmla="*/ f205 1 f126"/>
                              <a:gd name="f284" fmla="*/ f206 1 f125"/>
                              <a:gd name="f285" fmla="*/ f207 1 f126"/>
                              <a:gd name="f286" fmla="*/ f208 1 f125"/>
                              <a:gd name="f287" fmla="*/ f209 1 f126"/>
                              <a:gd name="f288" fmla="*/ f210 1 f125"/>
                              <a:gd name="f289" fmla="*/ f211 1 f126"/>
                              <a:gd name="f290" fmla="*/ f212 1 f125"/>
                              <a:gd name="f291" fmla="*/ f213 1 f126"/>
                              <a:gd name="f292" fmla="*/ f214 1 f125"/>
                              <a:gd name="f293" fmla="*/ f215 1 f126"/>
                              <a:gd name="f294" fmla="*/ f216 1 f126"/>
                              <a:gd name="f295" fmla="*/ f217 1 f125"/>
                              <a:gd name="f296" fmla="*/ f218 1 f126"/>
                              <a:gd name="f297" fmla="*/ f219 1 f125"/>
                              <a:gd name="f298" fmla="*/ f220 1 f125"/>
                              <a:gd name="f299" fmla="*/ f221 1 f125"/>
                              <a:gd name="f300" fmla="*/ f222 1 f126"/>
                              <a:gd name="f301" fmla="*/ f223 1 f125"/>
                              <a:gd name="f302" fmla="*/ f224 1 f126"/>
                              <a:gd name="f303" fmla="*/ f225 1 f125"/>
                              <a:gd name="f304" fmla="*/ f226 1 f126"/>
                              <a:gd name="f305" fmla="*/ f227 1 f125"/>
                              <a:gd name="f306" fmla="*/ f228 1 f126"/>
                              <a:gd name="f307" fmla="*/ f229 1 f125"/>
                              <a:gd name="f308" fmla="*/ f230 1 f125"/>
                              <a:gd name="f309" fmla="*/ f231 1 f126"/>
                              <a:gd name="f310" fmla="*/ f232 1 f125"/>
                              <a:gd name="f311" fmla="*/ f233 1 f126"/>
                              <a:gd name="f312" fmla="*/ f234 1 f125"/>
                              <a:gd name="f313" fmla="*/ f235 1 f126"/>
                              <a:gd name="f314" fmla="*/ f236 1 f125"/>
                              <a:gd name="f315" fmla="*/ f237 1 f126"/>
                              <a:gd name="f316" fmla="*/ f238 1 f125"/>
                              <a:gd name="f317" fmla="*/ f239 1 f126"/>
                              <a:gd name="f318" fmla="*/ f240 1 f126"/>
                              <a:gd name="f319" fmla="*/ f241 1 f125"/>
                              <a:gd name="f320" fmla="*/ f242 1 f126"/>
                              <a:gd name="f321" fmla="*/ f243 1 f125"/>
                              <a:gd name="f322" fmla="*/ f244 1 f125"/>
                              <a:gd name="f323" fmla="*/ f245 1 f126"/>
                              <a:gd name="f324" fmla="*/ f246 1 f125"/>
                              <a:gd name="f325" fmla="*/ f247 1 f126"/>
                              <a:gd name="f326" fmla="*/ f248 1 f125"/>
                              <a:gd name="f327" fmla="*/ f249 1 f126"/>
                              <a:gd name="f328" fmla="*/ f250 1 f125"/>
                              <a:gd name="f329" fmla="*/ f251 1 f126"/>
                              <a:gd name="f330" fmla="*/ f252 1 f125"/>
                              <a:gd name="f331" fmla="*/ f253 1 f126"/>
                              <a:gd name="f332" fmla="*/ f254 1 f125"/>
                              <a:gd name="f333" fmla="*/ f255 1 f125"/>
                              <a:gd name="f334" fmla="*/ f256 1 f126"/>
                              <a:gd name="f335" fmla="*/ f257 1 f125"/>
                              <a:gd name="f336" fmla="*/ f258 1 f126"/>
                              <a:gd name="f337" fmla="*/ f259 1 f125"/>
                              <a:gd name="f338" fmla="*/ f260 1 f125"/>
                              <a:gd name="f339" fmla="*/ f261 1 f126"/>
                              <a:gd name="f340" fmla="*/ f262 1 f125"/>
                              <a:gd name="f341" fmla="*/ f263 1 f125"/>
                              <a:gd name="f342" fmla="*/ f264 1 f126"/>
                              <a:gd name="f343" fmla="*/ f265 1 f125"/>
                              <a:gd name="f344" fmla="*/ f266 1 f126"/>
                              <a:gd name="f345" fmla="*/ f267 1 f125"/>
                              <a:gd name="f346" fmla="*/ f268 1 f126"/>
                              <a:gd name="f347" fmla="*/ f269 1 f125"/>
                              <a:gd name="f348" fmla="*/ f270 1 f125"/>
                              <a:gd name="f349" fmla="*/ f271 1 f126"/>
                              <a:gd name="f350" fmla="*/ f272 1 f126"/>
                              <a:gd name="f351" fmla="*/ f273 1 f126"/>
                              <a:gd name="f352" fmla="*/ f274 1 f125"/>
                              <a:gd name="f353" fmla="*/ f275 1 f126"/>
                              <a:gd name="f354" fmla="*/ f276 f116 1"/>
                              <a:gd name="f355" fmla="*/ f277 f116 1"/>
                              <a:gd name="f356" fmla="*/ f279 f117 1"/>
                              <a:gd name="f357" fmla="*/ f278 f117 1"/>
                              <a:gd name="f358" fmla="*/ f280 f116 1"/>
                              <a:gd name="f359" fmla="*/ f281 f117 1"/>
                              <a:gd name="f360" fmla="*/ f282 f116 1"/>
                              <a:gd name="f361" fmla="*/ f283 f117 1"/>
                              <a:gd name="f362" fmla="*/ f284 f116 1"/>
                              <a:gd name="f363" fmla="*/ f285 f117 1"/>
                              <a:gd name="f364" fmla="*/ f286 f116 1"/>
                              <a:gd name="f365" fmla="*/ f287 f117 1"/>
                              <a:gd name="f366" fmla="*/ f288 f116 1"/>
                              <a:gd name="f367" fmla="*/ f289 f117 1"/>
                              <a:gd name="f368" fmla="*/ f290 f116 1"/>
                              <a:gd name="f369" fmla="*/ f291 f117 1"/>
                              <a:gd name="f370" fmla="*/ f292 f116 1"/>
                              <a:gd name="f371" fmla="*/ f293 f117 1"/>
                              <a:gd name="f372" fmla="*/ f294 f117 1"/>
                              <a:gd name="f373" fmla="*/ f295 f116 1"/>
                              <a:gd name="f374" fmla="*/ f296 f117 1"/>
                              <a:gd name="f375" fmla="*/ f297 f116 1"/>
                              <a:gd name="f376" fmla="*/ f298 f116 1"/>
                              <a:gd name="f377" fmla="*/ f299 f116 1"/>
                              <a:gd name="f378" fmla="*/ f300 f117 1"/>
                              <a:gd name="f379" fmla="*/ f301 f116 1"/>
                              <a:gd name="f380" fmla="*/ f302 f117 1"/>
                              <a:gd name="f381" fmla="*/ f303 f116 1"/>
                              <a:gd name="f382" fmla="*/ f304 f117 1"/>
                              <a:gd name="f383" fmla="*/ f305 f116 1"/>
                              <a:gd name="f384" fmla="*/ f306 f117 1"/>
                              <a:gd name="f385" fmla="*/ f307 f116 1"/>
                              <a:gd name="f386" fmla="*/ f308 f116 1"/>
                              <a:gd name="f387" fmla="*/ f309 f117 1"/>
                              <a:gd name="f388" fmla="*/ f310 f116 1"/>
                              <a:gd name="f389" fmla="*/ f311 f117 1"/>
                              <a:gd name="f390" fmla="*/ f312 f116 1"/>
                              <a:gd name="f391" fmla="*/ f313 f117 1"/>
                              <a:gd name="f392" fmla="*/ f314 f116 1"/>
                              <a:gd name="f393" fmla="*/ f315 f117 1"/>
                              <a:gd name="f394" fmla="*/ f316 f116 1"/>
                              <a:gd name="f395" fmla="*/ f317 f117 1"/>
                              <a:gd name="f396" fmla="*/ f318 f117 1"/>
                              <a:gd name="f397" fmla="*/ f319 f116 1"/>
                              <a:gd name="f398" fmla="*/ f320 f117 1"/>
                              <a:gd name="f399" fmla="*/ f321 f116 1"/>
                              <a:gd name="f400" fmla="*/ f322 f116 1"/>
                              <a:gd name="f401" fmla="*/ f323 f117 1"/>
                              <a:gd name="f402" fmla="*/ f324 f116 1"/>
                              <a:gd name="f403" fmla="*/ f325 f117 1"/>
                              <a:gd name="f404" fmla="*/ f326 f116 1"/>
                              <a:gd name="f405" fmla="*/ f327 f117 1"/>
                              <a:gd name="f406" fmla="*/ f328 f116 1"/>
                              <a:gd name="f407" fmla="*/ f329 f117 1"/>
                              <a:gd name="f408" fmla="*/ f330 f116 1"/>
                              <a:gd name="f409" fmla="*/ f331 f117 1"/>
                              <a:gd name="f410" fmla="*/ f332 f116 1"/>
                              <a:gd name="f411" fmla="*/ f333 f116 1"/>
                              <a:gd name="f412" fmla="*/ f334 f117 1"/>
                              <a:gd name="f413" fmla="*/ f335 f116 1"/>
                              <a:gd name="f414" fmla="*/ f336 f117 1"/>
                              <a:gd name="f415" fmla="*/ f337 f116 1"/>
                              <a:gd name="f416" fmla="*/ f338 f116 1"/>
                              <a:gd name="f417" fmla="*/ f339 f117 1"/>
                              <a:gd name="f418" fmla="*/ f340 f116 1"/>
                              <a:gd name="f419" fmla="*/ f341 f116 1"/>
                              <a:gd name="f420" fmla="*/ f342 f117 1"/>
                              <a:gd name="f421" fmla="*/ f343 f116 1"/>
                              <a:gd name="f422" fmla="*/ f344 f117 1"/>
                              <a:gd name="f423" fmla="*/ f345 f116 1"/>
                              <a:gd name="f424" fmla="*/ f346 f117 1"/>
                              <a:gd name="f425" fmla="*/ f347 f116 1"/>
                              <a:gd name="f426" fmla="*/ f348 f116 1"/>
                              <a:gd name="f427" fmla="*/ f349 f117 1"/>
                              <a:gd name="f428" fmla="*/ f350 f117 1"/>
                              <a:gd name="f429" fmla="*/ f351 f117 1"/>
                              <a:gd name="f430" fmla="*/ f352 f116 1"/>
                              <a:gd name="f431" fmla="*/ f353 f117 1"/>
                            </a:gdLst>
                            <a:ahLst/>
                            <a:cxnLst>
                              <a:cxn ang="3cd4">
                                <a:pos x="hc" y="t"/>
                              </a:cxn>
                              <a:cxn ang="0">
                                <a:pos x="r" y="vc"/>
                              </a:cxn>
                              <a:cxn ang="cd4">
                                <a:pos x="hc" y="b"/>
                              </a:cxn>
                              <a:cxn ang="cd2">
                                <a:pos x="l" y="vc"/>
                              </a:cxn>
                              <a:cxn ang="f201">
                                <a:pos x="f358" y="f359"/>
                              </a:cxn>
                              <a:cxn ang="f201">
                                <a:pos x="f360" y="f361"/>
                              </a:cxn>
                              <a:cxn ang="f201">
                                <a:pos x="f362" y="f363"/>
                              </a:cxn>
                              <a:cxn ang="f201">
                                <a:pos x="f364" y="f365"/>
                              </a:cxn>
                              <a:cxn ang="f201">
                                <a:pos x="f366" y="f367"/>
                              </a:cxn>
                              <a:cxn ang="f201">
                                <a:pos x="f368" y="f369"/>
                              </a:cxn>
                              <a:cxn ang="f201">
                                <a:pos x="f370" y="f371"/>
                              </a:cxn>
                              <a:cxn ang="f201">
                                <a:pos x="f368" y="f372"/>
                              </a:cxn>
                              <a:cxn ang="f201">
                                <a:pos x="f373" y="f374"/>
                              </a:cxn>
                              <a:cxn ang="f201">
                                <a:pos x="f375" y="f371"/>
                              </a:cxn>
                              <a:cxn ang="f201">
                                <a:pos x="f376" y="f369"/>
                              </a:cxn>
                              <a:cxn ang="f201">
                                <a:pos x="f375" y="f361"/>
                              </a:cxn>
                              <a:cxn ang="f201">
                                <a:pos x="f377" y="f378"/>
                              </a:cxn>
                              <a:cxn ang="f201">
                                <a:pos x="f379" y="f380"/>
                              </a:cxn>
                              <a:cxn ang="f201">
                                <a:pos x="f381" y="f382"/>
                              </a:cxn>
                              <a:cxn ang="f201">
                                <a:pos x="f383" y="f384"/>
                              </a:cxn>
                              <a:cxn ang="f201">
                                <a:pos x="f385" y="f367"/>
                              </a:cxn>
                              <a:cxn ang="f201">
                                <a:pos x="f386" y="f387"/>
                              </a:cxn>
                              <a:cxn ang="f201">
                                <a:pos x="f388" y="f389"/>
                              </a:cxn>
                              <a:cxn ang="f201">
                                <a:pos x="f390" y="f391"/>
                              </a:cxn>
                              <a:cxn ang="f201">
                                <a:pos x="f392" y="f393"/>
                              </a:cxn>
                              <a:cxn ang="f201">
                                <a:pos x="f394" y="f395"/>
                              </a:cxn>
                              <a:cxn ang="f201">
                                <a:pos x="f392" y="f396"/>
                              </a:cxn>
                              <a:cxn ang="f201">
                                <a:pos x="f397" y="f398"/>
                              </a:cxn>
                              <a:cxn ang="f201">
                                <a:pos x="f399" y="f395"/>
                              </a:cxn>
                              <a:cxn ang="f201">
                                <a:pos x="f400" y="f401"/>
                              </a:cxn>
                              <a:cxn ang="f201">
                                <a:pos x="f402" y="f403"/>
                              </a:cxn>
                              <a:cxn ang="f201">
                                <a:pos x="f404" y="f405"/>
                              </a:cxn>
                              <a:cxn ang="f201">
                                <a:pos x="f406" y="f407"/>
                              </a:cxn>
                              <a:cxn ang="f201">
                                <a:pos x="f408" y="f409"/>
                              </a:cxn>
                              <a:cxn ang="f201">
                                <a:pos x="f410" y="f405"/>
                              </a:cxn>
                              <a:cxn ang="f201">
                                <a:pos x="f411" y="f412"/>
                              </a:cxn>
                              <a:cxn ang="f201">
                                <a:pos x="f413" y="f414"/>
                              </a:cxn>
                              <a:cxn ang="f201">
                                <a:pos x="f415" y="f395"/>
                              </a:cxn>
                              <a:cxn ang="f201">
                                <a:pos x="f416" y="f417"/>
                              </a:cxn>
                              <a:cxn ang="f201">
                                <a:pos x="f418" y="f396"/>
                              </a:cxn>
                              <a:cxn ang="f201">
                                <a:pos x="f419" y="f420"/>
                              </a:cxn>
                              <a:cxn ang="f201">
                                <a:pos x="f421" y="f422"/>
                              </a:cxn>
                              <a:cxn ang="f201">
                                <a:pos x="f423" y="f424"/>
                              </a:cxn>
                              <a:cxn ang="f201">
                                <a:pos x="f425" y="f393"/>
                              </a:cxn>
                              <a:cxn ang="f201">
                                <a:pos x="f426" y="f427"/>
                              </a:cxn>
                              <a:cxn ang="f201">
                                <a:pos x="f423" y="f428"/>
                              </a:cxn>
                              <a:cxn ang="f201">
                                <a:pos x="f421" y="f429"/>
                              </a:cxn>
                              <a:cxn ang="f201">
                                <a:pos x="f430" y="f431"/>
                              </a:cxn>
                            </a:cxnLst>
                            <a:rect l="f354" t="f357" r="f355" b="f356"/>
                            <a:pathLst>
                              <a:path w="251" h="301">
                                <a:moveTo>
                                  <a:pt x="f8" y="f9"/>
                                </a:moveTo>
                                <a:lnTo>
                                  <a:pt x="f10" y="f11"/>
                                </a:lnTo>
                                <a:lnTo>
                                  <a:pt x="f12" y="f13"/>
                                </a:lnTo>
                                <a:lnTo>
                                  <a:pt x="f14" y="f15"/>
                                </a:lnTo>
                                <a:lnTo>
                                  <a:pt x="f16" y="f17"/>
                                </a:lnTo>
                                <a:lnTo>
                                  <a:pt x="f18" y="f19"/>
                                </a:lnTo>
                                <a:lnTo>
                                  <a:pt x="f20" y="f21"/>
                                </a:lnTo>
                                <a:lnTo>
                                  <a:pt x="f22" y="f23"/>
                                </a:lnTo>
                                <a:lnTo>
                                  <a:pt x="f24" y="f25"/>
                                </a:lnTo>
                                <a:lnTo>
                                  <a:pt x="f26" y="f25"/>
                                </a:lnTo>
                                <a:lnTo>
                                  <a:pt x="f27" y="f25"/>
                                </a:lnTo>
                                <a:lnTo>
                                  <a:pt x="f28" y="f29"/>
                                </a:lnTo>
                                <a:lnTo>
                                  <a:pt x="f30" y="f6"/>
                                </a:lnTo>
                                <a:lnTo>
                                  <a:pt x="f30" y="f31"/>
                                </a:lnTo>
                                <a:lnTo>
                                  <a:pt x="f32" y="f6"/>
                                </a:lnTo>
                                <a:lnTo>
                                  <a:pt x="f28" y="f33"/>
                                </a:lnTo>
                                <a:lnTo>
                                  <a:pt x="f34" y="f7"/>
                                </a:lnTo>
                                <a:lnTo>
                                  <a:pt x="f35" y="f36"/>
                                </a:lnTo>
                                <a:lnTo>
                                  <a:pt x="f37" y="f38"/>
                                </a:lnTo>
                                <a:lnTo>
                                  <a:pt x="f39" y="f31"/>
                                </a:lnTo>
                                <a:lnTo>
                                  <a:pt x="f39" y="f6"/>
                                </a:lnTo>
                                <a:lnTo>
                                  <a:pt x="f40" y="f29"/>
                                </a:lnTo>
                                <a:lnTo>
                                  <a:pt x="f41" y="f42"/>
                                </a:lnTo>
                                <a:lnTo>
                                  <a:pt x="f39" y="f15"/>
                                </a:lnTo>
                                <a:lnTo>
                                  <a:pt x="f43" y="f44"/>
                                </a:lnTo>
                                <a:lnTo>
                                  <a:pt x="f25" y="f45"/>
                                </a:lnTo>
                                <a:lnTo>
                                  <a:pt x="f46" y="f47"/>
                                </a:lnTo>
                                <a:lnTo>
                                  <a:pt x="f13" y="f48"/>
                                </a:lnTo>
                                <a:lnTo>
                                  <a:pt x="f13" y="f11"/>
                                </a:lnTo>
                                <a:lnTo>
                                  <a:pt x="f49" y="f50"/>
                                </a:lnTo>
                                <a:lnTo>
                                  <a:pt x="f51" y="f48"/>
                                </a:lnTo>
                                <a:lnTo>
                                  <a:pt x="f48" y="f17"/>
                                </a:lnTo>
                                <a:lnTo>
                                  <a:pt x="f52" y="f53"/>
                                </a:lnTo>
                                <a:lnTo>
                                  <a:pt x="f47" y="f25"/>
                                </a:lnTo>
                                <a:lnTo>
                                  <a:pt x="f19" y="f54"/>
                                </a:lnTo>
                                <a:lnTo>
                                  <a:pt x="f21" y="f21"/>
                                </a:lnTo>
                                <a:lnTo>
                                  <a:pt x="f55" y="f56"/>
                                </a:lnTo>
                                <a:lnTo>
                                  <a:pt x="f57" y="f58"/>
                                </a:lnTo>
                                <a:lnTo>
                                  <a:pt x="f59" y="f60"/>
                                </a:lnTo>
                                <a:lnTo>
                                  <a:pt x="f61" y="f62"/>
                                </a:lnTo>
                                <a:lnTo>
                                  <a:pt x="f47" y="f63"/>
                                </a:lnTo>
                                <a:lnTo>
                                  <a:pt x="f29" y="f64"/>
                                </a:lnTo>
                                <a:lnTo>
                                  <a:pt x="f9" y="f65"/>
                                </a:lnTo>
                                <a:lnTo>
                                  <a:pt x="f66" y="f67"/>
                                </a:lnTo>
                                <a:lnTo>
                                  <a:pt x="f6" y="f68"/>
                                </a:lnTo>
                                <a:lnTo>
                                  <a:pt x="f29" y="f69"/>
                                </a:lnTo>
                                <a:lnTo>
                                  <a:pt x="f70" y="f71"/>
                                </a:lnTo>
                                <a:lnTo>
                                  <a:pt x="f70" y="f72"/>
                                </a:lnTo>
                                <a:lnTo>
                                  <a:pt x="f45" y="f73"/>
                                </a:lnTo>
                                <a:lnTo>
                                  <a:pt x="f53" y="f67"/>
                                </a:lnTo>
                                <a:lnTo>
                                  <a:pt x="f74" y="f75"/>
                                </a:lnTo>
                                <a:lnTo>
                                  <a:pt x="f76" y="f71"/>
                                </a:lnTo>
                                <a:lnTo>
                                  <a:pt x="f77" y="f78"/>
                                </a:lnTo>
                                <a:lnTo>
                                  <a:pt x="f79" y="f80"/>
                                </a:lnTo>
                                <a:lnTo>
                                  <a:pt x="f55" y="f81"/>
                                </a:lnTo>
                                <a:lnTo>
                                  <a:pt x="f59" y="f16"/>
                                </a:lnTo>
                                <a:lnTo>
                                  <a:pt x="f82" y="f83"/>
                                </a:lnTo>
                                <a:lnTo>
                                  <a:pt x="f82" y="f84"/>
                                </a:lnTo>
                                <a:lnTo>
                                  <a:pt x="f85" y="f5"/>
                                </a:lnTo>
                                <a:lnTo>
                                  <a:pt x="f86" y="f87"/>
                                </a:lnTo>
                                <a:lnTo>
                                  <a:pt x="f40" y="f88"/>
                                </a:lnTo>
                                <a:lnTo>
                                  <a:pt x="f89" y="f16"/>
                                </a:lnTo>
                                <a:lnTo>
                                  <a:pt x="f90" y="f81"/>
                                </a:lnTo>
                                <a:lnTo>
                                  <a:pt x="f37" y="f91"/>
                                </a:lnTo>
                                <a:lnTo>
                                  <a:pt x="f92" y="f93"/>
                                </a:lnTo>
                                <a:lnTo>
                                  <a:pt x="f32" y="f94"/>
                                </a:lnTo>
                                <a:lnTo>
                                  <a:pt x="f95" y="f96"/>
                                </a:lnTo>
                                <a:lnTo>
                                  <a:pt x="f80" y="f67"/>
                                </a:lnTo>
                                <a:lnTo>
                                  <a:pt x="f97" y="f98"/>
                                </a:lnTo>
                                <a:lnTo>
                                  <a:pt x="f88" y="f99"/>
                                </a:lnTo>
                                <a:lnTo>
                                  <a:pt x="f18" y="f80"/>
                                </a:lnTo>
                                <a:lnTo>
                                  <a:pt x="f16" y="f69"/>
                                </a:lnTo>
                                <a:lnTo>
                                  <a:pt x="f100" y="f101"/>
                                </a:lnTo>
                                <a:lnTo>
                                  <a:pt x="f5" y="f102"/>
                                </a:lnTo>
                                <a:lnTo>
                                  <a:pt x="f103" y="f104"/>
                                </a:lnTo>
                                <a:lnTo>
                                  <a:pt x="f105" y="f93"/>
                                </a:lnTo>
                                <a:lnTo>
                                  <a:pt x="f84" y="f78"/>
                                </a:lnTo>
                                <a:lnTo>
                                  <a:pt x="f106" y="f107"/>
                                </a:lnTo>
                                <a:lnTo>
                                  <a:pt x="f18" y="f71"/>
                                </a:lnTo>
                                <a:lnTo>
                                  <a:pt x="f108" y="f64"/>
                                </a:lnTo>
                                <a:lnTo>
                                  <a:pt x="f99" y="f109"/>
                                </a:lnTo>
                                <a:lnTo>
                                  <a:pt x="f110" y="f111"/>
                                </a:lnTo>
                                <a:lnTo>
                                  <a:pt x="f18" y="f112"/>
                                </a:lnTo>
                                <a:lnTo>
                                  <a:pt x="f106" y="f44"/>
                                </a:lnTo>
                                <a:lnTo>
                                  <a:pt x="f113" y="f23"/>
                                </a:lnTo>
                                <a:lnTo>
                                  <a:pt x="f105" y="f114"/>
                                </a:lnTo>
                                <a:lnTo>
                                  <a:pt x="f84" y="f13"/>
                                </a:lnTo>
                                <a:lnTo>
                                  <a:pt x="f8" y="f9"/>
                                </a:lnTo>
                                <a:lnTo>
                                  <a:pt x="f8" y="f9"/>
                                </a:lnTo>
                                <a:close/>
                              </a:path>
                            </a:pathLst>
                          </a:custGeom>
                          <a:solidFill>
                            <a:srgbClr val="FFFFFF"/>
                          </a:solidFill>
                          <a:ln cap="flat">
                            <a:noFill/>
                            <a:prstDash val="solid"/>
                          </a:ln>
                        </wps:spPr>
                        <wps:bodyPr lIns="0" tIns="0" rIns="0" bIns="0"/>
                      </wps:wsp>
                      <wps:wsp>
                        <wps:cNvPr id="30" name="Freihandform 1306"/>
                        <wps:cNvSpPr/>
                        <wps:spPr>
                          <a:xfrm>
                            <a:off x="176342" y="362934"/>
                            <a:ext cx="80613" cy="99633"/>
                          </a:xfrm>
                          <a:custGeom>
                            <a:avLst/>
                            <a:gdLst>
                              <a:gd name="f0" fmla="val 10800000"/>
                              <a:gd name="f1" fmla="val 5400000"/>
                              <a:gd name="f2" fmla="val 180"/>
                              <a:gd name="f3" fmla="val w"/>
                              <a:gd name="f4" fmla="val h"/>
                              <a:gd name="f5" fmla="val 0"/>
                              <a:gd name="f6" fmla="val 48"/>
                              <a:gd name="f7" fmla="val 56"/>
                              <a:gd name="f8" fmla="val 26"/>
                              <a:gd name="f9" fmla="val 14"/>
                              <a:gd name="f10" fmla="val 32"/>
                              <a:gd name="f11" fmla="val 34"/>
                              <a:gd name="f12" fmla="val 12"/>
                              <a:gd name="f13" fmla="val 42"/>
                              <a:gd name="f14" fmla="val 10"/>
                              <a:gd name="f15" fmla="val 46"/>
                              <a:gd name="f16" fmla="val 8"/>
                              <a:gd name="f17" fmla="val 18"/>
                              <a:gd name="f18" fmla="val 22"/>
                              <a:gd name="f19" fmla="val 44"/>
                              <a:gd name="f20" fmla="val 36"/>
                              <a:gd name="f21" fmla="val 38"/>
                              <a:gd name="f22" fmla="val 40"/>
                              <a:gd name="f23" fmla="val 24"/>
                              <a:gd name="f24" fmla="val 30"/>
                              <a:gd name="f25" fmla="val 16"/>
                              <a:gd name="f26" fmla="val 6"/>
                              <a:gd name="f27" fmla="+- 0 0 -90"/>
                              <a:gd name="f28" fmla="*/ f3 1 48"/>
                              <a:gd name="f29" fmla="*/ f4 1 56"/>
                              <a:gd name="f30" fmla="val f5"/>
                              <a:gd name="f31" fmla="val f6"/>
                              <a:gd name="f32" fmla="val f7"/>
                              <a:gd name="f33" fmla="*/ f27 f0 1"/>
                              <a:gd name="f34" fmla="+- f32 0 f30"/>
                              <a:gd name="f35" fmla="+- f31 0 f30"/>
                              <a:gd name="f36" fmla="*/ f33 1 f2"/>
                              <a:gd name="f37" fmla="*/ f35 1 48"/>
                              <a:gd name="f38" fmla="*/ f34 1 56"/>
                              <a:gd name="f39" fmla="*/ 0 f35 1"/>
                              <a:gd name="f40" fmla="*/ 26 f34 1"/>
                              <a:gd name="f41" fmla="*/ 14 f35 1"/>
                              <a:gd name="f42" fmla="*/ 32 f34 1"/>
                              <a:gd name="f43" fmla="*/ 34 f34 1"/>
                              <a:gd name="f44" fmla="*/ 12 f35 1"/>
                              <a:gd name="f45" fmla="*/ 42 f34 1"/>
                              <a:gd name="f46" fmla="*/ 10 f35 1"/>
                              <a:gd name="f47" fmla="*/ 46 f34 1"/>
                              <a:gd name="f48" fmla="*/ 8 f35 1"/>
                              <a:gd name="f49" fmla="*/ 48 f34 1"/>
                              <a:gd name="f50" fmla="*/ 18 f35 1"/>
                              <a:gd name="f51" fmla="*/ 22 f35 1"/>
                              <a:gd name="f52" fmla="*/ 44 f34 1"/>
                              <a:gd name="f53" fmla="*/ 26 f35 1"/>
                              <a:gd name="f54" fmla="*/ 36 f35 1"/>
                              <a:gd name="f55" fmla="*/ 56 f34 1"/>
                              <a:gd name="f56" fmla="*/ 38 f35 1"/>
                              <a:gd name="f57" fmla="*/ 38 f34 1"/>
                              <a:gd name="f58" fmla="*/ 48 f35 1"/>
                              <a:gd name="f59" fmla="*/ 40 f34 1"/>
                              <a:gd name="f60" fmla="*/ 40 f35 1"/>
                              <a:gd name="f61" fmla="*/ 24 f34 1"/>
                              <a:gd name="f62" fmla="*/ 12 f34 1"/>
                              <a:gd name="f63" fmla="*/ 30 f35 1"/>
                              <a:gd name="f64" fmla="*/ 24 f35 1"/>
                              <a:gd name="f65" fmla="*/ 0 f34 1"/>
                              <a:gd name="f66" fmla="*/ 16 f34 1"/>
                              <a:gd name="f67" fmla="*/ 6 f34 1"/>
                              <a:gd name="f68" fmla="*/ 18 f34 1"/>
                              <a:gd name="f69" fmla="+- f36 0 f1"/>
                              <a:gd name="f70" fmla="*/ f39 1 48"/>
                              <a:gd name="f71" fmla="*/ f40 1 56"/>
                              <a:gd name="f72" fmla="*/ f41 1 48"/>
                              <a:gd name="f73" fmla="*/ f42 1 56"/>
                              <a:gd name="f74" fmla="*/ f43 1 56"/>
                              <a:gd name="f75" fmla="*/ f44 1 48"/>
                              <a:gd name="f76" fmla="*/ f45 1 56"/>
                              <a:gd name="f77" fmla="*/ f46 1 48"/>
                              <a:gd name="f78" fmla="*/ f47 1 56"/>
                              <a:gd name="f79" fmla="*/ f48 1 48"/>
                              <a:gd name="f80" fmla="*/ f49 1 56"/>
                              <a:gd name="f81" fmla="*/ f50 1 48"/>
                              <a:gd name="f82" fmla="*/ f51 1 48"/>
                              <a:gd name="f83" fmla="*/ f52 1 56"/>
                              <a:gd name="f84" fmla="*/ f53 1 48"/>
                              <a:gd name="f85" fmla="*/ f54 1 48"/>
                              <a:gd name="f86" fmla="*/ f55 1 56"/>
                              <a:gd name="f87" fmla="*/ f56 1 48"/>
                              <a:gd name="f88" fmla="*/ f57 1 56"/>
                              <a:gd name="f89" fmla="*/ f58 1 48"/>
                              <a:gd name="f90" fmla="*/ f59 1 56"/>
                              <a:gd name="f91" fmla="*/ f60 1 48"/>
                              <a:gd name="f92" fmla="*/ f61 1 56"/>
                              <a:gd name="f93" fmla="*/ f62 1 56"/>
                              <a:gd name="f94" fmla="*/ f63 1 48"/>
                              <a:gd name="f95" fmla="*/ f64 1 48"/>
                              <a:gd name="f96" fmla="*/ f65 1 56"/>
                              <a:gd name="f97" fmla="*/ f66 1 56"/>
                              <a:gd name="f98" fmla="*/ f67 1 56"/>
                              <a:gd name="f99" fmla="*/ f68 1 56"/>
                              <a:gd name="f100" fmla="*/ 0 1 f37"/>
                              <a:gd name="f101" fmla="*/ f31 1 f37"/>
                              <a:gd name="f102" fmla="*/ 0 1 f38"/>
                              <a:gd name="f103" fmla="*/ f32 1 f38"/>
                              <a:gd name="f104" fmla="*/ f70 1 f37"/>
                              <a:gd name="f105" fmla="*/ f71 1 f38"/>
                              <a:gd name="f106" fmla="*/ f72 1 f37"/>
                              <a:gd name="f107" fmla="*/ f73 1 f38"/>
                              <a:gd name="f108" fmla="*/ f74 1 f38"/>
                              <a:gd name="f109" fmla="*/ f75 1 f37"/>
                              <a:gd name="f110" fmla="*/ f76 1 f38"/>
                              <a:gd name="f111" fmla="*/ f77 1 f37"/>
                              <a:gd name="f112" fmla="*/ f78 1 f38"/>
                              <a:gd name="f113" fmla="*/ f79 1 f37"/>
                              <a:gd name="f114" fmla="*/ f80 1 f38"/>
                              <a:gd name="f115" fmla="*/ f81 1 f37"/>
                              <a:gd name="f116" fmla="*/ f82 1 f37"/>
                              <a:gd name="f117" fmla="*/ f83 1 f38"/>
                              <a:gd name="f118" fmla="*/ f84 1 f37"/>
                              <a:gd name="f119" fmla="*/ f85 1 f37"/>
                              <a:gd name="f120" fmla="*/ f86 1 f38"/>
                              <a:gd name="f121" fmla="*/ f87 1 f37"/>
                              <a:gd name="f122" fmla="*/ f88 1 f38"/>
                              <a:gd name="f123" fmla="*/ f89 1 f37"/>
                              <a:gd name="f124" fmla="*/ f90 1 f38"/>
                              <a:gd name="f125" fmla="*/ f91 1 f37"/>
                              <a:gd name="f126" fmla="*/ f92 1 f38"/>
                              <a:gd name="f127" fmla="*/ f93 1 f38"/>
                              <a:gd name="f128" fmla="*/ f94 1 f37"/>
                              <a:gd name="f129" fmla="*/ f95 1 f37"/>
                              <a:gd name="f130" fmla="*/ f96 1 f38"/>
                              <a:gd name="f131" fmla="*/ f97 1 f38"/>
                              <a:gd name="f132" fmla="*/ f98 1 f38"/>
                              <a:gd name="f133" fmla="*/ f99 1 f38"/>
                              <a:gd name="f134" fmla="*/ f100 f28 1"/>
                              <a:gd name="f135" fmla="*/ f101 f28 1"/>
                              <a:gd name="f136" fmla="*/ f103 f29 1"/>
                              <a:gd name="f137" fmla="*/ f102 f29 1"/>
                              <a:gd name="f138" fmla="*/ f104 f28 1"/>
                              <a:gd name="f139" fmla="*/ f105 f29 1"/>
                              <a:gd name="f140" fmla="*/ f106 f28 1"/>
                              <a:gd name="f141" fmla="*/ f107 f29 1"/>
                              <a:gd name="f142" fmla="*/ f108 f29 1"/>
                              <a:gd name="f143" fmla="*/ f109 f28 1"/>
                              <a:gd name="f144" fmla="*/ f110 f29 1"/>
                              <a:gd name="f145" fmla="*/ f111 f28 1"/>
                              <a:gd name="f146" fmla="*/ f112 f29 1"/>
                              <a:gd name="f147" fmla="*/ f113 f28 1"/>
                              <a:gd name="f148" fmla="*/ f114 f29 1"/>
                              <a:gd name="f149" fmla="*/ f115 f28 1"/>
                              <a:gd name="f150" fmla="*/ f116 f28 1"/>
                              <a:gd name="f151" fmla="*/ f117 f29 1"/>
                              <a:gd name="f152" fmla="*/ f118 f28 1"/>
                              <a:gd name="f153" fmla="*/ f119 f28 1"/>
                              <a:gd name="f154" fmla="*/ f120 f29 1"/>
                              <a:gd name="f155" fmla="*/ f121 f28 1"/>
                              <a:gd name="f156" fmla="*/ f122 f29 1"/>
                              <a:gd name="f157" fmla="*/ f123 f28 1"/>
                              <a:gd name="f158" fmla="*/ f124 f29 1"/>
                              <a:gd name="f159" fmla="*/ f125 f28 1"/>
                              <a:gd name="f160" fmla="*/ f126 f29 1"/>
                              <a:gd name="f161" fmla="*/ f127 f29 1"/>
                              <a:gd name="f162" fmla="*/ f128 f28 1"/>
                              <a:gd name="f163" fmla="*/ f129 f28 1"/>
                              <a:gd name="f164" fmla="*/ f130 f29 1"/>
                              <a:gd name="f165" fmla="*/ f131 f29 1"/>
                              <a:gd name="f166" fmla="*/ f132 f29 1"/>
                              <a:gd name="f167" fmla="*/ f133 f29 1"/>
                            </a:gdLst>
                            <a:ahLst/>
                            <a:cxnLst>
                              <a:cxn ang="3cd4">
                                <a:pos x="hc" y="t"/>
                              </a:cxn>
                              <a:cxn ang="0">
                                <a:pos x="r" y="vc"/>
                              </a:cxn>
                              <a:cxn ang="cd4">
                                <a:pos x="hc" y="b"/>
                              </a:cxn>
                              <a:cxn ang="cd2">
                                <a:pos x="l" y="vc"/>
                              </a:cxn>
                              <a:cxn ang="f69">
                                <a:pos x="f138" y="f139"/>
                              </a:cxn>
                              <a:cxn ang="f69">
                                <a:pos x="f140" y="f141"/>
                              </a:cxn>
                              <a:cxn ang="f69">
                                <a:pos x="f140" y="f142"/>
                              </a:cxn>
                              <a:cxn ang="f69">
                                <a:pos x="f143" y="f144"/>
                              </a:cxn>
                              <a:cxn ang="f69">
                                <a:pos x="f145" y="f146"/>
                              </a:cxn>
                              <a:cxn ang="f69">
                                <a:pos x="f147" y="f148"/>
                              </a:cxn>
                              <a:cxn ang="f69">
                                <a:pos x="f143" y="f146"/>
                              </a:cxn>
                              <a:cxn ang="f69">
                                <a:pos x="f149" y="f146"/>
                              </a:cxn>
                              <a:cxn ang="f69">
                                <a:pos x="f150" y="f151"/>
                              </a:cxn>
                              <a:cxn ang="f69">
                                <a:pos x="f152" y="f151"/>
                              </a:cxn>
                              <a:cxn ang="f69">
                                <a:pos x="f153" y="f154"/>
                              </a:cxn>
                              <a:cxn ang="f69">
                                <a:pos x="f155" y="f156"/>
                              </a:cxn>
                              <a:cxn ang="f69">
                                <a:pos x="f157" y="f158"/>
                              </a:cxn>
                              <a:cxn ang="f69">
                                <a:pos x="f159" y="f160"/>
                              </a:cxn>
                              <a:cxn ang="f69">
                                <a:pos x="f157" y="f161"/>
                              </a:cxn>
                              <a:cxn ang="f69">
                                <a:pos x="f162" y="f161"/>
                              </a:cxn>
                              <a:cxn ang="f69">
                                <a:pos x="f163" y="f164"/>
                              </a:cxn>
                              <a:cxn ang="f69">
                                <a:pos x="f150" y="f165"/>
                              </a:cxn>
                              <a:cxn ang="f69">
                                <a:pos x="f143" y="f166"/>
                              </a:cxn>
                              <a:cxn ang="f69">
                                <a:pos x="f143" y="f167"/>
                              </a:cxn>
                              <a:cxn ang="f69">
                                <a:pos x="f138" y="f139"/>
                              </a:cxn>
                              <a:cxn ang="f69">
                                <a:pos x="f138" y="f139"/>
                              </a:cxn>
                            </a:cxnLst>
                            <a:rect l="f134" t="f137" r="f135" b="f136"/>
                            <a:pathLst>
                              <a:path w="48" h="56">
                                <a:moveTo>
                                  <a:pt x="f5" y="f8"/>
                                </a:moveTo>
                                <a:lnTo>
                                  <a:pt x="f9" y="f10"/>
                                </a:lnTo>
                                <a:lnTo>
                                  <a:pt x="f9" y="f11"/>
                                </a:lnTo>
                                <a:lnTo>
                                  <a:pt x="f12" y="f13"/>
                                </a:lnTo>
                                <a:lnTo>
                                  <a:pt x="f14" y="f15"/>
                                </a:lnTo>
                                <a:lnTo>
                                  <a:pt x="f16" y="f6"/>
                                </a:lnTo>
                                <a:lnTo>
                                  <a:pt x="f12" y="f15"/>
                                </a:lnTo>
                                <a:lnTo>
                                  <a:pt x="f17" y="f15"/>
                                </a:lnTo>
                                <a:lnTo>
                                  <a:pt x="f18" y="f19"/>
                                </a:lnTo>
                                <a:lnTo>
                                  <a:pt x="f8" y="f19"/>
                                </a:lnTo>
                                <a:lnTo>
                                  <a:pt x="f20" y="f7"/>
                                </a:lnTo>
                                <a:lnTo>
                                  <a:pt x="f21" y="f21"/>
                                </a:lnTo>
                                <a:lnTo>
                                  <a:pt x="f6" y="f22"/>
                                </a:lnTo>
                                <a:lnTo>
                                  <a:pt x="f22" y="f23"/>
                                </a:lnTo>
                                <a:lnTo>
                                  <a:pt x="f6" y="f12"/>
                                </a:lnTo>
                                <a:lnTo>
                                  <a:pt x="f24" y="f12"/>
                                </a:lnTo>
                                <a:lnTo>
                                  <a:pt x="f23" y="f5"/>
                                </a:lnTo>
                                <a:lnTo>
                                  <a:pt x="f18" y="f25"/>
                                </a:lnTo>
                                <a:lnTo>
                                  <a:pt x="f12" y="f26"/>
                                </a:lnTo>
                                <a:lnTo>
                                  <a:pt x="f12" y="f17"/>
                                </a:lnTo>
                                <a:lnTo>
                                  <a:pt x="f5" y="f8"/>
                                </a:lnTo>
                                <a:lnTo>
                                  <a:pt x="f5" y="f8"/>
                                </a:lnTo>
                                <a:close/>
                              </a:path>
                            </a:pathLst>
                          </a:custGeom>
                          <a:solidFill>
                            <a:srgbClr val="000000"/>
                          </a:solidFill>
                          <a:ln cap="flat">
                            <a:noFill/>
                            <a:prstDash val="solid"/>
                          </a:ln>
                        </wps:spPr>
                        <wps:bodyPr lIns="0" tIns="0" rIns="0" bIns="0"/>
                      </wps:wsp>
                      <wps:wsp>
                        <wps:cNvPr id="31" name="Freihandform 1307"/>
                        <wps:cNvSpPr/>
                        <wps:spPr>
                          <a:xfrm>
                            <a:off x="199861" y="402080"/>
                            <a:ext cx="40306" cy="35579"/>
                          </a:xfrm>
                          <a:custGeom>
                            <a:avLst/>
                            <a:gdLst>
                              <a:gd name="f0" fmla="val 10800000"/>
                              <a:gd name="f1" fmla="val 5400000"/>
                              <a:gd name="f2" fmla="val 180"/>
                              <a:gd name="f3" fmla="val w"/>
                              <a:gd name="f4" fmla="val h"/>
                              <a:gd name="f5" fmla="val 0"/>
                              <a:gd name="f6" fmla="val 24"/>
                              <a:gd name="f7" fmla="val 20"/>
                              <a:gd name="f8" fmla="val 2"/>
                              <a:gd name="f9" fmla="val 8"/>
                              <a:gd name="f10" fmla="val 6"/>
                              <a:gd name="f11" fmla="val 4"/>
                              <a:gd name="f12" fmla="val 16"/>
                              <a:gd name="f13" fmla="val 14"/>
                              <a:gd name="f14" fmla="val 18"/>
                              <a:gd name="f15" fmla="val 10"/>
                              <a:gd name="f16" fmla="val 12"/>
                              <a:gd name="f17" fmla="+- 0 0 -90"/>
                              <a:gd name="f18" fmla="*/ f3 1 24"/>
                              <a:gd name="f19" fmla="*/ f4 1 20"/>
                              <a:gd name="f20" fmla="val f5"/>
                              <a:gd name="f21" fmla="val f6"/>
                              <a:gd name="f22" fmla="val f7"/>
                              <a:gd name="f23" fmla="*/ f17 f0 1"/>
                              <a:gd name="f24" fmla="+- f22 0 f20"/>
                              <a:gd name="f25" fmla="+- f21 0 f20"/>
                              <a:gd name="f26" fmla="*/ f23 1 f2"/>
                              <a:gd name="f27" fmla="*/ f25 1 24"/>
                              <a:gd name="f28" fmla="*/ f24 1 20"/>
                              <a:gd name="f29" fmla="*/ 0 f25 1"/>
                              <a:gd name="f30" fmla="*/ 2 f24 1"/>
                              <a:gd name="f31" fmla="*/ 8 f25 1"/>
                              <a:gd name="f32" fmla="*/ 6 f24 1"/>
                              <a:gd name="f33" fmla="*/ 4 f25 1"/>
                              <a:gd name="f34" fmla="*/ 16 f24 1"/>
                              <a:gd name="f35" fmla="*/ 14 f25 1"/>
                              <a:gd name="f36" fmla="*/ 14 f24 1"/>
                              <a:gd name="f37" fmla="*/ 16 f25 1"/>
                              <a:gd name="f38" fmla="*/ 20 f24 1"/>
                              <a:gd name="f39" fmla="*/ 18 f25 1"/>
                              <a:gd name="f40" fmla="*/ 10 f24 1"/>
                              <a:gd name="f41" fmla="*/ 24 f25 1"/>
                              <a:gd name="f42" fmla="*/ 0 f24 1"/>
                              <a:gd name="f43" fmla="*/ 12 f25 1"/>
                              <a:gd name="f44" fmla="+- f26 0 f1"/>
                              <a:gd name="f45" fmla="*/ f29 1 24"/>
                              <a:gd name="f46" fmla="*/ f30 1 20"/>
                              <a:gd name="f47" fmla="*/ f31 1 24"/>
                              <a:gd name="f48" fmla="*/ f32 1 20"/>
                              <a:gd name="f49" fmla="*/ f33 1 24"/>
                              <a:gd name="f50" fmla="*/ f34 1 20"/>
                              <a:gd name="f51" fmla="*/ f35 1 24"/>
                              <a:gd name="f52" fmla="*/ f36 1 20"/>
                              <a:gd name="f53" fmla="*/ f37 1 24"/>
                              <a:gd name="f54" fmla="*/ f38 1 20"/>
                              <a:gd name="f55" fmla="*/ f39 1 24"/>
                              <a:gd name="f56" fmla="*/ f40 1 20"/>
                              <a:gd name="f57" fmla="*/ f41 1 24"/>
                              <a:gd name="f58" fmla="*/ f42 1 20"/>
                              <a:gd name="f59" fmla="*/ f43 1 24"/>
                              <a:gd name="f60" fmla="*/ 0 1 f27"/>
                              <a:gd name="f61" fmla="*/ f21 1 f27"/>
                              <a:gd name="f62" fmla="*/ 0 1 f28"/>
                              <a:gd name="f63" fmla="*/ f22 1 f28"/>
                              <a:gd name="f64" fmla="*/ f45 1 f27"/>
                              <a:gd name="f65" fmla="*/ f46 1 f28"/>
                              <a:gd name="f66" fmla="*/ f47 1 f27"/>
                              <a:gd name="f67" fmla="*/ f48 1 f28"/>
                              <a:gd name="f68" fmla="*/ f49 1 f27"/>
                              <a:gd name="f69" fmla="*/ f50 1 f28"/>
                              <a:gd name="f70" fmla="*/ f51 1 f27"/>
                              <a:gd name="f71" fmla="*/ f52 1 f28"/>
                              <a:gd name="f72" fmla="*/ f53 1 f27"/>
                              <a:gd name="f73" fmla="*/ f54 1 f28"/>
                              <a:gd name="f74" fmla="*/ f55 1 f27"/>
                              <a:gd name="f75" fmla="*/ f56 1 f28"/>
                              <a:gd name="f76" fmla="*/ f57 1 f27"/>
                              <a:gd name="f77" fmla="*/ f58 1 f28"/>
                              <a:gd name="f78" fmla="*/ f59 1 f27"/>
                              <a:gd name="f79" fmla="*/ f60 f18 1"/>
                              <a:gd name="f80" fmla="*/ f61 f18 1"/>
                              <a:gd name="f81" fmla="*/ f63 f19 1"/>
                              <a:gd name="f82" fmla="*/ f62 f19 1"/>
                              <a:gd name="f83" fmla="*/ f64 f18 1"/>
                              <a:gd name="f84" fmla="*/ f65 f19 1"/>
                              <a:gd name="f85" fmla="*/ f66 f18 1"/>
                              <a:gd name="f86" fmla="*/ f67 f19 1"/>
                              <a:gd name="f87" fmla="*/ f68 f18 1"/>
                              <a:gd name="f88" fmla="*/ f69 f19 1"/>
                              <a:gd name="f89" fmla="*/ f70 f18 1"/>
                              <a:gd name="f90" fmla="*/ f71 f19 1"/>
                              <a:gd name="f91" fmla="*/ f72 f18 1"/>
                              <a:gd name="f92" fmla="*/ f73 f19 1"/>
                              <a:gd name="f93" fmla="*/ f74 f18 1"/>
                              <a:gd name="f94" fmla="*/ f75 f19 1"/>
                              <a:gd name="f95" fmla="*/ f76 f18 1"/>
                              <a:gd name="f96" fmla="*/ f77 f19 1"/>
                              <a:gd name="f97" fmla="*/ f78 f18 1"/>
                            </a:gdLst>
                            <a:ahLst/>
                            <a:cxnLst>
                              <a:cxn ang="3cd4">
                                <a:pos x="hc" y="t"/>
                              </a:cxn>
                              <a:cxn ang="0">
                                <a:pos x="r" y="vc"/>
                              </a:cxn>
                              <a:cxn ang="cd4">
                                <a:pos x="hc" y="b"/>
                              </a:cxn>
                              <a:cxn ang="cd2">
                                <a:pos x="l" y="vc"/>
                              </a:cxn>
                              <a:cxn ang="f44">
                                <a:pos x="f83" y="f84"/>
                              </a:cxn>
                              <a:cxn ang="f44">
                                <a:pos x="f85" y="f86"/>
                              </a:cxn>
                              <a:cxn ang="f44">
                                <a:pos x="f87" y="f88"/>
                              </a:cxn>
                              <a:cxn ang="f44">
                                <a:pos x="f89" y="f90"/>
                              </a:cxn>
                              <a:cxn ang="f44">
                                <a:pos x="f91" y="f92"/>
                              </a:cxn>
                              <a:cxn ang="f44">
                                <a:pos x="f93" y="f94"/>
                              </a:cxn>
                              <a:cxn ang="f44">
                                <a:pos x="f95" y="f94"/>
                              </a:cxn>
                              <a:cxn ang="f44">
                                <a:pos x="f93" y="f96"/>
                              </a:cxn>
                              <a:cxn ang="f44">
                                <a:pos x="f97" y="f96"/>
                              </a:cxn>
                              <a:cxn ang="f44">
                                <a:pos x="f83" y="f84"/>
                              </a:cxn>
                              <a:cxn ang="f44">
                                <a:pos x="f83" y="f84"/>
                              </a:cxn>
                            </a:cxnLst>
                            <a:rect l="f79" t="f82" r="f80" b="f81"/>
                            <a:pathLst>
                              <a:path w="24" h="20">
                                <a:moveTo>
                                  <a:pt x="f5" y="f8"/>
                                </a:moveTo>
                                <a:lnTo>
                                  <a:pt x="f9" y="f10"/>
                                </a:lnTo>
                                <a:lnTo>
                                  <a:pt x="f11" y="f12"/>
                                </a:lnTo>
                                <a:lnTo>
                                  <a:pt x="f13" y="f13"/>
                                </a:lnTo>
                                <a:lnTo>
                                  <a:pt x="f12" y="f7"/>
                                </a:lnTo>
                                <a:lnTo>
                                  <a:pt x="f14" y="f15"/>
                                </a:lnTo>
                                <a:lnTo>
                                  <a:pt x="f6" y="f15"/>
                                </a:lnTo>
                                <a:lnTo>
                                  <a:pt x="f14" y="f5"/>
                                </a:lnTo>
                                <a:lnTo>
                                  <a:pt x="f16" y="f5"/>
                                </a:lnTo>
                                <a:lnTo>
                                  <a:pt x="f5" y="f8"/>
                                </a:lnTo>
                                <a:lnTo>
                                  <a:pt x="f5" y="f8"/>
                                </a:lnTo>
                                <a:close/>
                              </a:path>
                            </a:pathLst>
                          </a:custGeom>
                          <a:solidFill>
                            <a:srgbClr val="4AAF84"/>
                          </a:solidFill>
                          <a:ln cap="flat">
                            <a:noFill/>
                            <a:prstDash val="solid"/>
                          </a:ln>
                        </wps:spPr>
                        <wps:bodyPr lIns="0" tIns="0" rIns="0" bIns="0"/>
                      </wps:wsp>
                      <wps:wsp>
                        <wps:cNvPr id="32" name="Freihandform 1308"/>
                        <wps:cNvSpPr/>
                        <wps:spPr>
                          <a:xfrm>
                            <a:off x="2769434" y="131655"/>
                            <a:ext cx="374519" cy="478578"/>
                          </a:xfrm>
                          <a:custGeom>
                            <a:avLst/>
                            <a:gdLst>
                              <a:gd name="f0" fmla="val 10800000"/>
                              <a:gd name="f1" fmla="val 5400000"/>
                              <a:gd name="f2" fmla="val 180"/>
                              <a:gd name="f3" fmla="val w"/>
                              <a:gd name="f4" fmla="val h"/>
                              <a:gd name="f5" fmla="val 0"/>
                              <a:gd name="f6" fmla="val 223"/>
                              <a:gd name="f7" fmla="val 269"/>
                              <a:gd name="f8" fmla="val 75"/>
                              <a:gd name="f9" fmla="val 160"/>
                              <a:gd name="f10" fmla="val 81"/>
                              <a:gd name="f11" fmla="val 178"/>
                              <a:gd name="f12" fmla="val 93"/>
                              <a:gd name="f13" fmla="val 176"/>
                              <a:gd name="f14" fmla="val 91"/>
                              <a:gd name="f15" fmla="val 200"/>
                              <a:gd name="f16" fmla="val 71"/>
                              <a:gd name="f17" fmla="val 211"/>
                              <a:gd name="f18" fmla="val 69"/>
                              <a:gd name="f19" fmla="val 227"/>
                              <a:gd name="f20" fmla="val 89"/>
                              <a:gd name="f21" fmla="val 219"/>
                              <a:gd name="f22" fmla="val 255"/>
                              <a:gd name="f23" fmla="val 97"/>
                              <a:gd name="f24" fmla="val 99"/>
                              <a:gd name="f25" fmla="val 105"/>
                              <a:gd name="f26" fmla="val 267"/>
                              <a:gd name="f27" fmla="val 109"/>
                              <a:gd name="f28" fmla="val 111"/>
                              <a:gd name="f29" fmla="val 265"/>
                              <a:gd name="f30" fmla="val 257"/>
                              <a:gd name="f31" fmla="val 241"/>
                              <a:gd name="f32" fmla="val 127"/>
                              <a:gd name="f33" fmla="val 229"/>
                              <a:gd name="f34" fmla="val 133"/>
                              <a:gd name="f35" fmla="val 215"/>
                              <a:gd name="f36" fmla="val 113"/>
                              <a:gd name="f37" fmla="val 203"/>
                              <a:gd name="f38" fmla="val 115"/>
                              <a:gd name="f39" fmla="val 172"/>
                              <a:gd name="f40" fmla="val 125"/>
                              <a:gd name="f41" fmla="val 135"/>
                              <a:gd name="f42" fmla="val 162"/>
                              <a:gd name="f43" fmla="val 157"/>
                              <a:gd name="f44" fmla="val 159"/>
                              <a:gd name="f45" fmla="val 161"/>
                              <a:gd name="f46" fmla="val 202"/>
                              <a:gd name="f47" fmla="val 167"/>
                              <a:gd name="f48" fmla="val 207"/>
                              <a:gd name="f49" fmla="val 171"/>
                              <a:gd name="f50" fmla="val 173"/>
                              <a:gd name="f51" fmla="val 205"/>
                              <a:gd name="f52" fmla="val 198"/>
                              <a:gd name="f53" fmla="val 190"/>
                              <a:gd name="f54" fmla="val 175"/>
                              <a:gd name="f55" fmla="val 188"/>
                              <a:gd name="f56" fmla="val 177"/>
                              <a:gd name="f57" fmla="val 179"/>
                              <a:gd name="f58" fmla="val 192"/>
                              <a:gd name="f59" fmla="val 185"/>
                              <a:gd name="f60" fmla="val 196"/>
                              <a:gd name="f61" fmla="val 191"/>
                              <a:gd name="f62" fmla="val 197"/>
                              <a:gd name="f63" fmla="val 201"/>
                              <a:gd name="f64" fmla="val 194"/>
                              <a:gd name="f65" fmla="val 187"/>
                              <a:gd name="f66" fmla="val 164"/>
                              <a:gd name="f67" fmla="val 189"/>
                              <a:gd name="f68" fmla="val 152"/>
                              <a:gd name="f69" fmla="val 147"/>
                              <a:gd name="f70" fmla="val 148"/>
                              <a:gd name="f71" fmla="val 132"/>
                              <a:gd name="f72" fmla="val 151"/>
                              <a:gd name="f73" fmla="val 122"/>
                              <a:gd name="f74" fmla="val 110"/>
                              <a:gd name="f75" fmla="val 195"/>
                              <a:gd name="f76" fmla="val 124"/>
                              <a:gd name="f77" fmla="val 120"/>
                              <a:gd name="f78" fmla="val 209"/>
                              <a:gd name="f79" fmla="val 116"/>
                              <a:gd name="f80" fmla="val 114"/>
                              <a:gd name="f81" fmla="val 112"/>
                              <a:gd name="f82" fmla="val 199"/>
                              <a:gd name="f83" fmla="val 108"/>
                              <a:gd name="f84" fmla="val 106"/>
                              <a:gd name="f85" fmla="val 193"/>
                              <a:gd name="f86" fmla="val 104"/>
                              <a:gd name="f87" fmla="val 102"/>
                              <a:gd name="f88" fmla="val 90"/>
                              <a:gd name="f89" fmla="val 78"/>
                              <a:gd name="f90" fmla="val 213"/>
                              <a:gd name="f91" fmla="val 70"/>
                              <a:gd name="f92" fmla="val 74"/>
                              <a:gd name="f93" fmla="val 183"/>
                              <a:gd name="f94" fmla="val 82"/>
                              <a:gd name="f95" fmla="val 64"/>
                              <a:gd name="f96" fmla="val 169"/>
                              <a:gd name="f97" fmla="val 92"/>
                              <a:gd name="f98" fmla="val 98"/>
                              <a:gd name="f99" fmla="val 145"/>
                              <a:gd name="f100" fmla="val 96"/>
                              <a:gd name="f101" fmla="val 141"/>
                              <a:gd name="f102" fmla="val 88"/>
                              <a:gd name="f103" fmla="val 139"/>
                              <a:gd name="f104" fmla="val 84"/>
                              <a:gd name="f105" fmla="val 137"/>
                              <a:gd name="f106" fmla="val 121"/>
                              <a:gd name="f107" fmla="val 86"/>
                              <a:gd name="f108" fmla="val 119"/>
                              <a:gd name="f109" fmla="val 123"/>
                              <a:gd name="f110" fmla="val 62"/>
                              <a:gd name="f111" fmla="val 48"/>
                              <a:gd name="f112" fmla="val 143"/>
                              <a:gd name="f113" fmla="val 30"/>
                              <a:gd name="f114" fmla="val 44"/>
                              <a:gd name="f115" fmla="val 26"/>
                              <a:gd name="f116" fmla="val 4"/>
                              <a:gd name="f117" fmla="val 117"/>
                              <a:gd name="f118" fmla="val 107"/>
                              <a:gd name="f119" fmla="val 12"/>
                              <a:gd name="f120" fmla="val 24"/>
                              <a:gd name="f121" fmla="val 46"/>
                              <a:gd name="f122" fmla="val 103"/>
                              <a:gd name="f123" fmla="val 42"/>
                              <a:gd name="f124" fmla="val 95"/>
                              <a:gd name="f125" fmla="val 38"/>
                              <a:gd name="f126" fmla="val 36"/>
                              <a:gd name="f127" fmla="val 32"/>
                              <a:gd name="f128" fmla="val 87"/>
                              <a:gd name="f129" fmla="val 85"/>
                              <a:gd name="f130" fmla="val 34"/>
                              <a:gd name="f131" fmla="val 40"/>
                              <a:gd name="f132" fmla="val 83"/>
                              <a:gd name="f133" fmla="val 101"/>
                              <a:gd name="f134" fmla="val 60"/>
                              <a:gd name="f135" fmla="val 79"/>
                              <a:gd name="f136" fmla="val 59"/>
                              <a:gd name="f137" fmla="val 57"/>
                              <a:gd name="f138" fmla="val 41"/>
                              <a:gd name="f139" fmla="val 39"/>
                              <a:gd name="f140" fmla="val 72"/>
                              <a:gd name="f141" fmla="val 14"/>
                              <a:gd name="f142" fmla="val 54"/>
                              <a:gd name="f143" fmla="val 56"/>
                              <a:gd name="f144" fmla="val 2"/>
                              <a:gd name="f145" fmla="val 68"/>
                              <a:gd name="f146" fmla="val 28"/>
                              <a:gd name="f147" fmla="val 47"/>
                              <a:gd name="f148" fmla="val 61"/>
                              <a:gd name="f149" fmla="val 51"/>
                              <a:gd name="f150" fmla="val 118"/>
                              <a:gd name="f151" fmla="val 65"/>
                              <a:gd name="f152" fmla="val 138"/>
                              <a:gd name="f153" fmla="val 20"/>
                              <a:gd name="f154" fmla="val 142"/>
                              <a:gd name="f155" fmla="val 6"/>
                              <a:gd name="f156" fmla="val 150"/>
                              <a:gd name="f157" fmla="val 8"/>
                              <a:gd name="f158" fmla="val 186"/>
                              <a:gd name="f159" fmla="val 18"/>
                              <a:gd name="f160" fmla="val 35"/>
                              <a:gd name="f161" fmla="val 182"/>
                              <a:gd name="f162" fmla="val 45"/>
                              <a:gd name="f163" fmla="val 49"/>
                              <a:gd name="f164" fmla="val 170"/>
                              <a:gd name="f165" fmla="+- 0 0 -90"/>
                              <a:gd name="f166" fmla="*/ f3 1 223"/>
                              <a:gd name="f167" fmla="*/ f4 1 269"/>
                              <a:gd name="f168" fmla="val f5"/>
                              <a:gd name="f169" fmla="val f6"/>
                              <a:gd name="f170" fmla="val f7"/>
                              <a:gd name="f171" fmla="*/ f165 f0 1"/>
                              <a:gd name="f172" fmla="+- f170 0 f168"/>
                              <a:gd name="f173" fmla="+- f169 0 f168"/>
                              <a:gd name="f174" fmla="*/ f171 1 f2"/>
                              <a:gd name="f175" fmla="*/ f173 1 223"/>
                              <a:gd name="f176" fmla="*/ f172 1 269"/>
                              <a:gd name="f177" fmla="*/ 93 f173 1"/>
                              <a:gd name="f178" fmla="*/ 176 f172 1"/>
                              <a:gd name="f179" fmla="*/ 69 f173 1"/>
                              <a:gd name="f180" fmla="*/ 227 f172 1"/>
                              <a:gd name="f181" fmla="*/ 97 f173 1"/>
                              <a:gd name="f182" fmla="*/ 269 f172 1"/>
                              <a:gd name="f183" fmla="*/ 109 f173 1"/>
                              <a:gd name="f184" fmla="*/ 267 f172 1"/>
                              <a:gd name="f185" fmla="*/ 241 f172 1"/>
                              <a:gd name="f186" fmla="*/ 127 f173 1"/>
                              <a:gd name="f187" fmla="*/ 229 f172 1"/>
                              <a:gd name="f188" fmla="*/ 115 f173 1"/>
                              <a:gd name="f189" fmla="*/ 172 f172 1"/>
                              <a:gd name="f190" fmla="*/ 157 f173 1"/>
                              <a:gd name="f191" fmla="*/ 167 f173 1"/>
                              <a:gd name="f192" fmla="*/ 207 f172 1"/>
                              <a:gd name="f193" fmla="*/ 173 f173 1"/>
                              <a:gd name="f194" fmla="*/ 205 f172 1"/>
                              <a:gd name="f195" fmla="*/ 175 f173 1"/>
                              <a:gd name="f196" fmla="*/ 188 f172 1"/>
                              <a:gd name="f197" fmla="*/ 185 f173 1"/>
                              <a:gd name="f198" fmla="*/ 196 f172 1"/>
                              <a:gd name="f199" fmla="*/ 201 f173 1"/>
                              <a:gd name="f200" fmla="*/ 203 f172 1"/>
                              <a:gd name="f201" fmla="*/ 219 f173 1"/>
                              <a:gd name="f202" fmla="*/ 164 f172 1"/>
                              <a:gd name="f203" fmla="*/ 147 f173 1"/>
                              <a:gd name="f204" fmla="*/ 148 f172 1"/>
                              <a:gd name="f205" fmla="*/ 110 f172 1"/>
                              <a:gd name="f206" fmla="*/ 203 f173 1"/>
                              <a:gd name="f207" fmla="*/ 120 f172 1"/>
                              <a:gd name="f208" fmla="*/ 209 f173 1"/>
                              <a:gd name="f209" fmla="*/ 114 f172 1"/>
                              <a:gd name="f210" fmla="*/ 199 f173 1"/>
                              <a:gd name="f211" fmla="*/ 108 f172 1"/>
                              <a:gd name="f212" fmla="*/ 191 f173 1"/>
                              <a:gd name="f213" fmla="*/ 102 f172 1"/>
                              <a:gd name="f214" fmla="*/ 223 f173 1"/>
                              <a:gd name="f215" fmla="*/ 78 f172 1"/>
                              <a:gd name="f216" fmla="*/ 183 f173 1"/>
                              <a:gd name="f217" fmla="*/ 82 f172 1"/>
                              <a:gd name="f218" fmla="*/ 92 f172 1"/>
                              <a:gd name="f219" fmla="*/ 141 f173 1"/>
                              <a:gd name="f220" fmla="*/ 88 f172 1"/>
                              <a:gd name="f221" fmla="*/ 133 f173 1"/>
                              <a:gd name="f222" fmla="*/ 119 f173 1"/>
                              <a:gd name="f223" fmla="*/ 143 f173 1"/>
                              <a:gd name="f224" fmla="*/ 30 f172 1"/>
                              <a:gd name="f225" fmla="*/ 125 f173 1"/>
                              <a:gd name="f226" fmla="*/ 4 f172 1"/>
                              <a:gd name="f227" fmla="*/ 105 f173 1"/>
                              <a:gd name="f228" fmla="*/ 24 f172 1"/>
                              <a:gd name="f229" fmla="*/ 103 f173 1"/>
                              <a:gd name="f230" fmla="*/ 44 f172 1"/>
                              <a:gd name="f231" fmla="*/ 36 f172 1"/>
                              <a:gd name="f232" fmla="*/ 85 f173 1"/>
                              <a:gd name="f233" fmla="*/ 32 f172 1"/>
                              <a:gd name="f234" fmla="*/ 83 f173 1"/>
                              <a:gd name="f235" fmla="*/ 46 f172 1"/>
                              <a:gd name="f236" fmla="*/ 59 f173 1"/>
                              <a:gd name="f237" fmla="*/ 39 f173 1"/>
                              <a:gd name="f238" fmla="*/ 72 f172 1"/>
                              <a:gd name="f239" fmla="*/ 2 f173 1"/>
                              <a:gd name="f240" fmla="*/ 68 f172 1"/>
                              <a:gd name="f241" fmla="*/ 28 f173 1"/>
                              <a:gd name="f242" fmla="*/ 51 f173 1"/>
                              <a:gd name="f243" fmla="*/ 118 f172 1"/>
                              <a:gd name="f244" fmla="*/ 20 f173 1"/>
                              <a:gd name="f245" fmla="*/ 142 f172 1"/>
                              <a:gd name="f246" fmla="*/ 8 f173 1"/>
                              <a:gd name="f247" fmla="*/ 35 f173 1"/>
                              <a:gd name="f248" fmla="*/ 178 f172 1"/>
                              <a:gd name="f249" fmla="*/ 198 f172 1"/>
                              <a:gd name="f250" fmla="*/ 41 f173 1"/>
                              <a:gd name="f251" fmla="*/ 170 f172 1"/>
                              <a:gd name="f252" fmla="+- f174 0 f1"/>
                              <a:gd name="f253" fmla="*/ f177 1 223"/>
                              <a:gd name="f254" fmla="*/ f178 1 269"/>
                              <a:gd name="f255" fmla="*/ f179 1 223"/>
                              <a:gd name="f256" fmla="*/ f180 1 269"/>
                              <a:gd name="f257" fmla="*/ f181 1 223"/>
                              <a:gd name="f258" fmla="*/ f182 1 269"/>
                              <a:gd name="f259" fmla="*/ f183 1 223"/>
                              <a:gd name="f260" fmla="*/ f184 1 269"/>
                              <a:gd name="f261" fmla="*/ f185 1 269"/>
                              <a:gd name="f262" fmla="*/ f186 1 223"/>
                              <a:gd name="f263" fmla="*/ f187 1 269"/>
                              <a:gd name="f264" fmla="*/ f188 1 223"/>
                              <a:gd name="f265" fmla="*/ f189 1 269"/>
                              <a:gd name="f266" fmla="*/ f190 1 223"/>
                              <a:gd name="f267" fmla="*/ f191 1 223"/>
                              <a:gd name="f268" fmla="*/ f192 1 269"/>
                              <a:gd name="f269" fmla="*/ f193 1 223"/>
                              <a:gd name="f270" fmla="*/ f194 1 269"/>
                              <a:gd name="f271" fmla="*/ f195 1 223"/>
                              <a:gd name="f272" fmla="*/ f196 1 269"/>
                              <a:gd name="f273" fmla="*/ f197 1 223"/>
                              <a:gd name="f274" fmla="*/ f198 1 269"/>
                              <a:gd name="f275" fmla="*/ f199 1 223"/>
                              <a:gd name="f276" fmla="*/ f200 1 269"/>
                              <a:gd name="f277" fmla="*/ f201 1 223"/>
                              <a:gd name="f278" fmla="*/ f202 1 269"/>
                              <a:gd name="f279" fmla="*/ f203 1 223"/>
                              <a:gd name="f280" fmla="*/ f204 1 269"/>
                              <a:gd name="f281" fmla="*/ f205 1 269"/>
                              <a:gd name="f282" fmla="*/ f206 1 223"/>
                              <a:gd name="f283" fmla="*/ f207 1 269"/>
                              <a:gd name="f284" fmla="*/ f208 1 223"/>
                              <a:gd name="f285" fmla="*/ f209 1 269"/>
                              <a:gd name="f286" fmla="*/ f210 1 223"/>
                              <a:gd name="f287" fmla="*/ f211 1 269"/>
                              <a:gd name="f288" fmla="*/ f212 1 223"/>
                              <a:gd name="f289" fmla="*/ f213 1 269"/>
                              <a:gd name="f290" fmla="*/ f214 1 223"/>
                              <a:gd name="f291" fmla="*/ f215 1 269"/>
                              <a:gd name="f292" fmla="*/ f216 1 223"/>
                              <a:gd name="f293" fmla="*/ f217 1 269"/>
                              <a:gd name="f294" fmla="*/ f218 1 269"/>
                              <a:gd name="f295" fmla="*/ f219 1 223"/>
                              <a:gd name="f296" fmla="*/ f220 1 269"/>
                              <a:gd name="f297" fmla="*/ f221 1 223"/>
                              <a:gd name="f298" fmla="*/ f222 1 223"/>
                              <a:gd name="f299" fmla="*/ f223 1 223"/>
                              <a:gd name="f300" fmla="*/ f224 1 269"/>
                              <a:gd name="f301" fmla="*/ f225 1 223"/>
                              <a:gd name="f302" fmla="*/ f226 1 269"/>
                              <a:gd name="f303" fmla="*/ f227 1 223"/>
                              <a:gd name="f304" fmla="*/ f228 1 269"/>
                              <a:gd name="f305" fmla="*/ f229 1 223"/>
                              <a:gd name="f306" fmla="*/ f230 1 269"/>
                              <a:gd name="f307" fmla="*/ f231 1 269"/>
                              <a:gd name="f308" fmla="*/ f232 1 223"/>
                              <a:gd name="f309" fmla="*/ f233 1 269"/>
                              <a:gd name="f310" fmla="*/ f234 1 223"/>
                              <a:gd name="f311" fmla="*/ f235 1 269"/>
                              <a:gd name="f312" fmla="*/ f236 1 223"/>
                              <a:gd name="f313" fmla="*/ f237 1 223"/>
                              <a:gd name="f314" fmla="*/ f238 1 269"/>
                              <a:gd name="f315" fmla="*/ f239 1 223"/>
                              <a:gd name="f316" fmla="*/ f240 1 269"/>
                              <a:gd name="f317" fmla="*/ f241 1 223"/>
                              <a:gd name="f318" fmla="*/ f242 1 223"/>
                              <a:gd name="f319" fmla="*/ f243 1 269"/>
                              <a:gd name="f320" fmla="*/ f244 1 223"/>
                              <a:gd name="f321" fmla="*/ f245 1 269"/>
                              <a:gd name="f322" fmla="*/ f246 1 223"/>
                              <a:gd name="f323" fmla="*/ f247 1 223"/>
                              <a:gd name="f324" fmla="*/ f248 1 269"/>
                              <a:gd name="f325" fmla="*/ f249 1 269"/>
                              <a:gd name="f326" fmla="*/ f250 1 223"/>
                              <a:gd name="f327" fmla="*/ f251 1 269"/>
                              <a:gd name="f328" fmla="*/ 0 1 f175"/>
                              <a:gd name="f329" fmla="*/ f169 1 f175"/>
                              <a:gd name="f330" fmla="*/ 0 1 f176"/>
                              <a:gd name="f331" fmla="*/ f170 1 f176"/>
                              <a:gd name="f332" fmla="*/ f253 1 f175"/>
                              <a:gd name="f333" fmla="*/ f254 1 f176"/>
                              <a:gd name="f334" fmla="*/ f255 1 f175"/>
                              <a:gd name="f335" fmla="*/ f256 1 f176"/>
                              <a:gd name="f336" fmla="*/ f257 1 f175"/>
                              <a:gd name="f337" fmla="*/ f258 1 f176"/>
                              <a:gd name="f338" fmla="*/ f259 1 f175"/>
                              <a:gd name="f339" fmla="*/ f260 1 f176"/>
                              <a:gd name="f340" fmla="*/ f261 1 f176"/>
                              <a:gd name="f341" fmla="*/ f262 1 f175"/>
                              <a:gd name="f342" fmla="*/ f263 1 f176"/>
                              <a:gd name="f343" fmla="*/ f264 1 f175"/>
                              <a:gd name="f344" fmla="*/ f265 1 f176"/>
                              <a:gd name="f345" fmla="*/ f266 1 f175"/>
                              <a:gd name="f346" fmla="*/ f267 1 f175"/>
                              <a:gd name="f347" fmla="*/ f268 1 f176"/>
                              <a:gd name="f348" fmla="*/ f269 1 f175"/>
                              <a:gd name="f349" fmla="*/ f270 1 f176"/>
                              <a:gd name="f350" fmla="*/ f271 1 f175"/>
                              <a:gd name="f351" fmla="*/ f272 1 f176"/>
                              <a:gd name="f352" fmla="*/ f273 1 f175"/>
                              <a:gd name="f353" fmla="*/ f274 1 f176"/>
                              <a:gd name="f354" fmla="*/ f275 1 f175"/>
                              <a:gd name="f355" fmla="*/ f276 1 f176"/>
                              <a:gd name="f356" fmla="*/ f277 1 f175"/>
                              <a:gd name="f357" fmla="*/ f278 1 f176"/>
                              <a:gd name="f358" fmla="*/ f279 1 f175"/>
                              <a:gd name="f359" fmla="*/ f280 1 f176"/>
                              <a:gd name="f360" fmla="*/ f281 1 f176"/>
                              <a:gd name="f361" fmla="*/ f282 1 f175"/>
                              <a:gd name="f362" fmla="*/ f283 1 f176"/>
                              <a:gd name="f363" fmla="*/ f284 1 f175"/>
                              <a:gd name="f364" fmla="*/ f285 1 f176"/>
                              <a:gd name="f365" fmla="*/ f286 1 f175"/>
                              <a:gd name="f366" fmla="*/ f287 1 f176"/>
                              <a:gd name="f367" fmla="*/ f288 1 f175"/>
                              <a:gd name="f368" fmla="*/ f289 1 f176"/>
                              <a:gd name="f369" fmla="*/ f290 1 f175"/>
                              <a:gd name="f370" fmla="*/ f291 1 f176"/>
                              <a:gd name="f371" fmla="*/ f292 1 f175"/>
                              <a:gd name="f372" fmla="*/ f293 1 f176"/>
                              <a:gd name="f373" fmla="*/ f294 1 f176"/>
                              <a:gd name="f374" fmla="*/ f295 1 f175"/>
                              <a:gd name="f375" fmla="*/ f296 1 f176"/>
                              <a:gd name="f376" fmla="*/ f297 1 f175"/>
                              <a:gd name="f377" fmla="*/ f298 1 f175"/>
                              <a:gd name="f378" fmla="*/ f299 1 f175"/>
                              <a:gd name="f379" fmla="*/ f300 1 f176"/>
                              <a:gd name="f380" fmla="*/ f301 1 f175"/>
                              <a:gd name="f381" fmla="*/ f302 1 f176"/>
                              <a:gd name="f382" fmla="*/ f303 1 f175"/>
                              <a:gd name="f383" fmla="*/ f304 1 f176"/>
                              <a:gd name="f384" fmla="*/ f305 1 f175"/>
                              <a:gd name="f385" fmla="*/ f306 1 f176"/>
                              <a:gd name="f386" fmla="*/ f307 1 f176"/>
                              <a:gd name="f387" fmla="*/ f308 1 f175"/>
                              <a:gd name="f388" fmla="*/ f309 1 f176"/>
                              <a:gd name="f389" fmla="*/ f310 1 f175"/>
                              <a:gd name="f390" fmla="*/ f311 1 f176"/>
                              <a:gd name="f391" fmla="*/ f312 1 f175"/>
                              <a:gd name="f392" fmla="*/ f313 1 f175"/>
                              <a:gd name="f393" fmla="*/ f314 1 f176"/>
                              <a:gd name="f394" fmla="*/ f315 1 f175"/>
                              <a:gd name="f395" fmla="*/ f316 1 f176"/>
                              <a:gd name="f396" fmla="*/ f317 1 f175"/>
                              <a:gd name="f397" fmla="*/ f318 1 f175"/>
                              <a:gd name="f398" fmla="*/ f319 1 f176"/>
                              <a:gd name="f399" fmla="*/ f320 1 f175"/>
                              <a:gd name="f400" fmla="*/ f321 1 f176"/>
                              <a:gd name="f401" fmla="*/ f322 1 f175"/>
                              <a:gd name="f402" fmla="*/ f323 1 f175"/>
                              <a:gd name="f403" fmla="*/ f324 1 f176"/>
                              <a:gd name="f404" fmla="*/ f325 1 f176"/>
                              <a:gd name="f405" fmla="*/ f326 1 f175"/>
                              <a:gd name="f406" fmla="*/ f327 1 f176"/>
                              <a:gd name="f407" fmla="*/ f328 f166 1"/>
                              <a:gd name="f408" fmla="*/ f329 f166 1"/>
                              <a:gd name="f409" fmla="*/ f331 f167 1"/>
                              <a:gd name="f410" fmla="*/ f330 f167 1"/>
                              <a:gd name="f411" fmla="*/ f332 f166 1"/>
                              <a:gd name="f412" fmla="*/ f333 f167 1"/>
                              <a:gd name="f413" fmla="*/ f334 f166 1"/>
                              <a:gd name="f414" fmla="*/ f335 f167 1"/>
                              <a:gd name="f415" fmla="*/ f336 f166 1"/>
                              <a:gd name="f416" fmla="*/ f337 f167 1"/>
                              <a:gd name="f417" fmla="*/ f338 f166 1"/>
                              <a:gd name="f418" fmla="*/ f339 f167 1"/>
                              <a:gd name="f419" fmla="*/ f340 f167 1"/>
                              <a:gd name="f420" fmla="*/ f341 f166 1"/>
                              <a:gd name="f421" fmla="*/ f342 f167 1"/>
                              <a:gd name="f422" fmla="*/ f343 f166 1"/>
                              <a:gd name="f423" fmla="*/ f344 f167 1"/>
                              <a:gd name="f424" fmla="*/ f345 f166 1"/>
                              <a:gd name="f425" fmla="*/ f346 f166 1"/>
                              <a:gd name="f426" fmla="*/ f347 f167 1"/>
                              <a:gd name="f427" fmla="*/ f348 f166 1"/>
                              <a:gd name="f428" fmla="*/ f349 f167 1"/>
                              <a:gd name="f429" fmla="*/ f350 f166 1"/>
                              <a:gd name="f430" fmla="*/ f351 f167 1"/>
                              <a:gd name="f431" fmla="*/ f352 f166 1"/>
                              <a:gd name="f432" fmla="*/ f353 f167 1"/>
                              <a:gd name="f433" fmla="*/ f354 f166 1"/>
                              <a:gd name="f434" fmla="*/ f355 f167 1"/>
                              <a:gd name="f435" fmla="*/ f356 f166 1"/>
                              <a:gd name="f436" fmla="*/ f357 f167 1"/>
                              <a:gd name="f437" fmla="*/ f358 f166 1"/>
                              <a:gd name="f438" fmla="*/ f359 f167 1"/>
                              <a:gd name="f439" fmla="*/ f360 f167 1"/>
                              <a:gd name="f440" fmla="*/ f361 f166 1"/>
                              <a:gd name="f441" fmla="*/ f362 f167 1"/>
                              <a:gd name="f442" fmla="*/ f363 f166 1"/>
                              <a:gd name="f443" fmla="*/ f364 f167 1"/>
                              <a:gd name="f444" fmla="*/ f365 f166 1"/>
                              <a:gd name="f445" fmla="*/ f366 f167 1"/>
                              <a:gd name="f446" fmla="*/ f367 f166 1"/>
                              <a:gd name="f447" fmla="*/ f368 f167 1"/>
                              <a:gd name="f448" fmla="*/ f369 f166 1"/>
                              <a:gd name="f449" fmla="*/ f370 f167 1"/>
                              <a:gd name="f450" fmla="*/ f371 f166 1"/>
                              <a:gd name="f451" fmla="*/ f372 f167 1"/>
                              <a:gd name="f452" fmla="*/ f373 f167 1"/>
                              <a:gd name="f453" fmla="*/ f374 f166 1"/>
                              <a:gd name="f454" fmla="*/ f375 f167 1"/>
                              <a:gd name="f455" fmla="*/ f376 f166 1"/>
                              <a:gd name="f456" fmla="*/ f377 f166 1"/>
                              <a:gd name="f457" fmla="*/ f378 f166 1"/>
                              <a:gd name="f458" fmla="*/ f379 f167 1"/>
                              <a:gd name="f459" fmla="*/ f380 f166 1"/>
                              <a:gd name="f460" fmla="*/ f381 f167 1"/>
                              <a:gd name="f461" fmla="*/ f382 f166 1"/>
                              <a:gd name="f462" fmla="*/ f383 f167 1"/>
                              <a:gd name="f463" fmla="*/ f384 f166 1"/>
                              <a:gd name="f464" fmla="*/ f385 f167 1"/>
                              <a:gd name="f465" fmla="*/ f386 f167 1"/>
                              <a:gd name="f466" fmla="*/ f387 f166 1"/>
                              <a:gd name="f467" fmla="*/ f388 f167 1"/>
                              <a:gd name="f468" fmla="*/ f389 f166 1"/>
                              <a:gd name="f469" fmla="*/ f390 f167 1"/>
                              <a:gd name="f470" fmla="*/ f391 f166 1"/>
                              <a:gd name="f471" fmla="*/ f392 f166 1"/>
                              <a:gd name="f472" fmla="*/ f393 f167 1"/>
                              <a:gd name="f473" fmla="*/ f394 f166 1"/>
                              <a:gd name="f474" fmla="*/ f395 f167 1"/>
                              <a:gd name="f475" fmla="*/ f396 f166 1"/>
                              <a:gd name="f476" fmla="*/ f397 f166 1"/>
                              <a:gd name="f477" fmla="*/ f398 f167 1"/>
                              <a:gd name="f478" fmla="*/ f399 f166 1"/>
                              <a:gd name="f479" fmla="*/ f400 f167 1"/>
                              <a:gd name="f480" fmla="*/ f401 f166 1"/>
                              <a:gd name="f481" fmla="*/ f402 f166 1"/>
                              <a:gd name="f482" fmla="*/ f403 f167 1"/>
                              <a:gd name="f483" fmla="*/ f404 f167 1"/>
                              <a:gd name="f484" fmla="*/ f405 f166 1"/>
                              <a:gd name="f485" fmla="*/ f406 f167 1"/>
                            </a:gdLst>
                            <a:ahLst/>
                            <a:cxnLst>
                              <a:cxn ang="3cd4">
                                <a:pos x="hc" y="t"/>
                              </a:cxn>
                              <a:cxn ang="0">
                                <a:pos x="r" y="vc"/>
                              </a:cxn>
                              <a:cxn ang="cd4">
                                <a:pos x="hc" y="b"/>
                              </a:cxn>
                              <a:cxn ang="cd2">
                                <a:pos x="l" y="vc"/>
                              </a:cxn>
                              <a:cxn ang="f252">
                                <a:pos x="f411" y="f412"/>
                              </a:cxn>
                              <a:cxn ang="f252">
                                <a:pos x="f413" y="f414"/>
                              </a:cxn>
                              <a:cxn ang="f252">
                                <a:pos x="f415" y="f416"/>
                              </a:cxn>
                              <a:cxn ang="f252">
                                <a:pos x="f417" y="f418"/>
                              </a:cxn>
                              <a:cxn ang="f252">
                                <a:pos x="f417" y="f419"/>
                              </a:cxn>
                              <a:cxn ang="f252">
                                <a:pos x="f420" y="f421"/>
                              </a:cxn>
                              <a:cxn ang="f252">
                                <a:pos x="f422" y="f423"/>
                              </a:cxn>
                              <a:cxn ang="f252">
                                <a:pos x="f424" y="f412"/>
                              </a:cxn>
                              <a:cxn ang="f252">
                                <a:pos x="f425" y="f426"/>
                              </a:cxn>
                              <a:cxn ang="f252">
                                <a:pos x="f427" y="f428"/>
                              </a:cxn>
                              <a:cxn ang="f252">
                                <a:pos x="f429" y="f430"/>
                              </a:cxn>
                              <a:cxn ang="f252">
                                <a:pos x="f431" y="f432"/>
                              </a:cxn>
                              <a:cxn ang="f252">
                                <a:pos x="f433" y="f434"/>
                              </a:cxn>
                              <a:cxn ang="f252">
                                <a:pos x="f435" y="f428"/>
                              </a:cxn>
                              <a:cxn ang="f252">
                                <a:pos x="f433" y="f436"/>
                              </a:cxn>
                              <a:cxn ang="f252">
                                <a:pos x="f437" y="f438"/>
                              </a:cxn>
                              <a:cxn ang="f252">
                                <a:pos x="f429" y="f439"/>
                              </a:cxn>
                              <a:cxn ang="f252">
                                <a:pos x="f440" y="f441"/>
                              </a:cxn>
                              <a:cxn ang="f252">
                                <a:pos x="f442" y="f443"/>
                              </a:cxn>
                              <a:cxn ang="f252">
                                <a:pos x="f444" y="f445"/>
                              </a:cxn>
                              <a:cxn ang="f252">
                                <a:pos x="f446" y="f447"/>
                              </a:cxn>
                              <a:cxn ang="f252">
                                <a:pos x="f448" y="f449"/>
                              </a:cxn>
                              <a:cxn ang="f252">
                                <a:pos x="f450" y="f451"/>
                              </a:cxn>
                              <a:cxn ang="f252">
                                <a:pos x="f425" y="f452"/>
                              </a:cxn>
                              <a:cxn ang="f252">
                                <a:pos x="f453" y="f454"/>
                              </a:cxn>
                              <a:cxn ang="f252">
                                <a:pos x="f455" y="f451"/>
                              </a:cxn>
                              <a:cxn ang="f252">
                                <a:pos x="f456" y="f454"/>
                              </a:cxn>
                              <a:cxn ang="f252">
                                <a:pos x="f457" y="f458"/>
                              </a:cxn>
                              <a:cxn ang="f252">
                                <a:pos x="f459" y="f460"/>
                              </a:cxn>
                              <a:cxn ang="f252">
                                <a:pos x="f461" y="f462"/>
                              </a:cxn>
                              <a:cxn ang="f252">
                                <a:pos x="f463" y="f464"/>
                              </a:cxn>
                              <a:cxn ang="f252">
                                <a:pos x="f411" y="f465"/>
                              </a:cxn>
                              <a:cxn ang="f252">
                                <a:pos x="f466" y="f467"/>
                              </a:cxn>
                              <a:cxn ang="f252">
                                <a:pos x="f468" y="f469"/>
                              </a:cxn>
                              <a:cxn ang="f252">
                                <a:pos x="f415" y="f451"/>
                              </a:cxn>
                              <a:cxn ang="f252">
                                <a:pos x="f470" y="f451"/>
                              </a:cxn>
                              <a:cxn ang="f252">
                                <a:pos x="f471" y="f472"/>
                              </a:cxn>
                              <a:cxn ang="f252">
                                <a:pos x="f473" y="f474"/>
                              </a:cxn>
                              <a:cxn ang="f252">
                                <a:pos x="f475" y="f439"/>
                              </a:cxn>
                              <a:cxn ang="f252">
                                <a:pos x="f476" y="f477"/>
                              </a:cxn>
                              <a:cxn ang="f252">
                                <a:pos x="f478" y="f479"/>
                              </a:cxn>
                              <a:cxn ang="f252">
                                <a:pos x="f480" y="f423"/>
                              </a:cxn>
                              <a:cxn ang="f252">
                                <a:pos x="f481" y="f482"/>
                              </a:cxn>
                              <a:cxn ang="f252">
                                <a:pos x="f481" y="f483"/>
                              </a:cxn>
                              <a:cxn ang="f252">
                                <a:pos x="f484" y="f432"/>
                              </a:cxn>
                              <a:cxn ang="f252">
                                <a:pos x="f476" y="f485"/>
                              </a:cxn>
                            </a:cxnLst>
                            <a:rect l="f407" t="f410" r="f408" b="f409"/>
                            <a:pathLst>
                              <a:path w="223" h="269">
                                <a:moveTo>
                                  <a:pt x="f8" y="f9"/>
                                </a:moveTo>
                                <a:lnTo>
                                  <a:pt x="f10" y="f11"/>
                                </a:lnTo>
                                <a:lnTo>
                                  <a:pt x="f12" y="f13"/>
                                </a:lnTo>
                                <a:lnTo>
                                  <a:pt x="f14" y="f15"/>
                                </a:lnTo>
                                <a:lnTo>
                                  <a:pt x="f16" y="f17"/>
                                </a:lnTo>
                                <a:lnTo>
                                  <a:pt x="f18" y="f19"/>
                                </a:lnTo>
                                <a:lnTo>
                                  <a:pt x="f20" y="f21"/>
                                </a:lnTo>
                                <a:lnTo>
                                  <a:pt x="f20" y="f22"/>
                                </a:lnTo>
                                <a:lnTo>
                                  <a:pt x="f23" y="f7"/>
                                </a:lnTo>
                                <a:lnTo>
                                  <a:pt x="f24" y="f7"/>
                                </a:lnTo>
                                <a:lnTo>
                                  <a:pt x="f25" y="f26"/>
                                </a:lnTo>
                                <a:lnTo>
                                  <a:pt x="f27" y="f26"/>
                                </a:lnTo>
                                <a:lnTo>
                                  <a:pt x="f28" y="f29"/>
                                </a:lnTo>
                                <a:lnTo>
                                  <a:pt x="f27" y="f30"/>
                                </a:lnTo>
                                <a:lnTo>
                                  <a:pt x="f27" y="f31"/>
                                </a:lnTo>
                                <a:lnTo>
                                  <a:pt x="f28" y="f19"/>
                                </a:lnTo>
                                <a:lnTo>
                                  <a:pt x="f28" y="f21"/>
                                </a:lnTo>
                                <a:lnTo>
                                  <a:pt x="f32" y="f33"/>
                                </a:lnTo>
                                <a:lnTo>
                                  <a:pt x="f34" y="f35"/>
                                </a:lnTo>
                                <a:lnTo>
                                  <a:pt x="f36" y="f37"/>
                                </a:lnTo>
                                <a:lnTo>
                                  <a:pt x="f38" y="f39"/>
                                </a:lnTo>
                                <a:lnTo>
                                  <a:pt x="f40" y="f11"/>
                                </a:lnTo>
                                <a:lnTo>
                                  <a:pt x="f41" y="f42"/>
                                </a:lnTo>
                                <a:lnTo>
                                  <a:pt x="f43" y="f13"/>
                                </a:lnTo>
                                <a:lnTo>
                                  <a:pt x="f44" y="f15"/>
                                </a:lnTo>
                                <a:lnTo>
                                  <a:pt x="f45" y="f46"/>
                                </a:lnTo>
                                <a:lnTo>
                                  <a:pt x="f47" y="f48"/>
                                </a:lnTo>
                                <a:lnTo>
                                  <a:pt x="f49" y="f17"/>
                                </a:lnTo>
                                <a:lnTo>
                                  <a:pt x="f50" y="f17"/>
                                </a:lnTo>
                                <a:lnTo>
                                  <a:pt x="f50" y="f51"/>
                                </a:lnTo>
                                <a:lnTo>
                                  <a:pt x="f50" y="f52"/>
                                </a:lnTo>
                                <a:lnTo>
                                  <a:pt x="f50" y="f53"/>
                                </a:lnTo>
                                <a:lnTo>
                                  <a:pt x="f54" y="f55"/>
                                </a:lnTo>
                                <a:lnTo>
                                  <a:pt x="f56" y="f53"/>
                                </a:lnTo>
                                <a:lnTo>
                                  <a:pt x="f57" y="f58"/>
                                </a:lnTo>
                                <a:lnTo>
                                  <a:pt x="f59" y="f60"/>
                                </a:lnTo>
                                <a:lnTo>
                                  <a:pt x="f61" y="f52"/>
                                </a:lnTo>
                                <a:lnTo>
                                  <a:pt x="f62" y="f46"/>
                                </a:lnTo>
                                <a:lnTo>
                                  <a:pt x="f63" y="f37"/>
                                </a:lnTo>
                                <a:lnTo>
                                  <a:pt x="f51" y="f51"/>
                                </a:lnTo>
                                <a:lnTo>
                                  <a:pt x="f48" y="f51"/>
                                </a:lnTo>
                                <a:lnTo>
                                  <a:pt x="f21" y="f51"/>
                                </a:lnTo>
                                <a:lnTo>
                                  <a:pt x="f35" y="f64"/>
                                </a:lnTo>
                                <a:lnTo>
                                  <a:pt x="f65" y="f39"/>
                                </a:lnTo>
                                <a:lnTo>
                                  <a:pt x="f63" y="f66"/>
                                </a:lnTo>
                                <a:lnTo>
                                  <a:pt x="f67" y="f68"/>
                                </a:lnTo>
                                <a:lnTo>
                                  <a:pt x="f47" y="f9"/>
                                </a:lnTo>
                                <a:lnTo>
                                  <a:pt x="f69" y="f70"/>
                                </a:lnTo>
                                <a:lnTo>
                                  <a:pt x="f43" y="f71"/>
                                </a:lnTo>
                                <a:lnTo>
                                  <a:pt x="f72" y="f73"/>
                                </a:lnTo>
                                <a:lnTo>
                                  <a:pt x="f54" y="f74"/>
                                </a:lnTo>
                                <a:lnTo>
                                  <a:pt x="f75" y="f76"/>
                                </a:lnTo>
                                <a:lnTo>
                                  <a:pt x="f62" y="f73"/>
                                </a:lnTo>
                                <a:lnTo>
                                  <a:pt x="f37" y="f77"/>
                                </a:lnTo>
                                <a:lnTo>
                                  <a:pt x="f78" y="f79"/>
                                </a:lnTo>
                                <a:lnTo>
                                  <a:pt x="f78" y="f80"/>
                                </a:lnTo>
                                <a:lnTo>
                                  <a:pt x="f78" y="f80"/>
                                </a:lnTo>
                                <a:lnTo>
                                  <a:pt x="f51" y="f81"/>
                                </a:lnTo>
                                <a:lnTo>
                                  <a:pt x="f37" y="f74"/>
                                </a:lnTo>
                                <a:lnTo>
                                  <a:pt x="f82" y="f83"/>
                                </a:lnTo>
                                <a:lnTo>
                                  <a:pt x="f75" y="f84"/>
                                </a:lnTo>
                                <a:lnTo>
                                  <a:pt x="f85" y="f86"/>
                                </a:lnTo>
                                <a:lnTo>
                                  <a:pt x="f61" y="f87"/>
                                </a:lnTo>
                                <a:lnTo>
                                  <a:pt x="f61" y="f87"/>
                                </a:lnTo>
                                <a:lnTo>
                                  <a:pt x="f17" y="f88"/>
                                </a:lnTo>
                                <a:lnTo>
                                  <a:pt x="f6" y="f89"/>
                                </a:lnTo>
                                <a:lnTo>
                                  <a:pt x="f90" y="f91"/>
                                </a:lnTo>
                                <a:lnTo>
                                  <a:pt x="f37" y="f92"/>
                                </a:lnTo>
                                <a:lnTo>
                                  <a:pt x="f93" y="f94"/>
                                </a:lnTo>
                                <a:lnTo>
                                  <a:pt x="f59" y="f95"/>
                                </a:lnTo>
                                <a:lnTo>
                                  <a:pt x="f96" y="f91"/>
                                </a:lnTo>
                                <a:lnTo>
                                  <a:pt x="f47" y="f97"/>
                                </a:lnTo>
                                <a:lnTo>
                                  <a:pt x="f69" y="f98"/>
                                </a:lnTo>
                                <a:lnTo>
                                  <a:pt x="f99" y="f100"/>
                                </a:lnTo>
                                <a:lnTo>
                                  <a:pt x="f101" y="f102"/>
                                </a:lnTo>
                                <a:lnTo>
                                  <a:pt x="f103" y="f104"/>
                                </a:lnTo>
                                <a:lnTo>
                                  <a:pt x="f105" y="f94"/>
                                </a:lnTo>
                                <a:lnTo>
                                  <a:pt x="f34" y="f94"/>
                                </a:lnTo>
                                <a:lnTo>
                                  <a:pt x="f32" y="f104"/>
                                </a:lnTo>
                                <a:lnTo>
                                  <a:pt x="f106" y="f107"/>
                                </a:lnTo>
                                <a:lnTo>
                                  <a:pt x="f108" y="f102"/>
                                </a:lnTo>
                                <a:lnTo>
                                  <a:pt x="f109" y="f110"/>
                                </a:lnTo>
                                <a:lnTo>
                                  <a:pt x="f99" y="f111"/>
                                </a:lnTo>
                                <a:lnTo>
                                  <a:pt x="f112" y="f113"/>
                                </a:lnTo>
                                <a:lnTo>
                                  <a:pt x="f109" y="f114"/>
                                </a:lnTo>
                                <a:lnTo>
                                  <a:pt x="f109" y="f115"/>
                                </a:lnTo>
                                <a:lnTo>
                                  <a:pt x="f40" y="f116"/>
                                </a:lnTo>
                                <a:lnTo>
                                  <a:pt x="f117" y="f5"/>
                                </a:lnTo>
                                <a:lnTo>
                                  <a:pt x="f118" y="f119"/>
                                </a:lnTo>
                                <a:lnTo>
                                  <a:pt x="f25" y="f120"/>
                                </a:lnTo>
                                <a:lnTo>
                                  <a:pt x="f25" y="f121"/>
                                </a:lnTo>
                                <a:lnTo>
                                  <a:pt x="f25" y="f121"/>
                                </a:lnTo>
                                <a:lnTo>
                                  <a:pt x="f122" y="f114"/>
                                </a:lnTo>
                                <a:lnTo>
                                  <a:pt x="f24" y="f123"/>
                                </a:lnTo>
                                <a:lnTo>
                                  <a:pt x="f124" y="f125"/>
                                </a:lnTo>
                                <a:lnTo>
                                  <a:pt x="f12" y="f126"/>
                                </a:lnTo>
                                <a:lnTo>
                                  <a:pt x="f20" y="f127"/>
                                </a:lnTo>
                                <a:lnTo>
                                  <a:pt x="f128" y="f127"/>
                                </a:lnTo>
                                <a:lnTo>
                                  <a:pt x="f129" y="f127"/>
                                </a:lnTo>
                                <a:lnTo>
                                  <a:pt x="f129" y="f130"/>
                                </a:lnTo>
                                <a:lnTo>
                                  <a:pt x="f129" y="f131"/>
                                </a:lnTo>
                                <a:lnTo>
                                  <a:pt x="f132" y="f121"/>
                                </a:lnTo>
                                <a:lnTo>
                                  <a:pt x="f132" y="f111"/>
                                </a:lnTo>
                                <a:lnTo>
                                  <a:pt x="f133" y="f134"/>
                                </a:lnTo>
                                <a:lnTo>
                                  <a:pt x="f23" y="f94"/>
                                </a:lnTo>
                                <a:lnTo>
                                  <a:pt x="f20" y="f89"/>
                                </a:lnTo>
                                <a:lnTo>
                                  <a:pt x="f135" y="f98"/>
                                </a:lnTo>
                                <a:lnTo>
                                  <a:pt x="f136" y="f94"/>
                                </a:lnTo>
                                <a:lnTo>
                                  <a:pt x="f137" y="f134"/>
                                </a:lnTo>
                                <a:lnTo>
                                  <a:pt x="f138" y="f111"/>
                                </a:lnTo>
                                <a:lnTo>
                                  <a:pt x="f139" y="f140"/>
                                </a:lnTo>
                                <a:lnTo>
                                  <a:pt x="f141" y="f142"/>
                                </a:lnTo>
                                <a:lnTo>
                                  <a:pt x="f5" y="f143"/>
                                </a:lnTo>
                                <a:lnTo>
                                  <a:pt x="f144" y="f145"/>
                                </a:lnTo>
                                <a:lnTo>
                                  <a:pt x="f113" y="f102"/>
                                </a:lnTo>
                                <a:lnTo>
                                  <a:pt x="f119" y="f98"/>
                                </a:lnTo>
                                <a:lnTo>
                                  <a:pt x="f146" y="f74"/>
                                </a:lnTo>
                                <a:lnTo>
                                  <a:pt x="f147" y="f98"/>
                                </a:lnTo>
                                <a:lnTo>
                                  <a:pt x="f148" y="f81"/>
                                </a:lnTo>
                                <a:lnTo>
                                  <a:pt x="f149" y="f150"/>
                                </a:lnTo>
                                <a:lnTo>
                                  <a:pt x="f151" y="f152"/>
                                </a:lnTo>
                                <a:lnTo>
                                  <a:pt x="f139" y="f68"/>
                                </a:lnTo>
                                <a:lnTo>
                                  <a:pt x="f153" y="f154"/>
                                </a:lnTo>
                                <a:lnTo>
                                  <a:pt x="f155" y="f156"/>
                                </a:lnTo>
                                <a:lnTo>
                                  <a:pt x="f146" y="f42"/>
                                </a:lnTo>
                                <a:lnTo>
                                  <a:pt x="f157" y="f39"/>
                                </a:lnTo>
                                <a:lnTo>
                                  <a:pt x="f5" y="f158"/>
                                </a:lnTo>
                                <a:lnTo>
                                  <a:pt x="f159" y="f55"/>
                                </a:lnTo>
                                <a:lnTo>
                                  <a:pt x="f160" y="f11"/>
                                </a:lnTo>
                                <a:lnTo>
                                  <a:pt x="f160" y="f161"/>
                                </a:lnTo>
                                <a:lnTo>
                                  <a:pt x="f160" y="f53"/>
                                </a:lnTo>
                                <a:lnTo>
                                  <a:pt x="f160" y="f52"/>
                                </a:lnTo>
                                <a:lnTo>
                                  <a:pt x="f160" y="f15"/>
                                </a:lnTo>
                                <a:lnTo>
                                  <a:pt x="f160" y="f52"/>
                                </a:lnTo>
                                <a:lnTo>
                                  <a:pt x="f138" y="f60"/>
                                </a:lnTo>
                                <a:lnTo>
                                  <a:pt x="f162" y="f64"/>
                                </a:lnTo>
                                <a:lnTo>
                                  <a:pt x="f163" y="f58"/>
                                </a:lnTo>
                                <a:lnTo>
                                  <a:pt x="f149" y="f164"/>
                                </a:lnTo>
                                <a:lnTo>
                                  <a:pt x="f8" y="f9"/>
                                </a:lnTo>
                                <a:lnTo>
                                  <a:pt x="f8" y="f9"/>
                                </a:lnTo>
                                <a:close/>
                              </a:path>
                            </a:pathLst>
                          </a:custGeom>
                          <a:solidFill>
                            <a:srgbClr val="000000"/>
                          </a:solidFill>
                          <a:ln cap="flat">
                            <a:noFill/>
                            <a:prstDash val="solid"/>
                          </a:ln>
                          <a:effectLst>
                            <a:outerShdw dir="16200000" algn="tl">
                              <a:srgbClr val="000000">
                                <a:alpha val="40000"/>
                              </a:srgbClr>
                            </a:outerShdw>
                          </a:effectLst>
                        </wps:spPr>
                        <wps:bodyPr lIns="0" tIns="0" rIns="0" bIns="0"/>
                      </wps:wsp>
                      <wps:wsp>
                        <wps:cNvPr id="33" name="Freihandform 1309"/>
                        <wps:cNvSpPr/>
                        <wps:spPr>
                          <a:xfrm>
                            <a:off x="2789588" y="153006"/>
                            <a:ext cx="337569" cy="428762"/>
                          </a:xfrm>
                          <a:custGeom>
                            <a:avLst/>
                            <a:gdLst>
                              <a:gd name="f0" fmla="val 10800000"/>
                              <a:gd name="f1" fmla="val 5400000"/>
                              <a:gd name="f2" fmla="val 180"/>
                              <a:gd name="f3" fmla="val w"/>
                              <a:gd name="f4" fmla="val h"/>
                              <a:gd name="f5" fmla="val 0"/>
                              <a:gd name="f6" fmla="val 201"/>
                              <a:gd name="f7" fmla="val 241"/>
                              <a:gd name="f8" fmla="val 166"/>
                              <a:gd name="f9" fmla="val 16"/>
                              <a:gd name="f10" fmla="val 164"/>
                              <a:gd name="f11" fmla="val 27"/>
                              <a:gd name="f12" fmla="val 158"/>
                              <a:gd name="f13" fmla="val 31"/>
                              <a:gd name="f14" fmla="val 156"/>
                              <a:gd name="f15" fmla="val 174"/>
                              <a:gd name="f16" fmla="val 33"/>
                              <a:gd name="f17" fmla="val 172"/>
                              <a:gd name="f18" fmla="val 154"/>
                              <a:gd name="f19" fmla="val 65"/>
                              <a:gd name="f20" fmla="val 140"/>
                              <a:gd name="f21" fmla="val 73"/>
                              <a:gd name="f22" fmla="val 83"/>
                              <a:gd name="f23" fmla="val 89"/>
                              <a:gd name="f24" fmla="val 152"/>
                              <a:gd name="f25" fmla="val 191"/>
                              <a:gd name="f26" fmla="val 63"/>
                              <a:gd name="f27" fmla="val 207"/>
                              <a:gd name="f28" fmla="val 81"/>
                              <a:gd name="f29" fmla="val 229"/>
                              <a:gd name="f30" fmla="val 85"/>
                              <a:gd name="f31" fmla="val 91"/>
                              <a:gd name="f32" fmla="val 235"/>
                              <a:gd name="f33" fmla="val 95"/>
                              <a:gd name="f34" fmla="val 199"/>
                              <a:gd name="f35" fmla="val 109"/>
                              <a:gd name="f36" fmla="val 111"/>
                              <a:gd name="f37" fmla="val 97"/>
                              <a:gd name="f38" fmla="val 117"/>
                              <a:gd name="f39" fmla="val 142"/>
                              <a:gd name="f40" fmla="val 151"/>
                              <a:gd name="f41" fmla="val 162"/>
                              <a:gd name="f42" fmla="val 149"/>
                              <a:gd name="f43" fmla="val 157"/>
                              <a:gd name="f44" fmla="val 188"/>
                              <a:gd name="f45" fmla="val 185"/>
                              <a:gd name="f46" fmla="val 184"/>
                              <a:gd name="f47" fmla="val 187"/>
                              <a:gd name="f48" fmla="val 159"/>
                              <a:gd name="f49" fmla="val 160"/>
                              <a:gd name="f50" fmla="val 179"/>
                              <a:gd name="f51" fmla="val 171"/>
                              <a:gd name="f52" fmla="val 148"/>
                              <a:gd name="f53" fmla="val 153"/>
                              <a:gd name="f54" fmla="val 123"/>
                              <a:gd name="f55" fmla="val 136"/>
                              <a:gd name="f56" fmla="val 131"/>
                              <a:gd name="f57" fmla="val 122"/>
                              <a:gd name="f58" fmla="val 125"/>
                              <a:gd name="f59" fmla="val 110"/>
                              <a:gd name="f60" fmla="val 163"/>
                              <a:gd name="f61" fmla="val 94"/>
                              <a:gd name="f62" fmla="val 104"/>
                              <a:gd name="f63" fmla="val 102"/>
                              <a:gd name="f64" fmla="val 165"/>
                              <a:gd name="f65" fmla="val 88"/>
                              <a:gd name="f66" fmla="val 181"/>
                              <a:gd name="f67" fmla="val 82"/>
                              <a:gd name="f68" fmla="val 68"/>
                              <a:gd name="f69" fmla="val 167"/>
                              <a:gd name="f70" fmla="val 80"/>
                              <a:gd name="f71" fmla="val 62"/>
                              <a:gd name="f72" fmla="val 161"/>
                              <a:gd name="f73" fmla="val 64"/>
                              <a:gd name="f74" fmla="val 129"/>
                              <a:gd name="f75" fmla="val 121"/>
                              <a:gd name="f76" fmla="val 103"/>
                              <a:gd name="f77" fmla="val 86"/>
                              <a:gd name="f78" fmla="val 105"/>
                              <a:gd name="f79" fmla="val 50"/>
                              <a:gd name="f80" fmla="val 36"/>
                              <a:gd name="f81" fmla="val 28"/>
                              <a:gd name="f82" fmla="val 107"/>
                              <a:gd name="f83" fmla="val 38"/>
                              <a:gd name="f84" fmla="val 14"/>
                              <a:gd name="f85" fmla="val 99"/>
                              <a:gd name="f86" fmla="val 40"/>
                              <a:gd name="f87" fmla="val 79"/>
                              <a:gd name="f88" fmla="val 30"/>
                              <a:gd name="f89" fmla="val 46"/>
                              <a:gd name="f90" fmla="val 78"/>
                              <a:gd name="f91" fmla="val 69"/>
                              <a:gd name="f92" fmla="val 90"/>
                              <a:gd name="f93" fmla="val 49"/>
                              <a:gd name="f94" fmla="val 39"/>
                              <a:gd name="f95" fmla="val 74"/>
                              <a:gd name="f96" fmla="val 41"/>
                              <a:gd name="f97" fmla="val 52"/>
                              <a:gd name="f98" fmla="val 66"/>
                              <a:gd name="f99" fmla="val 10"/>
                              <a:gd name="f100" fmla="val 56"/>
                              <a:gd name="f101" fmla="val 6"/>
                              <a:gd name="f102" fmla="val 60"/>
                              <a:gd name="f103" fmla="val 23"/>
                              <a:gd name="f104" fmla="val 76"/>
                              <a:gd name="f105" fmla="val 12"/>
                              <a:gd name="f106" fmla="val 18"/>
                              <a:gd name="f107" fmla="val 57"/>
                              <a:gd name="f108" fmla="val 108"/>
                              <a:gd name="f109" fmla="val 61"/>
                              <a:gd name="f110" fmla="val 128"/>
                              <a:gd name="f111" fmla="val 146"/>
                              <a:gd name="f112" fmla="val 8"/>
                              <a:gd name="f113" fmla="val 150"/>
                              <a:gd name="f114" fmla="+- 0 0 -90"/>
                              <a:gd name="f115" fmla="*/ f3 1 201"/>
                              <a:gd name="f116" fmla="*/ f4 1 241"/>
                              <a:gd name="f117" fmla="val f5"/>
                              <a:gd name="f118" fmla="val f6"/>
                              <a:gd name="f119" fmla="val f7"/>
                              <a:gd name="f120" fmla="*/ f114 f0 1"/>
                              <a:gd name="f121" fmla="+- f119 0 f117"/>
                              <a:gd name="f122" fmla="+- f118 0 f117"/>
                              <a:gd name="f123" fmla="*/ f120 1 f2"/>
                              <a:gd name="f124" fmla="*/ f122 1 201"/>
                              <a:gd name="f125" fmla="*/ f121 1 241"/>
                              <a:gd name="f126" fmla="*/ 16 f122 1"/>
                              <a:gd name="f127" fmla="*/ 164 f121 1"/>
                              <a:gd name="f128" fmla="*/ 31 f122 1"/>
                              <a:gd name="f129" fmla="*/ 156 f121 1"/>
                              <a:gd name="f130" fmla="*/ 33 f122 1"/>
                              <a:gd name="f131" fmla="*/ 172 f121 1"/>
                              <a:gd name="f132" fmla="*/ 65 f122 1"/>
                              <a:gd name="f133" fmla="*/ 140 f121 1"/>
                              <a:gd name="f134" fmla="*/ 83 f122 1"/>
                              <a:gd name="f135" fmla="*/ 154 f121 1"/>
                              <a:gd name="f136" fmla="*/ 191 f121 1"/>
                              <a:gd name="f137" fmla="*/ 63 f122 1"/>
                              <a:gd name="f138" fmla="*/ 207 f121 1"/>
                              <a:gd name="f139" fmla="*/ 229 f121 1"/>
                              <a:gd name="f140" fmla="*/ 91 f122 1"/>
                              <a:gd name="f141" fmla="*/ 235 f121 1"/>
                              <a:gd name="f142" fmla="*/ 109 f122 1"/>
                              <a:gd name="f143" fmla="*/ 95 f122 1"/>
                              <a:gd name="f144" fmla="*/ 151 f122 1"/>
                              <a:gd name="f145" fmla="*/ 162 f121 1"/>
                              <a:gd name="f146" fmla="*/ 157 f122 1"/>
                              <a:gd name="f147" fmla="*/ 188 f121 1"/>
                              <a:gd name="f148" fmla="*/ 185 f122 1"/>
                              <a:gd name="f149" fmla="*/ 184 f121 1"/>
                              <a:gd name="f150" fmla="*/ 187 f122 1"/>
                              <a:gd name="f151" fmla="*/ 174 f121 1"/>
                              <a:gd name="f152" fmla="*/ 179 f122 1"/>
                              <a:gd name="f153" fmla="*/ 152 f121 1"/>
                              <a:gd name="f154" fmla="*/ 153 f122 1"/>
                              <a:gd name="f155" fmla="*/ 131 f122 1"/>
                              <a:gd name="f156" fmla="*/ 122 f121 1"/>
                              <a:gd name="f157" fmla="*/ 163 f122 1"/>
                              <a:gd name="f158" fmla="*/ 94 f121 1"/>
                              <a:gd name="f159" fmla="*/ 191 f122 1"/>
                              <a:gd name="f160" fmla="*/ 102 f121 1"/>
                              <a:gd name="f161" fmla="*/ 181 f122 1"/>
                              <a:gd name="f162" fmla="*/ 82 f121 1"/>
                              <a:gd name="f163" fmla="*/ 68 f121 1"/>
                              <a:gd name="f164" fmla="*/ 167 f122 1"/>
                              <a:gd name="f165" fmla="*/ 62 f121 1"/>
                              <a:gd name="f166" fmla="*/ 121 f122 1"/>
                              <a:gd name="f167" fmla="*/ 80 f121 1"/>
                              <a:gd name="f168" fmla="*/ 105 f122 1"/>
                              <a:gd name="f169" fmla="*/ 50 f121 1"/>
                              <a:gd name="f170" fmla="*/ 125 f122 1"/>
                              <a:gd name="f171" fmla="*/ 28 f121 1"/>
                              <a:gd name="f172" fmla="*/ 107 f122 1"/>
                              <a:gd name="f173" fmla="*/ 14 f121 1"/>
                              <a:gd name="f174" fmla="*/ 99 f122 1"/>
                              <a:gd name="f175" fmla="*/ 79 f122 1"/>
                              <a:gd name="f176" fmla="*/ 30 f121 1"/>
                              <a:gd name="f177" fmla="*/ 46 f121 1"/>
                              <a:gd name="f178" fmla="*/ 81 f122 1"/>
                              <a:gd name="f179" fmla="*/ 78 f121 1"/>
                              <a:gd name="f180" fmla="*/ 49 f122 1"/>
                              <a:gd name="f181" fmla="*/ 41 f122 1"/>
                              <a:gd name="f182" fmla="*/ 52 f121 1"/>
                              <a:gd name="f183" fmla="*/ 27 f122 1"/>
                              <a:gd name="f184" fmla="*/ 66 f121 1"/>
                              <a:gd name="f185" fmla="*/ 0 f122 1"/>
                              <a:gd name="f186" fmla="*/ 23 f122 1"/>
                              <a:gd name="f187" fmla="*/ 76 f121 1"/>
                              <a:gd name="f188" fmla="*/ 18 f122 1"/>
                              <a:gd name="f189" fmla="*/ 90 f121 1"/>
                              <a:gd name="f190" fmla="*/ 57 f122 1"/>
                              <a:gd name="f191" fmla="*/ 61 f122 1"/>
                              <a:gd name="f192" fmla="*/ 128 f121 1"/>
                              <a:gd name="f193" fmla="*/ 150 f121 1"/>
                              <a:gd name="f194" fmla="*/ 166 f121 1"/>
                              <a:gd name="f195" fmla="+- f123 0 f1"/>
                              <a:gd name="f196" fmla="*/ f126 1 201"/>
                              <a:gd name="f197" fmla="*/ f127 1 241"/>
                              <a:gd name="f198" fmla="*/ f128 1 201"/>
                              <a:gd name="f199" fmla="*/ f129 1 241"/>
                              <a:gd name="f200" fmla="*/ f130 1 201"/>
                              <a:gd name="f201" fmla="*/ f131 1 241"/>
                              <a:gd name="f202" fmla="*/ f132 1 201"/>
                              <a:gd name="f203" fmla="*/ f133 1 241"/>
                              <a:gd name="f204" fmla="*/ f134 1 201"/>
                              <a:gd name="f205" fmla="*/ f135 1 241"/>
                              <a:gd name="f206" fmla="*/ f136 1 241"/>
                              <a:gd name="f207" fmla="*/ f137 1 201"/>
                              <a:gd name="f208" fmla="*/ f138 1 241"/>
                              <a:gd name="f209" fmla="*/ f139 1 241"/>
                              <a:gd name="f210" fmla="*/ f140 1 201"/>
                              <a:gd name="f211" fmla="*/ f141 1 241"/>
                              <a:gd name="f212" fmla="*/ f142 1 201"/>
                              <a:gd name="f213" fmla="*/ f143 1 201"/>
                              <a:gd name="f214" fmla="*/ f144 1 201"/>
                              <a:gd name="f215" fmla="*/ f145 1 241"/>
                              <a:gd name="f216" fmla="*/ f146 1 201"/>
                              <a:gd name="f217" fmla="*/ f147 1 241"/>
                              <a:gd name="f218" fmla="*/ f148 1 201"/>
                              <a:gd name="f219" fmla="*/ f149 1 241"/>
                              <a:gd name="f220" fmla="*/ f150 1 201"/>
                              <a:gd name="f221" fmla="*/ f151 1 241"/>
                              <a:gd name="f222" fmla="*/ f152 1 201"/>
                              <a:gd name="f223" fmla="*/ f153 1 241"/>
                              <a:gd name="f224" fmla="*/ f154 1 201"/>
                              <a:gd name="f225" fmla="*/ f155 1 201"/>
                              <a:gd name="f226" fmla="*/ f156 1 241"/>
                              <a:gd name="f227" fmla="*/ f157 1 201"/>
                              <a:gd name="f228" fmla="*/ f158 1 241"/>
                              <a:gd name="f229" fmla="*/ f159 1 201"/>
                              <a:gd name="f230" fmla="*/ f160 1 241"/>
                              <a:gd name="f231" fmla="*/ f161 1 201"/>
                              <a:gd name="f232" fmla="*/ f162 1 241"/>
                              <a:gd name="f233" fmla="*/ f163 1 241"/>
                              <a:gd name="f234" fmla="*/ f164 1 201"/>
                              <a:gd name="f235" fmla="*/ f165 1 241"/>
                              <a:gd name="f236" fmla="*/ f166 1 201"/>
                              <a:gd name="f237" fmla="*/ f167 1 241"/>
                              <a:gd name="f238" fmla="*/ f168 1 201"/>
                              <a:gd name="f239" fmla="*/ f169 1 241"/>
                              <a:gd name="f240" fmla="*/ f170 1 201"/>
                              <a:gd name="f241" fmla="*/ f171 1 241"/>
                              <a:gd name="f242" fmla="*/ f172 1 201"/>
                              <a:gd name="f243" fmla="*/ f173 1 241"/>
                              <a:gd name="f244" fmla="*/ f174 1 201"/>
                              <a:gd name="f245" fmla="*/ f175 1 201"/>
                              <a:gd name="f246" fmla="*/ f176 1 241"/>
                              <a:gd name="f247" fmla="*/ f177 1 241"/>
                              <a:gd name="f248" fmla="*/ f178 1 201"/>
                              <a:gd name="f249" fmla="*/ f179 1 241"/>
                              <a:gd name="f250" fmla="*/ f180 1 201"/>
                              <a:gd name="f251" fmla="*/ f181 1 201"/>
                              <a:gd name="f252" fmla="*/ f182 1 241"/>
                              <a:gd name="f253" fmla="*/ f183 1 201"/>
                              <a:gd name="f254" fmla="*/ f184 1 241"/>
                              <a:gd name="f255" fmla="*/ f185 1 201"/>
                              <a:gd name="f256" fmla="*/ f186 1 201"/>
                              <a:gd name="f257" fmla="*/ f187 1 241"/>
                              <a:gd name="f258" fmla="*/ f188 1 201"/>
                              <a:gd name="f259" fmla="*/ f189 1 241"/>
                              <a:gd name="f260" fmla="*/ f190 1 201"/>
                              <a:gd name="f261" fmla="*/ f191 1 201"/>
                              <a:gd name="f262" fmla="*/ f192 1 241"/>
                              <a:gd name="f263" fmla="*/ f193 1 241"/>
                              <a:gd name="f264" fmla="*/ f194 1 241"/>
                              <a:gd name="f265" fmla="*/ 0 1 f124"/>
                              <a:gd name="f266" fmla="*/ f118 1 f124"/>
                              <a:gd name="f267" fmla="*/ 0 1 f125"/>
                              <a:gd name="f268" fmla="*/ f119 1 f125"/>
                              <a:gd name="f269" fmla="*/ f196 1 f124"/>
                              <a:gd name="f270" fmla="*/ f197 1 f125"/>
                              <a:gd name="f271" fmla="*/ f198 1 f124"/>
                              <a:gd name="f272" fmla="*/ f199 1 f125"/>
                              <a:gd name="f273" fmla="*/ f200 1 f124"/>
                              <a:gd name="f274" fmla="*/ f201 1 f125"/>
                              <a:gd name="f275" fmla="*/ f202 1 f124"/>
                              <a:gd name="f276" fmla="*/ f203 1 f125"/>
                              <a:gd name="f277" fmla="*/ f204 1 f124"/>
                              <a:gd name="f278" fmla="*/ f205 1 f125"/>
                              <a:gd name="f279" fmla="*/ f206 1 f125"/>
                              <a:gd name="f280" fmla="*/ f207 1 f124"/>
                              <a:gd name="f281" fmla="*/ f208 1 f125"/>
                              <a:gd name="f282" fmla="*/ f209 1 f125"/>
                              <a:gd name="f283" fmla="*/ f210 1 f124"/>
                              <a:gd name="f284" fmla="*/ f211 1 f125"/>
                              <a:gd name="f285" fmla="*/ f212 1 f124"/>
                              <a:gd name="f286" fmla="*/ f213 1 f124"/>
                              <a:gd name="f287" fmla="*/ f214 1 f124"/>
                              <a:gd name="f288" fmla="*/ f215 1 f125"/>
                              <a:gd name="f289" fmla="*/ f216 1 f124"/>
                              <a:gd name="f290" fmla="*/ f217 1 f125"/>
                              <a:gd name="f291" fmla="*/ f218 1 f124"/>
                              <a:gd name="f292" fmla="*/ f219 1 f125"/>
                              <a:gd name="f293" fmla="*/ f220 1 f124"/>
                              <a:gd name="f294" fmla="*/ f221 1 f125"/>
                              <a:gd name="f295" fmla="*/ f222 1 f124"/>
                              <a:gd name="f296" fmla="*/ f223 1 f125"/>
                              <a:gd name="f297" fmla="*/ f224 1 f124"/>
                              <a:gd name="f298" fmla="*/ f225 1 f124"/>
                              <a:gd name="f299" fmla="*/ f226 1 f125"/>
                              <a:gd name="f300" fmla="*/ f227 1 f124"/>
                              <a:gd name="f301" fmla="*/ f228 1 f125"/>
                              <a:gd name="f302" fmla="*/ f229 1 f124"/>
                              <a:gd name="f303" fmla="*/ f230 1 f125"/>
                              <a:gd name="f304" fmla="*/ f231 1 f124"/>
                              <a:gd name="f305" fmla="*/ f232 1 f125"/>
                              <a:gd name="f306" fmla="*/ f233 1 f125"/>
                              <a:gd name="f307" fmla="*/ f234 1 f124"/>
                              <a:gd name="f308" fmla="*/ f235 1 f125"/>
                              <a:gd name="f309" fmla="*/ f236 1 f124"/>
                              <a:gd name="f310" fmla="*/ f237 1 f125"/>
                              <a:gd name="f311" fmla="*/ f238 1 f124"/>
                              <a:gd name="f312" fmla="*/ f239 1 f125"/>
                              <a:gd name="f313" fmla="*/ f240 1 f124"/>
                              <a:gd name="f314" fmla="*/ f241 1 f125"/>
                              <a:gd name="f315" fmla="*/ f242 1 f124"/>
                              <a:gd name="f316" fmla="*/ f243 1 f125"/>
                              <a:gd name="f317" fmla="*/ f244 1 f124"/>
                              <a:gd name="f318" fmla="*/ f245 1 f124"/>
                              <a:gd name="f319" fmla="*/ f246 1 f125"/>
                              <a:gd name="f320" fmla="*/ f247 1 f125"/>
                              <a:gd name="f321" fmla="*/ f248 1 f124"/>
                              <a:gd name="f322" fmla="*/ f249 1 f125"/>
                              <a:gd name="f323" fmla="*/ f250 1 f124"/>
                              <a:gd name="f324" fmla="*/ f251 1 f124"/>
                              <a:gd name="f325" fmla="*/ f252 1 f125"/>
                              <a:gd name="f326" fmla="*/ f253 1 f124"/>
                              <a:gd name="f327" fmla="*/ f254 1 f125"/>
                              <a:gd name="f328" fmla="*/ f255 1 f124"/>
                              <a:gd name="f329" fmla="*/ f256 1 f124"/>
                              <a:gd name="f330" fmla="*/ f257 1 f125"/>
                              <a:gd name="f331" fmla="*/ f258 1 f124"/>
                              <a:gd name="f332" fmla="*/ f259 1 f125"/>
                              <a:gd name="f333" fmla="*/ f260 1 f124"/>
                              <a:gd name="f334" fmla="*/ f261 1 f124"/>
                              <a:gd name="f335" fmla="*/ f262 1 f125"/>
                              <a:gd name="f336" fmla="*/ f263 1 f125"/>
                              <a:gd name="f337" fmla="*/ f264 1 f125"/>
                              <a:gd name="f338" fmla="*/ f265 f115 1"/>
                              <a:gd name="f339" fmla="*/ f266 f115 1"/>
                              <a:gd name="f340" fmla="*/ f268 f116 1"/>
                              <a:gd name="f341" fmla="*/ f267 f116 1"/>
                              <a:gd name="f342" fmla="*/ f269 f115 1"/>
                              <a:gd name="f343" fmla="*/ f270 f116 1"/>
                              <a:gd name="f344" fmla="*/ f271 f115 1"/>
                              <a:gd name="f345" fmla="*/ f272 f116 1"/>
                              <a:gd name="f346" fmla="*/ f273 f115 1"/>
                              <a:gd name="f347" fmla="*/ f274 f116 1"/>
                              <a:gd name="f348" fmla="*/ f275 f115 1"/>
                              <a:gd name="f349" fmla="*/ f276 f116 1"/>
                              <a:gd name="f350" fmla="*/ f277 f115 1"/>
                              <a:gd name="f351" fmla="*/ f278 f116 1"/>
                              <a:gd name="f352" fmla="*/ f279 f116 1"/>
                              <a:gd name="f353" fmla="*/ f280 f115 1"/>
                              <a:gd name="f354" fmla="*/ f281 f116 1"/>
                              <a:gd name="f355" fmla="*/ f282 f116 1"/>
                              <a:gd name="f356" fmla="*/ f283 f115 1"/>
                              <a:gd name="f357" fmla="*/ f284 f116 1"/>
                              <a:gd name="f358" fmla="*/ f285 f115 1"/>
                              <a:gd name="f359" fmla="*/ f286 f115 1"/>
                              <a:gd name="f360" fmla="*/ f287 f115 1"/>
                              <a:gd name="f361" fmla="*/ f288 f116 1"/>
                              <a:gd name="f362" fmla="*/ f289 f115 1"/>
                              <a:gd name="f363" fmla="*/ f290 f116 1"/>
                              <a:gd name="f364" fmla="*/ f291 f115 1"/>
                              <a:gd name="f365" fmla="*/ f292 f116 1"/>
                              <a:gd name="f366" fmla="*/ f293 f115 1"/>
                              <a:gd name="f367" fmla="*/ f294 f116 1"/>
                              <a:gd name="f368" fmla="*/ f295 f115 1"/>
                              <a:gd name="f369" fmla="*/ f296 f116 1"/>
                              <a:gd name="f370" fmla="*/ f297 f115 1"/>
                              <a:gd name="f371" fmla="*/ f298 f115 1"/>
                              <a:gd name="f372" fmla="*/ f299 f116 1"/>
                              <a:gd name="f373" fmla="*/ f300 f115 1"/>
                              <a:gd name="f374" fmla="*/ f301 f116 1"/>
                              <a:gd name="f375" fmla="*/ f302 f115 1"/>
                              <a:gd name="f376" fmla="*/ f303 f116 1"/>
                              <a:gd name="f377" fmla="*/ f304 f115 1"/>
                              <a:gd name="f378" fmla="*/ f305 f116 1"/>
                              <a:gd name="f379" fmla="*/ f306 f116 1"/>
                              <a:gd name="f380" fmla="*/ f307 f115 1"/>
                              <a:gd name="f381" fmla="*/ f308 f116 1"/>
                              <a:gd name="f382" fmla="*/ f309 f115 1"/>
                              <a:gd name="f383" fmla="*/ f310 f116 1"/>
                              <a:gd name="f384" fmla="*/ f311 f115 1"/>
                              <a:gd name="f385" fmla="*/ f312 f116 1"/>
                              <a:gd name="f386" fmla="*/ f313 f115 1"/>
                              <a:gd name="f387" fmla="*/ f314 f116 1"/>
                              <a:gd name="f388" fmla="*/ f315 f115 1"/>
                              <a:gd name="f389" fmla="*/ f316 f116 1"/>
                              <a:gd name="f390" fmla="*/ f317 f115 1"/>
                              <a:gd name="f391" fmla="*/ f318 f115 1"/>
                              <a:gd name="f392" fmla="*/ f319 f116 1"/>
                              <a:gd name="f393" fmla="*/ f320 f116 1"/>
                              <a:gd name="f394" fmla="*/ f321 f115 1"/>
                              <a:gd name="f395" fmla="*/ f322 f116 1"/>
                              <a:gd name="f396" fmla="*/ f323 f115 1"/>
                              <a:gd name="f397" fmla="*/ f324 f115 1"/>
                              <a:gd name="f398" fmla="*/ f325 f116 1"/>
                              <a:gd name="f399" fmla="*/ f326 f115 1"/>
                              <a:gd name="f400" fmla="*/ f327 f116 1"/>
                              <a:gd name="f401" fmla="*/ f328 f115 1"/>
                              <a:gd name="f402" fmla="*/ f329 f115 1"/>
                              <a:gd name="f403" fmla="*/ f330 f116 1"/>
                              <a:gd name="f404" fmla="*/ f331 f115 1"/>
                              <a:gd name="f405" fmla="*/ f332 f116 1"/>
                              <a:gd name="f406" fmla="*/ f333 f115 1"/>
                              <a:gd name="f407" fmla="*/ f334 f115 1"/>
                              <a:gd name="f408" fmla="*/ f335 f116 1"/>
                              <a:gd name="f409" fmla="*/ f336 f116 1"/>
                              <a:gd name="f410" fmla="*/ f337 f116 1"/>
                            </a:gdLst>
                            <a:ahLst/>
                            <a:cxnLst>
                              <a:cxn ang="3cd4">
                                <a:pos x="hc" y="t"/>
                              </a:cxn>
                              <a:cxn ang="0">
                                <a:pos x="r" y="vc"/>
                              </a:cxn>
                              <a:cxn ang="cd4">
                                <a:pos x="hc" y="b"/>
                              </a:cxn>
                              <a:cxn ang="cd2">
                                <a:pos x="l" y="vc"/>
                              </a:cxn>
                              <a:cxn ang="f195">
                                <a:pos x="f342" y="f343"/>
                              </a:cxn>
                              <a:cxn ang="f195">
                                <a:pos x="f344" y="f345"/>
                              </a:cxn>
                              <a:cxn ang="f195">
                                <a:pos x="f346" y="f347"/>
                              </a:cxn>
                              <a:cxn ang="f195">
                                <a:pos x="f348" y="f349"/>
                              </a:cxn>
                              <a:cxn ang="f195">
                                <a:pos x="f350" y="f351"/>
                              </a:cxn>
                              <a:cxn ang="f195">
                                <a:pos x="f350" y="f352"/>
                              </a:cxn>
                              <a:cxn ang="f195">
                                <a:pos x="f353" y="f354"/>
                              </a:cxn>
                              <a:cxn ang="f195">
                                <a:pos x="f350" y="f355"/>
                              </a:cxn>
                              <a:cxn ang="f195">
                                <a:pos x="f356" y="f357"/>
                              </a:cxn>
                              <a:cxn ang="f195">
                                <a:pos x="f358" y="f354"/>
                              </a:cxn>
                              <a:cxn ang="f195">
                                <a:pos x="f359" y="f352"/>
                              </a:cxn>
                              <a:cxn ang="f195">
                                <a:pos x="f358" y="f351"/>
                              </a:cxn>
                              <a:cxn ang="f195">
                                <a:pos x="f360" y="f361"/>
                              </a:cxn>
                              <a:cxn ang="f195">
                                <a:pos x="f362" y="f363"/>
                              </a:cxn>
                              <a:cxn ang="f195">
                                <a:pos x="f364" y="f365"/>
                              </a:cxn>
                              <a:cxn ang="f195">
                                <a:pos x="f366" y="f367"/>
                              </a:cxn>
                              <a:cxn ang="f195">
                                <a:pos x="f368" y="f369"/>
                              </a:cxn>
                              <a:cxn ang="f195">
                                <a:pos x="f370" y="f351"/>
                              </a:cxn>
                              <a:cxn ang="f195">
                                <a:pos x="f371" y="f372"/>
                              </a:cxn>
                              <a:cxn ang="f195">
                                <a:pos x="f373" y="f374"/>
                              </a:cxn>
                              <a:cxn ang="f195">
                                <a:pos x="f375" y="f376"/>
                              </a:cxn>
                              <a:cxn ang="f195">
                                <a:pos x="f377" y="f378"/>
                              </a:cxn>
                              <a:cxn ang="f195">
                                <a:pos x="f375" y="f379"/>
                              </a:cxn>
                              <a:cxn ang="f195">
                                <a:pos x="f380" y="f381"/>
                              </a:cxn>
                              <a:cxn ang="f195">
                                <a:pos x="f362" y="f378"/>
                              </a:cxn>
                              <a:cxn ang="f195">
                                <a:pos x="f382" y="f383"/>
                              </a:cxn>
                              <a:cxn ang="f195">
                                <a:pos x="f384" y="f385"/>
                              </a:cxn>
                              <a:cxn ang="f195">
                                <a:pos x="f386" y="f387"/>
                              </a:cxn>
                              <a:cxn ang="f195">
                                <a:pos x="f388" y="f389"/>
                              </a:cxn>
                              <a:cxn ang="f195">
                                <a:pos x="f390" y="f389"/>
                              </a:cxn>
                              <a:cxn ang="f195">
                                <a:pos x="f391" y="f392"/>
                              </a:cxn>
                              <a:cxn ang="f195">
                                <a:pos x="f359" y="f393"/>
                              </a:cxn>
                              <a:cxn ang="f195">
                                <a:pos x="f394" y="f395"/>
                              </a:cxn>
                              <a:cxn ang="f195">
                                <a:pos x="f396" y="f378"/>
                              </a:cxn>
                              <a:cxn ang="f195">
                                <a:pos x="f397" y="f398"/>
                              </a:cxn>
                              <a:cxn ang="f195">
                                <a:pos x="f399" y="f400"/>
                              </a:cxn>
                              <a:cxn ang="f195">
                                <a:pos x="f401" y="f398"/>
                              </a:cxn>
                              <a:cxn ang="f195">
                                <a:pos x="f402" y="f403"/>
                              </a:cxn>
                              <a:cxn ang="f195">
                                <a:pos x="f404" y="f405"/>
                              </a:cxn>
                              <a:cxn ang="f195">
                                <a:pos x="f406" y="f376"/>
                              </a:cxn>
                              <a:cxn ang="f195">
                                <a:pos x="f407" y="f408"/>
                              </a:cxn>
                              <a:cxn ang="f195">
                                <a:pos x="f404" y="f349"/>
                              </a:cxn>
                              <a:cxn ang="f195">
                                <a:pos x="f402" y="f409"/>
                              </a:cxn>
                              <a:cxn ang="f195">
                                <a:pos x="f401" y="f410"/>
                              </a:cxn>
                            </a:cxnLst>
                            <a:rect l="f338" t="f341" r="f339" b="f340"/>
                            <a:pathLst>
                              <a:path w="201" h="241">
                                <a:moveTo>
                                  <a:pt x="f5" y="f8"/>
                                </a:moveTo>
                                <a:lnTo>
                                  <a:pt x="f9" y="f10"/>
                                </a:lnTo>
                                <a:lnTo>
                                  <a:pt x="f11" y="f12"/>
                                </a:lnTo>
                                <a:lnTo>
                                  <a:pt x="f13" y="f14"/>
                                </a:lnTo>
                                <a:lnTo>
                                  <a:pt x="f11" y="f15"/>
                                </a:lnTo>
                                <a:lnTo>
                                  <a:pt x="f16" y="f17"/>
                                </a:lnTo>
                                <a:lnTo>
                                  <a:pt x="f16" y="f18"/>
                                </a:lnTo>
                                <a:lnTo>
                                  <a:pt x="f19" y="f20"/>
                                </a:lnTo>
                                <a:lnTo>
                                  <a:pt x="f21" y="f18"/>
                                </a:lnTo>
                                <a:lnTo>
                                  <a:pt x="f22" y="f18"/>
                                </a:lnTo>
                                <a:lnTo>
                                  <a:pt x="f23" y="f24"/>
                                </a:lnTo>
                                <a:lnTo>
                                  <a:pt x="f22" y="f25"/>
                                </a:lnTo>
                                <a:lnTo>
                                  <a:pt x="f26" y="f6"/>
                                </a:lnTo>
                                <a:lnTo>
                                  <a:pt x="f26" y="f27"/>
                                </a:lnTo>
                                <a:lnTo>
                                  <a:pt x="f28" y="f6"/>
                                </a:lnTo>
                                <a:lnTo>
                                  <a:pt x="f22" y="f29"/>
                                </a:lnTo>
                                <a:lnTo>
                                  <a:pt x="f30" y="f7"/>
                                </a:lnTo>
                                <a:lnTo>
                                  <a:pt x="f31" y="f32"/>
                                </a:lnTo>
                                <a:lnTo>
                                  <a:pt x="f33" y="f34"/>
                                </a:lnTo>
                                <a:lnTo>
                                  <a:pt x="f35" y="f27"/>
                                </a:lnTo>
                                <a:lnTo>
                                  <a:pt x="f36" y="f6"/>
                                </a:lnTo>
                                <a:lnTo>
                                  <a:pt x="f33" y="f25"/>
                                </a:lnTo>
                                <a:lnTo>
                                  <a:pt x="f37" y="f24"/>
                                </a:lnTo>
                                <a:lnTo>
                                  <a:pt x="f35" y="f18"/>
                                </a:lnTo>
                                <a:lnTo>
                                  <a:pt x="f38" y="f39"/>
                                </a:lnTo>
                                <a:lnTo>
                                  <a:pt x="f40" y="f41"/>
                                </a:lnTo>
                                <a:lnTo>
                                  <a:pt x="f42" y="f2"/>
                                </a:lnTo>
                                <a:lnTo>
                                  <a:pt x="f43" y="f44"/>
                                </a:lnTo>
                                <a:lnTo>
                                  <a:pt x="f43" y="f10"/>
                                </a:lnTo>
                                <a:lnTo>
                                  <a:pt x="f45" y="f46"/>
                                </a:lnTo>
                                <a:lnTo>
                                  <a:pt x="f34" y="f44"/>
                                </a:lnTo>
                                <a:lnTo>
                                  <a:pt x="f47" y="f15"/>
                                </a:lnTo>
                                <a:lnTo>
                                  <a:pt x="f48" y="f49"/>
                                </a:lnTo>
                                <a:lnTo>
                                  <a:pt x="f50" y="f24"/>
                                </a:lnTo>
                                <a:lnTo>
                                  <a:pt x="f51" y="f52"/>
                                </a:lnTo>
                                <a:lnTo>
                                  <a:pt x="f53" y="f18"/>
                                </a:lnTo>
                                <a:lnTo>
                                  <a:pt x="f54" y="f55"/>
                                </a:lnTo>
                                <a:lnTo>
                                  <a:pt x="f56" y="f57"/>
                                </a:lnTo>
                                <a:lnTo>
                                  <a:pt x="f58" y="f59"/>
                                </a:lnTo>
                                <a:lnTo>
                                  <a:pt x="f60" y="f61"/>
                                </a:lnTo>
                                <a:lnTo>
                                  <a:pt x="f50" y="f62"/>
                                </a:lnTo>
                                <a:lnTo>
                                  <a:pt x="f25" y="f63"/>
                                </a:lnTo>
                                <a:lnTo>
                                  <a:pt x="f64" y="f65"/>
                                </a:lnTo>
                                <a:lnTo>
                                  <a:pt x="f66" y="f67"/>
                                </a:lnTo>
                                <a:lnTo>
                                  <a:pt x="f6" y="f68"/>
                                </a:lnTo>
                                <a:lnTo>
                                  <a:pt x="f25" y="f68"/>
                                </a:lnTo>
                                <a:lnTo>
                                  <a:pt x="f69" y="f70"/>
                                </a:lnTo>
                                <a:lnTo>
                                  <a:pt x="f69" y="f71"/>
                                </a:lnTo>
                                <a:lnTo>
                                  <a:pt x="f72" y="f73"/>
                                </a:lnTo>
                                <a:lnTo>
                                  <a:pt x="f43" y="f67"/>
                                </a:lnTo>
                                <a:lnTo>
                                  <a:pt x="f74" y="f61"/>
                                </a:lnTo>
                                <a:lnTo>
                                  <a:pt x="f75" y="f70"/>
                                </a:lnTo>
                                <a:lnTo>
                                  <a:pt x="f76" y="f77"/>
                                </a:lnTo>
                                <a:lnTo>
                                  <a:pt x="f78" y="f79"/>
                                </a:lnTo>
                                <a:lnTo>
                                  <a:pt x="f54" y="f80"/>
                                </a:lnTo>
                                <a:lnTo>
                                  <a:pt x="f58" y="f81"/>
                                </a:lnTo>
                                <a:lnTo>
                                  <a:pt x="f82" y="f83"/>
                                </a:lnTo>
                                <a:lnTo>
                                  <a:pt x="f82" y="f84"/>
                                </a:lnTo>
                                <a:lnTo>
                                  <a:pt x="f76" y="f5"/>
                                </a:lnTo>
                                <a:lnTo>
                                  <a:pt x="f85" y="f84"/>
                                </a:lnTo>
                                <a:lnTo>
                                  <a:pt x="f33" y="f86"/>
                                </a:lnTo>
                                <a:lnTo>
                                  <a:pt x="f87" y="f88"/>
                                </a:lnTo>
                                <a:lnTo>
                                  <a:pt x="f87" y="f80"/>
                                </a:lnTo>
                                <a:lnTo>
                                  <a:pt x="f33" y="f89"/>
                                </a:lnTo>
                                <a:lnTo>
                                  <a:pt x="f31" y="f90"/>
                                </a:lnTo>
                                <a:lnTo>
                                  <a:pt x="f28" y="f90"/>
                                </a:lnTo>
                                <a:lnTo>
                                  <a:pt x="f91" y="f92"/>
                                </a:lnTo>
                                <a:lnTo>
                                  <a:pt x="f93" y="f67"/>
                                </a:lnTo>
                                <a:lnTo>
                                  <a:pt x="f94" y="f95"/>
                                </a:lnTo>
                                <a:lnTo>
                                  <a:pt x="f96" y="f97"/>
                                </a:lnTo>
                                <a:lnTo>
                                  <a:pt x="f16" y="f79"/>
                                </a:lnTo>
                                <a:lnTo>
                                  <a:pt x="f11" y="f98"/>
                                </a:lnTo>
                                <a:lnTo>
                                  <a:pt x="f99" y="f100"/>
                                </a:lnTo>
                                <a:lnTo>
                                  <a:pt x="f5" y="f97"/>
                                </a:lnTo>
                                <a:lnTo>
                                  <a:pt x="f101" y="f102"/>
                                </a:lnTo>
                                <a:lnTo>
                                  <a:pt x="f103" y="f104"/>
                                </a:lnTo>
                                <a:lnTo>
                                  <a:pt x="f105" y="f77"/>
                                </a:lnTo>
                                <a:lnTo>
                                  <a:pt x="f106" y="f92"/>
                                </a:lnTo>
                                <a:lnTo>
                                  <a:pt x="f16" y="f70"/>
                                </a:lnTo>
                                <a:lnTo>
                                  <a:pt x="f107" y="f63"/>
                                </a:lnTo>
                                <a:lnTo>
                                  <a:pt x="f93" y="f108"/>
                                </a:lnTo>
                                <a:lnTo>
                                  <a:pt x="f109" y="f110"/>
                                </a:lnTo>
                                <a:lnTo>
                                  <a:pt x="f16" y="f111"/>
                                </a:lnTo>
                                <a:lnTo>
                                  <a:pt x="f106" y="f20"/>
                                </a:lnTo>
                                <a:lnTo>
                                  <a:pt x="f112" y="f20"/>
                                </a:lnTo>
                                <a:lnTo>
                                  <a:pt x="f103" y="f113"/>
                                </a:lnTo>
                                <a:lnTo>
                                  <a:pt x="f105" y="f12"/>
                                </a:lnTo>
                                <a:lnTo>
                                  <a:pt x="f5" y="f8"/>
                                </a:lnTo>
                                <a:lnTo>
                                  <a:pt x="f5" y="f8"/>
                                </a:lnTo>
                                <a:close/>
                              </a:path>
                            </a:pathLst>
                          </a:custGeom>
                          <a:solidFill>
                            <a:srgbClr val="F2F2F2"/>
                          </a:solidFill>
                          <a:ln cap="flat">
                            <a:noFill/>
                            <a:prstDash val="solid"/>
                          </a:ln>
                        </wps:spPr>
                        <wps:bodyPr lIns="0" tIns="0" rIns="0" bIns="0"/>
                      </wps:wsp>
                      <wps:wsp>
                        <wps:cNvPr id="34" name="Freihandform 1310"/>
                        <wps:cNvSpPr/>
                        <wps:spPr>
                          <a:xfrm>
                            <a:off x="2908835" y="316684"/>
                            <a:ext cx="67180" cy="81838"/>
                          </a:xfrm>
                          <a:custGeom>
                            <a:avLst/>
                            <a:gdLst>
                              <a:gd name="f0" fmla="val 10800000"/>
                              <a:gd name="f1" fmla="val 5400000"/>
                              <a:gd name="f2" fmla="val 180"/>
                              <a:gd name="f3" fmla="val w"/>
                              <a:gd name="f4" fmla="val h"/>
                              <a:gd name="f5" fmla="val 0"/>
                              <a:gd name="f6" fmla="val 40"/>
                              <a:gd name="f7" fmla="val 46"/>
                              <a:gd name="f8" fmla="val 22"/>
                              <a:gd name="f9" fmla="val 12"/>
                              <a:gd name="f10" fmla="val 26"/>
                              <a:gd name="f11" fmla="val 28"/>
                              <a:gd name="f12" fmla="val 10"/>
                              <a:gd name="f13" fmla="val 34"/>
                              <a:gd name="f14" fmla="val 8"/>
                              <a:gd name="f15" fmla="val 38"/>
                              <a:gd name="f16" fmla="val 14"/>
                              <a:gd name="f17" fmla="val 18"/>
                              <a:gd name="f18" fmla="val 36"/>
                              <a:gd name="f19" fmla="val 20"/>
                              <a:gd name="f20" fmla="val 30"/>
                              <a:gd name="f21" fmla="val 32"/>
                              <a:gd name="f22" fmla="val 24"/>
                              <a:gd name="f23" fmla="val 6"/>
                              <a:gd name="f24" fmla="val 16"/>
                              <a:gd name="f25" fmla="+- 0 0 -90"/>
                              <a:gd name="f26" fmla="*/ f3 1 40"/>
                              <a:gd name="f27" fmla="*/ f4 1 46"/>
                              <a:gd name="f28" fmla="val f5"/>
                              <a:gd name="f29" fmla="val f6"/>
                              <a:gd name="f30" fmla="val f7"/>
                              <a:gd name="f31" fmla="*/ f25 f0 1"/>
                              <a:gd name="f32" fmla="+- f30 0 f28"/>
                              <a:gd name="f33" fmla="+- f29 0 f28"/>
                              <a:gd name="f34" fmla="*/ f31 1 f2"/>
                              <a:gd name="f35" fmla="*/ f33 1 40"/>
                              <a:gd name="f36" fmla="*/ f32 1 46"/>
                              <a:gd name="f37" fmla="*/ 0 f33 1"/>
                              <a:gd name="f38" fmla="*/ 22 f32 1"/>
                              <a:gd name="f39" fmla="*/ 12 f33 1"/>
                              <a:gd name="f40" fmla="*/ 26 f32 1"/>
                              <a:gd name="f41" fmla="*/ 28 f32 1"/>
                              <a:gd name="f42" fmla="*/ 10 f33 1"/>
                              <a:gd name="f43" fmla="*/ 34 f32 1"/>
                              <a:gd name="f44" fmla="*/ 8 f33 1"/>
                              <a:gd name="f45" fmla="*/ 38 f32 1"/>
                              <a:gd name="f46" fmla="*/ 40 f32 1"/>
                              <a:gd name="f47" fmla="*/ 14 f33 1"/>
                              <a:gd name="f48" fmla="*/ 18 f33 1"/>
                              <a:gd name="f49" fmla="*/ 36 f32 1"/>
                              <a:gd name="f50" fmla="*/ 20 f33 1"/>
                              <a:gd name="f51" fmla="*/ 28 f33 1"/>
                              <a:gd name="f52" fmla="*/ 46 f32 1"/>
                              <a:gd name="f53" fmla="*/ 30 f33 1"/>
                              <a:gd name="f54" fmla="*/ 32 f32 1"/>
                              <a:gd name="f55" fmla="*/ 38 f33 1"/>
                              <a:gd name="f56" fmla="*/ 32 f33 1"/>
                              <a:gd name="f57" fmla="*/ 20 f32 1"/>
                              <a:gd name="f58" fmla="*/ 40 f33 1"/>
                              <a:gd name="f59" fmla="*/ 10 f32 1"/>
                              <a:gd name="f60" fmla="*/ 24 f33 1"/>
                              <a:gd name="f61" fmla="*/ 0 f32 1"/>
                              <a:gd name="f62" fmla="*/ 14 f32 1"/>
                              <a:gd name="f63" fmla="*/ 6 f32 1"/>
                              <a:gd name="f64" fmla="*/ 16 f32 1"/>
                              <a:gd name="f65" fmla="+- f34 0 f1"/>
                              <a:gd name="f66" fmla="*/ f37 1 40"/>
                              <a:gd name="f67" fmla="*/ f38 1 46"/>
                              <a:gd name="f68" fmla="*/ f39 1 40"/>
                              <a:gd name="f69" fmla="*/ f40 1 46"/>
                              <a:gd name="f70" fmla="*/ f41 1 46"/>
                              <a:gd name="f71" fmla="*/ f42 1 40"/>
                              <a:gd name="f72" fmla="*/ f43 1 46"/>
                              <a:gd name="f73" fmla="*/ f44 1 40"/>
                              <a:gd name="f74" fmla="*/ f45 1 46"/>
                              <a:gd name="f75" fmla="*/ f46 1 46"/>
                              <a:gd name="f76" fmla="*/ f47 1 40"/>
                              <a:gd name="f77" fmla="*/ f48 1 40"/>
                              <a:gd name="f78" fmla="*/ f49 1 46"/>
                              <a:gd name="f79" fmla="*/ f50 1 40"/>
                              <a:gd name="f80" fmla="*/ f51 1 40"/>
                              <a:gd name="f81" fmla="*/ f52 1 46"/>
                              <a:gd name="f82" fmla="*/ f53 1 40"/>
                              <a:gd name="f83" fmla="*/ f54 1 46"/>
                              <a:gd name="f84" fmla="*/ f55 1 40"/>
                              <a:gd name="f85" fmla="*/ f56 1 40"/>
                              <a:gd name="f86" fmla="*/ f57 1 46"/>
                              <a:gd name="f87" fmla="*/ f58 1 40"/>
                              <a:gd name="f88" fmla="*/ f59 1 46"/>
                              <a:gd name="f89" fmla="*/ f60 1 40"/>
                              <a:gd name="f90" fmla="*/ f61 1 46"/>
                              <a:gd name="f91" fmla="*/ f62 1 46"/>
                              <a:gd name="f92" fmla="*/ f63 1 46"/>
                              <a:gd name="f93" fmla="*/ f64 1 46"/>
                              <a:gd name="f94" fmla="*/ 0 1 f35"/>
                              <a:gd name="f95" fmla="*/ f29 1 f35"/>
                              <a:gd name="f96" fmla="*/ 0 1 f36"/>
                              <a:gd name="f97" fmla="*/ f30 1 f36"/>
                              <a:gd name="f98" fmla="*/ f66 1 f35"/>
                              <a:gd name="f99" fmla="*/ f67 1 f36"/>
                              <a:gd name="f100" fmla="*/ f68 1 f35"/>
                              <a:gd name="f101" fmla="*/ f69 1 f36"/>
                              <a:gd name="f102" fmla="*/ f70 1 f36"/>
                              <a:gd name="f103" fmla="*/ f71 1 f35"/>
                              <a:gd name="f104" fmla="*/ f72 1 f36"/>
                              <a:gd name="f105" fmla="*/ f73 1 f35"/>
                              <a:gd name="f106" fmla="*/ f74 1 f36"/>
                              <a:gd name="f107" fmla="*/ f75 1 f36"/>
                              <a:gd name="f108" fmla="*/ f76 1 f35"/>
                              <a:gd name="f109" fmla="*/ f77 1 f35"/>
                              <a:gd name="f110" fmla="*/ f78 1 f36"/>
                              <a:gd name="f111" fmla="*/ f79 1 f35"/>
                              <a:gd name="f112" fmla="*/ f80 1 f35"/>
                              <a:gd name="f113" fmla="*/ f81 1 f36"/>
                              <a:gd name="f114" fmla="*/ f82 1 f35"/>
                              <a:gd name="f115" fmla="*/ f83 1 f36"/>
                              <a:gd name="f116" fmla="*/ f84 1 f35"/>
                              <a:gd name="f117" fmla="*/ f85 1 f35"/>
                              <a:gd name="f118" fmla="*/ f86 1 f36"/>
                              <a:gd name="f119" fmla="*/ f87 1 f35"/>
                              <a:gd name="f120" fmla="*/ f88 1 f36"/>
                              <a:gd name="f121" fmla="*/ f89 1 f35"/>
                              <a:gd name="f122" fmla="*/ f90 1 f36"/>
                              <a:gd name="f123" fmla="*/ f91 1 f36"/>
                              <a:gd name="f124" fmla="*/ f92 1 f36"/>
                              <a:gd name="f125" fmla="*/ f93 1 f36"/>
                              <a:gd name="f126" fmla="*/ f94 f26 1"/>
                              <a:gd name="f127" fmla="*/ f95 f26 1"/>
                              <a:gd name="f128" fmla="*/ f97 f27 1"/>
                              <a:gd name="f129" fmla="*/ f96 f27 1"/>
                              <a:gd name="f130" fmla="*/ f98 f26 1"/>
                              <a:gd name="f131" fmla="*/ f99 f27 1"/>
                              <a:gd name="f132" fmla="*/ f100 f26 1"/>
                              <a:gd name="f133" fmla="*/ f101 f27 1"/>
                              <a:gd name="f134" fmla="*/ f102 f27 1"/>
                              <a:gd name="f135" fmla="*/ f103 f26 1"/>
                              <a:gd name="f136" fmla="*/ f104 f27 1"/>
                              <a:gd name="f137" fmla="*/ f105 f26 1"/>
                              <a:gd name="f138" fmla="*/ f106 f27 1"/>
                              <a:gd name="f139" fmla="*/ f107 f27 1"/>
                              <a:gd name="f140" fmla="*/ f108 f26 1"/>
                              <a:gd name="f141" fmla="*/ f109 f26 1"/>
                              <a:gd name="f142" fmla="*/ f110 f27 1"/>
                              <a:gd name="f143" fmla="*/ f111 f26 1"/>
                              <a:gd name="f144" fmla="*/ f112 f26 1"/>
                              <a:gd name="f145" fmla="*/ f113 f27 1"/>
                              <a:gd name="f146" fmla="*/ f114 f26 1"/>
                              <a:gd name="f147" fmla="*/ f115 f27 1"/>
                              <a:gd name="f148" fmla="*/ f116 f26 1"/>
                              <a:gd name="f149" fmla="*/ f117 f26 1"/>
                              <a:gd name="f150" fmla="*/ f118 f27 1"/>
                              <a:gd name="f151" fmla="*/ f119 f26 1"/>
                              <a:gd name="f152" fmla="*/ f120 f27 1"/>
                              <a:gd name="f153" fmla="*/ f121 f26 1"/>
                              <a:gd name="f154" fmla="*/ f122 f27 1"/>
                              <a:gd name="f155" fmla="*/ f123 f27 1"/>
                              <a:gd name="f156" fmla="*/ f124 f27 1"/>
                              <a:gd name="f157" fmla="*/ f125 f27 1"/>
                            </a:gdLst>
                            <a:ahLst/>
                            <a:cxnLst>
                              <a:cxn ang="3cd4">
                                <a:pos x="hc" y="t"/>
                              </a:cxn>
                              <a:cxn ang="0">
                                <a:pos x="r" y="vc"/>
                              </a:cxn>
                              <a:cxn ang="cd4">
                                <a:pos x="hc" y="b"/>
                              </a:cxn>
                              <a:cxn ang="cd2">
                                <a:pos x="l" y="vc"/>
                              </a:cxn>
                              <a:cxn ang="f65">
                                <a:pos x="f130" y="f131"/>
                              </a:cxn>
                              <a:cxn ang="f65">
                                <a:pos x="f132" y="f133"/>
                              </a:cxn>
                              <a:cxn ang="f65">
                                <a:pos x="f132" y="f134"/>
                              </a:cxn>
                              <a:cxn ang="f65">
                                <a:pos x="f135" y="f136"/>
                              </a:cxn>
                              <a:cxn ang="f65">
                                <a:pos x="f137" y="f138"/>
                              </a:cxn>
                              <a:cxn ang="f65">
                                <a:pos x="f137" y="f139"/>
                              </a:cxn>
                              <a:cxn ang="f65">
                                <a:pos x="f135" y="f138"/>
                              </a:cxn>
                              <a:cxn ang="f65">
                                <a:pos x="f140" y="f138"/>
                              </a:cxn>
                              <a:cxn ang="f65">
                                <a:pos x="f141" y="f142"/>
                              </a:cxn>
                              <a:cxn ang="f65">
                                <a:pos x="f143" y="f142"/>
                              </a:cxn>
                              <a:cxn ang="f65">
                                <a:pos x="f144" y="f145"/>
                              </a:cxn>
                              <a:cxn ang="f65">
                                <a:pos x="f146" y="f147"/>
                              </a:cxn>
                              <a:cxn ang="f65">
                                <a:pos x="f148" y="f147"/>
                              </a:cxn>
                              <a:cxn ang="f65">
                                <a:pos x="f149" y="f150"/>
                              </a:cxn>
                              <a:cxn ang="f65">
                                <a:pos x="f151" y="f152"/>
                              </a:cxn>
                              <a:cxn ang="f65">
                                <a:pos x="f153" y="f152"/>
                              </a:cxn>
                              <a:cxn ang="f65">
                                <a:pos x="f143" y="f154"/>
                              </a:cxn>
                              <a:cxn ang="f65">
                                <a:pos x="f141" y="f155"/>
                              </a:cxn>
                              <a:cxn ang="f65">
                                <a:pos x="f135" y="f156"/>
                              </a:cxn>
                              <a:cxn ang="f65">
                                <a:pos x="f135" y="f157"/>
                              </a:cxn>
                              <a:cxn ang="f65">
                                <a:pos x="f130" y="f131"/>
                              </a:cxn>
                              <a:cxn ang="f65">
                                <a:pos x="f130" y="f131"/>
                              </a:cxn>
                            </a:cxnLst>
                            <a:rect l="f126" t="f129" r="f127" b="f128"/>
                            <a:pathLst>
                              <a:path w="40" h="46">
                                <a:moveTo>
                                  <a:pt x="f5" y="f8"/>
                                </a:moveTo>
                                <a:lnTo>
                                  <a:pt x="f9" y="f10"/>
                                </a:lnTo>
                                <a:lnTo>
                                  <a:pt x="f9" y="f11"/>
                                </a:lnTo>
                                <a:lnTo>
                                  <a:pt x="f12" y="f13"/>
                                </a:lnTo>
                                <a:lnTo>
                                  <a:pt x="f14" y="f15"/>
                                </a:lnTo>
                                <a:lnTo>
                                  <a:pt x="f14" y="f6"/>
                                </a:lnTo>
                                <a:lnTo>
                                  <a:pt x="f12" y="f15"/>
                                </a:lnTo>
                                <a:lnTo>
                                  <a:pt x="f16" y="f15"/>
                                </a:lnTo>
                                <a:lnTo>
                                  <a:pt x="f17" y="f18"/>
                                </a:lnTo>
                                <a:lnTo>
                                  <a:pt x="f19" y="f18"/>
                                </a:lnTo>
                                <a:lnTo>
                                  <a:pt x="f11" y="f7"/>
                                </a:lnTo>
                                <a:lnTo>
                                  <a:pt x="f20" y="f21"/>
                                </a:lnTo>
                                <a:lnTo>
                                  <a:pt x="f15" y="f21"/>
                                </a:lnTo>
                                <a:lnTo>
                                  <a:pt x="f21" y="f19"/>
                                </a:lnTo>
                                <a:lnTo>
                                  <a:pt x="f6" y="f12"/>
                                </a:lnTo>
                                <a:lnTo>
                                  <a:pt x="f22" y="f12"/>
                                </a:lnTo>
                                <a:lnTo>
                                  <a:pt x="f19" y="f5"/>
                                </a:lnTo>
                                <a:lnTo>
                                  <a:pt x="f17" y="f16"/>
                                </a:lnTo>
                                <a:lnTo>
                                  <a:pt x="f12" y="f23"/>
                                </a:lnTo>
                                <a:lnTo>
                                  <a:pt x="f12" y="f24"/>
                                </a:lnTo>
                                <a:lnTo>
                                  <a:pt x="f5" y="f8"/>
                                </a:lnTo>
                                <a:lnTo>
                                  <a:pt x="f5" y="f8"/>
                                </a:lnTo>
                                <a:close/>
                              </a:path>
                            </a:pathLst>
                          </a:custGeom>
                          <a:solidFill>
                            <a:srgbClr val="000000"/>
                          </a:solidFill>
                          <a:ln cap="flat">
                            <a:noFill/>
                            <a:prstDash val="solid"/>
                          </a:ln>
                        </wps:spPr>
                        <wps:bodyPr lIns="0" tIns="0" rIns="0" bIns="0"/>
                      </wps:wsp>
                      <wps:wsp>
                        <wps:cNvPr id="35" name="Freihandform 1311"/>
                        <wps:cNvSpPr/>
                        <wps:spPr>
                          <a:xfrm>
                            <a:off x="2928988" y="348706"/>
                            <a:ext cx="33585" cy="32022"/>
                          </a:xfrm>
                          <a:custGeom>
                            <a:avLst/>
                            <a:gdLst>
                              <a:gd name="f0" fmla="val 10800000"/>
                              <a:gd name="f1" fmla="val 5400000"/>
                              <a:gd name="f2" fmla="val 180"/>
                              <a:gd name="f3" fmla="val w"/>
                              <a:gd name="f4" fmla="val h"/>
                              <a:gd name="f5" fmla="val 0"/>
                              <a:gd name="f6" fmla="val 20"/>
                              <a:gd name="f7" fmla="val 18"/>
                              <a:gd name="f8" fmla="val 2"/>
                              <a:gd name="f9" fmla="val 6"/>
                              <a:gd name="f10" fmla="val 4"/>
                              <a:gd name="f11" fmla="val 12"/>
                              <a:gd name="f12" fmla="val 14"/>
                              <a:gd name="f13" fmla="val 10"/>
                              <a:gd name="f14" fmla="+- 0 0 -90"/>
                              <a:gd name="f15" fmla="*/ f3 1 20"/>
                              <a:gd name="f16" fmla="*/ f4 1 18"/>
                              <a:gd name="f17" fmla="val f5"/>
                              <a:gd name="f18" fmla="val f6"/>
                              <a:gd name="f19" fmla="val f7"/>
                              <a:gd name="f20" fmla="*/ f14 f0 1"/>
                              <a:gd name="f21" fmla="+- f19 0 f17"/>
                              <a:gd name="f22" fmla="+- f18 0 f17"/>
                              <a:gd name="f23" fmla="*/ f20 1 f2"/>
                              <a:gd name="f24" fmla="*/ f22 1 20"/>
                              <a:gd name="f25" fmla="*/ f21 1 18"/>
                              <a:gd name="f26" fmla="*/ 0 f22 1"/>
                              <a:gd name="f27" fmla="*/ 2 f21 1"/>
                              <a:gd name="f28" fmla="*/ 6 f22 1"/>
                              <a:gd name="f29" fmla="*/ 6 f21 1"/>
                              <a:gd name="f30" fmla="*/ 4 f22 1"/>
                              <a:gd name="f31" fmla="*/ 12 f21 1"/>
                              <a:gd name="f32" fmla="*/ 12 f22 1"/>
                              <a:gd name="f33" fmla="*/ 18 f21 1"/>
                              <a:gd name="f34" fmla="*/ 14 f22 1"/>
                              <a:gd name="f35" fmla="*/ 10 f21 1"/>
                              <a:gd name="f36" fmla="*/ 20 f22 1"/>
                              <a:gd name="f37" fmla="*/ 0 f21 1"/>
                              <a:gd name="f38" fmla="*/ 10 f22 1"/>
                              <a:gd name="f39" fmla="+- f23 0 f1"/>
                              <a:gd name="f40" fmla="*/ f26 1 20"/>
                              <a:gd name="f41" fmla="*/ f27 1 18"/>
                              <a:gd name="f42" fmla="*/ f28 1 20"/>
                              <a:gd name="f43" fmla="*/ f29 1 18"/>
                              <a:gd name="f44" fmla="*/ f30 1 20"/>
                              <a:gd name="f45" fmla="*/ f31 1 18"/>
                              <a:gd name="f46" fmla="*/ f32 1 20"/>
                              <a:gd name="f47" fmla="*/ f33 1 18"/>
                              <a:gd name="f48" fmla="*/ f34 1 20"/>
                              <a:gd name="f49" fmla="*/ f35 1 18"/>
                              <a:gd name="f50" fmla="*/ f36 1 20"/>
                              <a:gd name="f51" fmla="*/ f37 1 18"/>
                              <a:gd name="f52" fmla="*/ f38 1 20"/>
                              <a:gd name="f53" fmla="*/ 0 1 f24"/>
                              <a:gd name="f54" fmla="*/ f18 1 f24"/>
                              <a:gd name="f55" fmla="*/ 0 1 f25"/>
                              <a:gd name="f56" fmla="*/ f19 1 f25"/>
                              <a:gd name="f57" fmla="*/ f40 1 f24"/>
                              <a:gd name="f58" fmla="*/ f41 1 f25"/>
                              <a:gd name="f59" fmla="*/ f42 1 f24"/>
                              <a:gd name="f60" fmla="*/ f43 1 f25"/>
                              <a:gd name="f61" fmla="*/ f44 1 f24"/>
                              <a:gd name="f62" fmla="*/ f45 1 f25"/>
                              <a:gd name="f63" fmla="*/ f46 1 f24"/>
                              <a:gd name="f64" fmla="*/ f47 1 f25"/>
                              <a:gd name="f65" fmla="*/ f48 1 f24"/>
                              <a:gd name="f66" fmla="*/ f49 1 f25"/>
                              <a:gd name="f67" fmla="*/ f50 1 f24"/>
                              <a:gd name="f68" fmla="*/ f51 1 f25"/>
                              <a:gd name="f69" fmla="*/ f52 1 f24"/>
                              <a:gd name="f70" fmla="*/ f53 f15 1"/>
                              <a:gd name="f71" fmla="*/ f54 f15 1"/>
                              <a:gd name="f72" fmla="*/ f56 f16 1"/>
                              <a:gd name="f73" fmla="*/ f55 f16 1"/>
                              <a:gd name="f74" fmla="*/ f57 f15 1"/>
                              <a:gd name="f75" fmla="*/ f58 f16 1"/>
                              <a:gd name="f76" fmla="*/ f59 f15 1"/>
                              <a:gd name="f77" fmla="*/ f60 f16 1"/>
                              <a:gd name="f78" fmla="*/ f61 f15 1"/>
                              <a:gd name="f79" fmla="*/ f62 f16 1"/>
                              <a:gd name="f80" fmla="*/ f63 f15 1"/>
                              <a:gd name="f81" fmla="*/ f64 f16 1"/>
                              <a:gd name="f82" fmla="*/ f65 f15 1"/>
                              <a:gd name="f83" fmla="*/ f66 f16 1"/>
                              <a:gd name="f84" fmla="*/ f67 f15 1"/>
                              <a:gd name="f85" fmla="*/ f68 f16 1"/>
                              <a:gd name="f86" fmla="*/ f69 f15 1"/>
                            </a:gdLst>
                            <a:ahLst/>
                            <a:cxnLst>
                              <a:cxn ang="3cd4">
                                <a:pos x="hc" y="t"/>
                              </a:cxn>
                              <a:cxn ang="0">
                                <a:pos x="r" y="vc"/>
                              </a:cxn>
                              <a:cxn ang="cd4">
                                <a:pos x="hc" y="b"/>
                              </a:cxn>
                              <a:cxn ang="cd2">
                                <a:pos x="l" y="vc"/>
                              </a:cxn>
                              <a:cxn ang="f39">
                                <a:pos x="f74" y="f75"/>
                              </a:cxn>
                              <a:cxn ang="f39">
                                <a:pos x="f76" y="f77"/>
                              </a:cxn>
                              <a:cxn ang="f39">
                                <a:pos x="f78" y="f79"/>
                              </a:cxn>
                              <a:cxn ang="f39">
                                <a:pos x="f80" y="f79"/>
                              </a:cxn>
                              <a:cxn ang="f39">
                                <a:pos x="f80" y="f81"/>
                              </a:cxn>
                              <a:cxn ang="f39">
                                <a:pos x="f82" y="f83"/>
                              </a:cxn>
                              <a:cxn ang="f39">
                                <a:pos x="f84" y="f83"/>
                              </a:cxn>
                              <a:cxn ang="f39">
                                <a:pos x="f82" y="f85"/>
                              </a:cxn>
                              <a:cxn ang="f39">
                                <a:pos x="f86" y="f75"/>
                              </a:cxn>
                              <a:cxn ang="f39">
                                <a:pos x="f74" y="f75"/>
                              </a:cxn>
                              <a:cxn ang="f39">
                                <a:pos x="f74" y="f75"/>
                              </a:cxn>
                            </a:cxnLst>
                            <a:rect l="f70" t="f73" r="f71" b="f72"/>
                            <a:pathLst>
                              <a:path w="20" h="18">
                                <a:moveTo>
                                  <a:pt x="f5" y="f8"/>
                                </a:moveTo>
                                <a:lnTo>
                                  <a:pt x="f9" y="f9"/>
                                </a:lnTo>
                                <a:lnTo>
                                  <a:pt x="f10" y="f11"/>
                                </a:lnTo>
                                <a:lnTo>
                                  <a:pt x="f11" y="f11"/>
                                </a:lnTo>
                                <a:lnTo>
                                  <a:pt x="f11" y="f7"/>
                                </a:lnTo>
                                <a:lnTo>
                                  <a:pt x="f12" y="f13"/>
                                </a:lnTo>
                                <a:lnTo>
                                  <a:pt x="f6" y="f13"/>
                                </a:lnTo>
                                <a:lnTo>
                                  <a:pt x="f12" y="f5"/>
                                </a:lnTo>
                                <a:lnTo>
                                  <a:pt x="f13" y="f8"/>
                                </a:lnTo>
                                <a:lnTo>
                                  <a:pt x="f5" y="f8"/>
                                </a:lnTo>
                                <a:lnTo>
                                  <a:pt x="f5" y="f8"/>
                                </a:lnTo>
                                <a:close/>
                              </a:path>
                            </a:pathLst>
                          </a:custGeom>
                          <a:solidFill>
                            <a:srgbClr val="3F9E9E"/>
                          </a:solidFill>
                          <a:ln cap="flat">
                            <a:noFill/>
                            <a:prstDash val="solid"/>
                          </a:ln>
                        </wps:spPr>
                        <wps:bodyPr lIns="0" tIns="0" rIns="0" bIns="0"/>
                      </wps:wsp>
                      <wps:wsp>
                        <wps:cNvPr id="36" name="Freihandform 1312"/>
                        <wps:cNvSpPr/>
                        <wps:spPr>
                          <a:xfrm>
                            <a:off x="3661230" y="0"/>
                            <a:ext cx="218331" cy="277538"/>
                          </a:xfrm>
                          <a:custGeom>
                            <a:avLst/>
                            <a:gdLst>
                              <a:gd name="f0" fmla="val 10800000"/>
                              <a:gd name="f1" fmla="val 5400000"/>
                              <a:gd name="f2" fmla="val 180"/>
                              <a:gd name="f3" fmla="val w"/>
                              <a:gd name="f4" fmla="val h"/>
                              <a:gd name="f5" fmla="val 0"/>
                              <a:gd name="f6" fmla="val 130"/>
                              <a:gd name="f7" fmla="val 156"/>
                              <a:gd name="f8" fmla="val 44"/>
                              <a:gd name="f9" fmla="val 94"/>
                              <a:gd name="f10" fmla="val 48"/>
                              <a:gd name="f11" fmla="val 104"/>
                              <a:gd name="f12" fmla="val 54"/>
                              <a:gd name="f13" fmla="val 102"/>
                              <a:gd name="f14" fmla="val 116"/>
                              <a:gd name="f15" fmla="val 42"/>
                              <a:gd name="f16" fmla="val 124"/>
                              <a:gd name="f17" fmla="val 40"/>
                              <a:gd name="f18" fmla="val 132"/>
                              <a:gd name="f19" fmla="val 52"/>
                              <a:gd name="f20" fmla="val 128"/>
                              <a:gd name="f21" fmla="val 148"/>
                              <a:gd name="f22" fmla="val 58"/>
                              <a:gd name="f23" fmla="val 62"/>
                              <a:gd name="f24" fmla="val 64"/>
                              <a:gd name="f25" fmla="val 154"/>
                              <a:gd name="f26" fmla="val 150"/>
                              <a:gd name="f27" fmla="val 140"/>
                              <a:gd name="f28" fmla="val 66"/>
                              <a:gd name="f29" fmla="val 74"/>
                              <a:gd name="f30" fmla="val 134"/>
                              <a:gd name="f31" fmla="val 78"/>
                              <a:gd name="f32" fmla="val 126"/>
                              <a:gd name="f33" fmla="val 118"/>
                              <a:gd name="f34" fmla="val 68"/>
                              <a:gd name="f35" fmla="val 100"/>
                              <a:gd name="f36" fmla="val 80"/>
                              <a:gd name="f37" fmla="val 92"/>
                              <a:gd name="f38" fmla="val 96"/>
                              <a:gd name="f39" fmla="val 120"/>
                              <a:gd name="f40" fmla="val 110"/>
                              <a:gd name="f41" fmla="val 112"/>
                              <a:gd name="f42" fmla="val 108"/>
                              <a:gd name="f43" fmla="val 114"/>
                              <a:gd name="f44" fmla="val 88"/>
                              <a:gd name="f45" fmla="val 98"/>
                              <a:gd name="f46" fmla="val 86"/>
                              <a:gd name="f47" fmla="val 70"/>
                              <a:gd name="f48" fmla="val 72"/>
                              <a:gd name="f49" fmla="val 122"/>
                              <a:gd name="f50" fmla="val 60"/>
                              <a:gd name="f51" fmla="val 46"/>
                              <a:gd name="f52" fmla="val 106"/>
                              <a:gd name="f53" fmla="val 38"/>
                              <a:gd name="f54" fmla="val 84"/>
                              <a:gd name="f55" fmla="val 56"/>
                              <a:gd name="f56" fmla="val 82"/>
                              <a:gd name="f57" fmla="val 50"/>
                              <a:gd name="f58" fmla="val 36"/>
                              <a:gd name="f59" fmla="val 30"/>
                              <a:gd name="f60" fmla="val 18"/>
                              <a:gd name="f61" fmla="val 26"/>
                              <a:gd name="f62" fmla="val 16"/>
                              <a:gd name="f63" fmla="val 2"/>
                              <a:gd name="f64" fmla="val 8"/>
                              <a:gd name="f65" fmla="val 14"/>
                              <a:gd name="f66" fmla="val 28"/>
                              <a:gd name="f67" fmla="val 24"/>
                              <a:gd name="f68" fmla="val 22"/>
                              <a:gd name="f69" fmla="val 20"/>
                              <a:gd name="f70" fmla="val 34"/>
                              <a:gd name="f71" fmla="val 32"/>
                              <a:gd name="f72" fmla="val 12"/>
                              <a:gd name="f73" fmla="val 4"/>
                              <a:gd name="f74" fmla="val 10"/>
                              <a:gd name="f75" fmla="+- 0 0 -90"/>
                              <a:gd name="f76" fmla="*/ f3 1 130"/>
                              <a:gd name="f77" fmla="*/ f4 1 156"/>
                              <a:gd name="f78" fmla="val f5"/>
                              <a:gd name="f79" fmla="val f6"/>
                              <a:gd name="f80" fmla="val f7"/>
                              <a:gd name="f81" fmla="*/ f75 f0 1"/>
                              <a:gd name="f82" fmla="+- f80 0 f78"/>
                              <a:gd name="f83" fmla="+- f79 0 f78"/>
                              <a:gd name="f84" fmla="*/ f81 1 f2"/>
                              <a:gd name="f85" fmla="*/ f83 1 130"/>
                              <a:gd name="f86" fmla="*/ f82 1 156"/>
                              <a:gd name="f87" fmla="*/ 54 f83 1"/>
                              <a:gd name="f88" fmla="*/ 102 f82 1"/>
                              <a:gd name="f89" fmla="*/ 40 f83 1"/>
                              <a:gd name="f90" fmla="*/ 132 f82 1"/>
                              <a:gd name="f91" fmla="*/ 58 f83 1"/>
                              <a:gd name="f92" fmla="*/ 156 f82 1"/>
                              <a:gd name="f93" fmla="*/ 64 f83 1"/>
                              <a:gd name="f94" fmla="*/ 154 f82 1"/>
                              <a:gd name="f95" fmla="*/ 140 f82 1"/>
                              <a:gd name="f96" fmla="*/ 74 f83 1"/>
                              <a:gd name="f97" fmla="*/ 134 f82 1"/>
                              <a:gd name="f98" fmla="*/ 68 f83 1"/>
                              <a:gd name="f99" fmla="*/ 100 f82 1"/>
                              <a:gd name="f100" fmla="*/ 92 f83 1"/>
                              <a:gd name="f101" fmla="*/ 96 f83 1"/>
                              <a:gd name="f102" fmla="*/ 120 f82 1"/>
                              <a:gd name="f103" fmla="*/ 100 f83 1"/>
                              <a:gd name="f104" fmla="*/ 102 f83 1"/>
                              <a:gd name="f105" fmla="*/ 110 f82 1"/>
                              <a:gd name="f106" fmla="*/ 108 f83 1"/>
                              <a:gd name="f107" fmla="*/ 114 f82 1"/>
                              <a:gd name="f108" fmla="*/ 118 f83 1"/>
                              <a:gd name="f109" fmla="*/ 118 f82 1"/>
                              <a:gd name="f110" fmla="*/ 128 f83 1"/>
                              <a:gd name="f111" fmla="*/ 116 f83 1"/>
                              <a:gd name="f112" fmla="*/ 96 f82 1"/>
                              <a:gd name="f113" fmla="*/ 86 f83 1"/>
                              <a:gd name="f114" fmla="*/ 86 f82 1"/>
                              <a:gd name="f115" fmla="*/ 64 f82 1"/>
                              <a:gd name="f116" fmla="*/ 70 f82 1"/>
                              <a:gd name="f117" fmla="*/ 122 f83 1"/>
                              <a:gd name="f118" fmla="*/ 66 f82 1"/>
                              <a:gd name="f119" fmla="*/ 110 f83 1"/>
                              <a:gd name="f120" fmla="*/ 60 f82 1"/>
                              <a:gd name="f121" fmla="*/ 130 f83 1"/>
                              <a:gd name="f122" fmla="*/ 46 f82 1"/>
                              <a:gd name="f123" fmla="*/ 106 f83 1"/>
                              <a:gd name="f124" fmla="*/ 48 f82 1"/>
                              <a:gd name="f125" fmla="*/ 54 f82 1"/>
                              <a:gd name="f126" fmla="*/ 82 f83 1"/>
                              <a:gd name="f127" fmla="*/ 52 f82 1"/>
                              <a:gd name="f128" fmla="*/ 78 f83 1"/>
                              <a:gd name="f129" fmla="*/ 70 f83 1"/>
                              <a:gd name="f130" fmla="*/ 84 f83 1"/>
                              <a:gd name="f131" fmla="*/ 18 f82 1"/>
                              <a:gd name="f132" fmla="*/ 2 f82 1"/>
                              <a:gd name="f133" fmla="*/ 62 f83 1"/>
                              <a:gd name="f134" fmla="*/ 14 f82 1"/>
                              <a:gd name="f135" fmla="*/ 60 f83 1"/>
                              <a:gd name="f136" fmla="*/ 26 f82 1"/>
                              <a:gd name="f137" fmla="*/ 22 f82 1"/>
                              <a:gd name="f138" fmla="*/ 50 f83 1"/>
                              <a:gd name="f139" fmla="*/ 20 f82 1"/>
                              <a:gd name="f140" fmla="*/ 28 f82 1"/>
                              <a:gd name="f141" fmla="*/ 34 f83 1"/>
                              <a:gd name="f142" fmla="*/ 24 f83 1"/>
                              <a:gd name="f143" fmla="*/ 42 f82 1"/>
                              <a:gd name="f144" fmla="*/ 2 f83 1"/>
                              <a:gd name="f145" fmla="*/ 40 f82 1"/>
                              <a:gd name="f146" fmla="*/ 16 f83 1"/>
                              <a:gd name="f147" fmla="*/ 30 f83 1"/>
                              <a:gd name="f148" fmla="*/ 68 f82 1"/>
                              <a:gd name="f149" fmla="*/ 12 f83 1"/>
                              <a:gd name="f150" fmla="*/ 82 f82 1"/>
                              <a:gd name="f151" fmla="*/ 4 f83 1"/>
                              <a:gd name="f152" fmla="*/ 20 f83 1"/>
                              <a:gd name="f153" fmla="*/ 104 f82 1"/>
                              <a:gd name="f154" fmla="+- f84 0 f1"/>
                              <a:gd name="f155" fmla="*/ f87 1 130"/>
                              <a:gd name="f156" fmla="*/ f88 1 156"/>
                              <a:gd name="f157" fmla="*/ f89 1 130"/>
                              <a:gd name="f158" fmla="*/ f90 1 156"/>
                              <a:gd name="f159" fmla="*/ f91 1 130"/>
                              <a:gd name="f160" fmla="*/ f92 1 156"/>
                              <a:gd name="f161" fmla="*/ f93 1 130"/>
                              <a:gd name="f162" fmla="*/ f94 1 156"/>
                              <a:gd name="f163" fmla="*/ f95 1 156"/>
                              <a:gd name="f164" fmla="*/ f96 1 130"/>
                              <a:gd name="f165" fmla="*/ f97 1 156"/>
                              <a:gd name="f166" fmla="*/ f98 1 130"/>
                              <a:gd name="f167" fmla="*/ f99 1 156"/>
                              <a:gd name="f168" fmla="*/ f100 1 130"/>
                              <a:gd name="f169" fmla="*/ f101 1 130"/>
                              <a:gd name="f170" fmla="*/ f102 1 156"/>
                              <a:gd name="f171" fmla="*/ f103 1 130"/>
                              <a:gd name="f172" fmla="*/ f104 1 130"/>
                              <a:gd name="f173" fmla="*/ f105 1 156"/>
                              <a:gd name="f174" fmla="*/ f106 1 130"/>
                              <a:gd name="f175" fmla="*/ f107 1 156"/>
                              <a:gd name="f176" fmla="*/ f108 1 130"/>
                              <a:gd name="f177" fmla="*/ f109 1 156"/>
                              <a:gd name="f178" fmla="*/ f110 1 130"/>
                              <a:gd name="f179" fmla="*/ f111 1 130"/>
                              <a:gd name="f180" fmla="*/ f112 1 156"/>
                              <a:gd name="f181" fmla="*/ f113 1 130"/>
                              <a:gd name="f182" fmla="*/ f114 1 156"/>
                              <a:gd name="f183" fmla="*/ f115 1 156"/>
                              <a:gd name="f184" fmla="*/ f116 1 156"/>
                              <a:gd name="f185" fmla="*/ f117 1 130"/>
                              <a:gd name="f186" fmla="*/ f118 1 156"/>
                              <a:gd name="f187" fmla="*/ f119 1 130"/>
                              <a:gd name="f188" fmla="*/ f120 1 156"/>
                              <a:gd name="f189" fmla="*/ f121 1 130"/>
                              <a:gd name="f190" fmla="*/ f122 1 156"/>
                              <a:gd name="f191" fmla="*/ f123 1 130"/>
                              <a:gd name="f192" fmla="*/ f124 1 156"/>
                              <a:gd name="f193" fmla="*/ f125 1 156"/>
                              <a:gd name="f194" fmla="*/ f126 1 130"/>
                              <a:gd name="f195" fmla="*/ f127 1 156"/>
                              <a:gd name="f196" fmla="*/ f128 1 130"/>
                              <a:gd name="f197" fmla="*/ f129 1 130"/>
                              <a:gd name="f198" fmla="*/ f130 1 130"/>
                              <a:gd name="f199" fmla="*/ f131 1 156"/>
                              <a:gd name="f200" fmla="*/ f132 1 156"/>
                              <a:gd name="f201" fmla="*/ f133 1 130"/>
                              <a:gd name="f202" fmla="*/ f134 1 156"/>
                              <a:gd name="f203" fmla="*/ f135 1 130"/>
                              <a:gd name="f204" fmla="*/ f136 1 156"/>
                              <a:gd name="f205" fmla="*/ f137 1 156"/>
                              <a:gd name="f206" fmla="*/ f138 1 130"/>
                              <a:gd name="f207" fmla="*/ f139 1 156"/>
                              <a:gd name="f208" fmla="*/ f140 1 156"/>
                              <a:gd name="f209" fmla="*/ f141 1 130"/>
                              <a:gd name="f210" fmla="*/ f142 1 130"/>
                              <a:gd name="f211" fmla="*/ f143 1 156"/>
                              <a:gd name="f212" fmla="*/ f144 1 130"/>
                              <a:gd name="f213" fmla="*/ f145 1 156"/>
                              <a:gd name="f214" fmla="*/ f146 1 130"/>
                              <a:gd name="f215" fmla="*/ f147 1 130"/>
                              <a:gd name="f216" fmla="*/ f148 1 156"/>
                              <a:gd name="f217" fmla="*/ f149 1 130"/>
                              <a:gd name="f218" fmla="*/ f150 1 156"/>
                              <a:gd name="f219" fmla="*/ f151 1 130"/>
                              <a:gd name="f220" fmla="*/ f152 1 130"/>
                              <a:gd name="f221" fmla="*/ f153 1 156"/>
                              <a:gd name="f222" fmla="*/ 0 1 f85"/>
                              <a:gd name="f223" fmla="*/ f79 1 f85"/>
                              <a:gd name="f224" fmla="*/ 0 1 f86"/>
                              <a:gd name="f225" fmla="*/ f80 1 f86"/>
                              <a:gd name="f226" fmla="*/ f155 1 f85"/>
                              <a:gd name="f227" fmla="*/ f156 1 f86"/>
                              <a:gd name="f228" fmla="*/ f157 1 f85"/>
                              <a:gd name="f229" fmla="*/ f158 1 f86"/>
                              <a:gd name="f230" fmla="*/ f159 1 f85"/>
                              <a:gd name="f231" fmla="*/ f160 1 f86"/>
                              <a:gd name="f232" fmla="*/ f161 1 f85"/>
                              <a:gd name="f233" fmla="*/ f162 1 f86"/>
                              <a:gd name="f234" fmla="*/ f163 1 f86"/>
                              <a:gd name="f235" fmla="*/ f164 1 f85"/>
                              <a:gd name="f236" fmla="*/ f165 1 f86"/>
                              <a:gd name="f237" fmla="*/ f166 1 f85"/>
                              <a:gd name="f238" fmla="*/ f167 1 f86"/>
                              <a:gd name="f239" fmla="*/ f168 1 f85"/>
                              <a:gd name="f240" fmla="*/ f169 1 f85"/>
                              <a:gd name="f241" fmla="*/ f170 1 f86"/>
                              <a:gd name="f242" fmla="*/ f171 1 f85"/>
                              <a:gd name="f243" fmla="*/ f172 1 f85"/>
                              <a:gd name="f244" fmla="*/ f173 1 f86"/>
                              <a:gd name="f245" fmla="*/ f174 1 f85"/>
                              <a:gd name="f246" fmla="*/ f175 1 f86"/>
                              <a:gd name="f247" fmla="*/ f176 1 f85"/>
                              <a:gd name="f248" fmla="*/ f177 1 f86"/>
                              <a:gd name="f249" fmla="*/ f178 1 f85"/>
                              <a:gd name="f250" fmla="*/ f179 1 f85"/>
                              <a:gd name="f251" fmla="*/ f180 1 f86"/>
                              <a:gd name="f252" fmla="*/ f181 1 f85"/>
                              <a:gd name="f253" fmla="*/ f182 1 f86"/>
                              <a:gd name="f254" fmla="*/ f183 1 f86"/>
                              <a:gd name="f255" fmla="*/ f184 1 f86"/>
                              <a:gd name="f256" fmla="*/ f185 1 f85"/>
                              <a:gd name="f257" fmla="*/ f186 1 f86"/>
                              <a:gd name="f258" fmla="*/ f187 1 f85"/>
                              <a:gd name="f259" fmla="*/ f188 1 f86"/>
                              <a:gd name="f260" fmla="*/ f189 1 f85"/>
                              <a:gd name="f261" fmla="*/ f190 1 f86"/>
                              <a:gd name="f262" fmla="*/ f191 1 f85"/>
                              <a:gd name="f263" fmla="*/ f192 1 f86"/>
                              <a:gd name="f264" fmla="*/ f193 1 f86"/>
                              <a:gd name="f265" fmla="*/ f194 1 f85"/>
                              <a:gd name="f266" fmla="*/ f195 1 f86"/>
                              <a:gd name="f267" fmla="*/ f196 1 f85"/>
                              <a:gd name="f268" fmla="*/ f197 1 f85"/>
                              <a:gd name="f269" fmla="*/ f198 1 f85"/>
                              <a:gd name="f270" fmla="*/ f199 1 f86"/>
                              <a:gd name="f271" fmla="*/ f200 1 f86"/>
                              <a:gd name="f272" fmla="*/ f201 1 f85"/>
                              <a:gd name="f273" fmla="*/ f202 1 f86"/>
                              <a:gd name="f274" fmla="*/ f203 1 f85"/>
                              <a:gd name="f275" fmla="*/ f204 1 f86"/>
                              <a:gd name="f276" fmla="*/ f205 1 f86"/>
                              <a:gd name="f277" fmla="*/ f206 1 f85"/>
                              <a:gd name="f278" fmla="*/ f207 1 f86"/>
                              <a:gd name="f279" fmla="*/ f208 1 f86"/>
                              <a:gd name="f280" fmla="*/ f209 1 f85"/>
                              <a:gd name="f281" fmla="*/ f210 1 f85"/>
                              <a:gd name="f282" fmla="*/ f211 1 f86"/>
                              <a:gd name="f283" fmla="*/ f212 1 f85"/>
                              <a:gd name="f284" fmla="*/ f213 1 f86"/>
                              <a:gd name="f285" fmla="*/ f214 1 f85"/>
                              <a:gd name="f286" fmla="*/ f215 1 f85"/>
                              <a:gd name="f287" fmla="*/ f216 1 f86"/>
                              <a:gd name="f288" fmla="*/ f217 1 f85"/>
                              <a:gd name="f289" fmla="*/ f218 1 f86"/>
                              <a:gd name="f290" fmla="*/ f219 1 f85"/>
                              <a:gd name="f291" fmla="*/ f220 1 f85"/>
                              <a:gd name="f292" fmla="*/ f221 1 f86"/>
                              <a:gd name="f293" fmla="*/ f222 f76 1"/>
                              <a:gd name="f294" fmla="*/ f223 f76 1"/>
                              <a:gd name="f295" fmla="*/ f225 f77 1"/>
                              <a:gd name="f296" fmla="*/ f224 f77 1"/>
                              <a:gd name="f297" fmla="*/ f226 f76 1"/>
                              <a:gd name="f298" fmla="*/ f227 f77 1"/>
                              <a:gd name="f299" fmla="*/ f228 f76 1"/>
                              <a:gd name="f300" fmla="*/ f229 f77 1"/>
                              <a:gd name="f301" fmla="*/ f230 f76 1"/>
                              <a:gd name="f302" fmla="*/ f231 f77 1"/>
                              <a:gd name="f303" fmla="*/ f232 f76 1"/>
                              <a:gd name="f304" fmla="*/ f233 f77 1"/>
                              <a:gd name="f305" fmla="*/ f234 f77 1"/>
                              <a:gd name="f306" fmla="*/ f235 f76 1"/>
                              <a:gd name="f307" fmla="*/ f236 f77 1"/>
                              <a:gd name="f308" fmla="*/ f237 f76 1"/>
                              <a:gd name="f309" fmla="*/ f238 f77 1"/>
                              <a:gd name="f310" fmla="*/ f239 f76 1"/>
                              <a:gd name="f311" fmla="*/ f240 f76 1"/>
                              <a:gd name="f312" fmla="*/ f241 f77 1"/>
                              <a:gd name="f313" fmla="*/ f242 f76 1"/>
                              <a:gd name="f314" fmla="*/ f243 f76 1"/>
                              <a:gd name="f315" fmla="*/ f244 f77 1"/>
                              <a:gd name="f316" fmla="*/ f245 f76 1"/>
                              <a:gd name="f317" fmla="*/ f246 f77 1"/>
                              <a:gd name="f318" fmla="*/ f247 f76 1"/>
                              <a:gd name="f319" fmla="*/ f248 f77 1"/>
                              <a:gd name="f320" fmla="*/ f249 f76 1"/>
                              <a:gd name="f321" fmla="*/ f250 f76 1"/>
                              <a:gd name="f322" fmla="*/ f251 f77 1"/>
                              <a:gd name="f323" fmla="*/ f252 f76 1"/>
                              <a:gd name="f324" fmla="*/ f253 f77 1"/>
                              <a:gd name="f325" fmla="*/ f254 f77 1"/>
                              <a:gd name="f326" fmla="*/ f255 f77 1"/>
                              <a:gd name="f327" fmla="*/ f256 f76 1"/>
                              <a:gd name="f328" fmla="*/ f257 f77 1"/>
                              <a:gd name="f329" fmla="*/ f258 f76 1"/>
                              <a:gd name="f330" fmla="*/ f259 f77 1"/>
                              <a:gd name="f331" fmla="*/ f260 f76 1"/>
                              <a:gd name="f332" fmla="*/ f261 f77 1"/>
                              <a:gd name="f333" fmla="*/ f262 f76 1"/>
                              <a:gd name="f334" fmla="*/ f263 f77 1"/>
                              <a:gd name="f335" fmla="*/ f264 f77 1"/>
                              <a:gd name="f336" fmla="*/ f265 f76 1"/>
                              <a:gd name="f337" fmla="*/ f266 f77 1"/>
                              <a:gd name="f338" fmla="*/ f267 f76 1"/>
                              <a:gd name="f339" fmla="*/ f268 f76 1"/>
                              <a:gd name="f340" fmla="*/ f269 f76 1"/>
                              <a:gd name="f341" fmla="*/ f270 f77 1"/>
                              <a:gd name="f342" fmla="*/ f271 f77 1"/>
                              <a:gd name="f343" fmla="*/ f272 f76 1"/>
                              <a:gd name="f344" fmla="*/ f273 f77 1"/>
                              <a:gd name="f345" fmla="*/ f274 f76 1"/>
                              <a:gd name="f346" fmla="*/ f275 f77 1"/>
                              <a:gd name="f347" fmla="*/ f276 f77 1"/>
                              <a:gd name="f348" fmla="*/ f277 f76 1"/>
                              <a:gd name="f349" fmla="*/ f278 f77 1"/>
                              <a:gd name="f350" fmla="*/ f279 f77 1"/>
                              <a:gd name="f351" fmla="*/ f280 f76 1"/>
                              <a:gd name="f352" fmla="*/ f281 f76 1"/>
                              <a:gd name="f353" fmla="*/ f282 f77 1"/>
                              <a:gd name="f354" fmla="*/ f283 f76 1"/>
                              <a:gd name="f355" fmla="*/ f284 f77 1"/>
                              <a:gd name="f356" fmla="*/ f285 f76 1"/>
                              <a:gd name="f357" fmla="*/ f286 f76 1"/>
                              <a:gd name="f358" fmla="*/ f287 f77 1"/>
                              <a:gd name="f359" fmla="*/ f288 f76 1"/>
                              <a:gd name="f360" fmla="*/ f289 f77 1"/>
                              <a:gd name="f361" fmla="*/ f290 f76 1"/>
                              <a:gd name="f362" fmla="*/ f291 f76 1"/>
                              <a:gd name="f363" fmla="*/ f292 f77 1"/>
                            </a:gdLst>
                            <a:ahLst/>
                            <a:cxnLst>
                              <a:cxn ang="3cd4">
                                <a:pos x="hc" y="t"/>
                              </a:cxn>
                              <a:cxn ang="0">
                                <a:pos x="r" y="vc"/>
                              </a:cxn>
                              <a:cxn ang="cd4">
                                <a:pos x="hc" y="b"/>
                              </a:cxn>
                              <a:cxn ang="cd2">
                                <a:pos x="l" y="vc"/>
                              </a:cxn>
                              <a:cxn ang="f154">
                                <a:pos x="f297" y="f298"/>
                              </a:cxn>
                              <a:cxn ang="f154">
                                <a:pos x="f299" y="f300"/>
                              </a:cxn>
                              <a:cxn ang="f154">
                                <a:pos x="f301" y="f302"/>
                              </a:cxn>
                              <a:cxn ang="f154">
                                <a:pos x="f303" y="f304"/>
                              </a:cxn>
                              <a:cxn ang="f154">
                                <a:pos x="f303" y="f305"/>
                              </a:cxn>
                              <a:cxn ang="f154">
                                <a:pos x="f306" y="f307"/>
                              </a:cxn>
                              <a:cxn ang="f154">
                                <a:pos x="f308" y="f309"/>
                              </a:cxn>
                              <a:cxn ang="f154">
                                <a:pos x="f310" y="f298"/>
                              </a:cxn>
                              <a:cxn ang="f154">
                                <a:pos x="f311" y="f312"/>
                              </a:cxn>
                              <a:cxn ang="f154">
                                <a:pos x="f313" y="f312"/>
                              </a:cxn>
                              <a:cxn ang="f154">
                                <a:pos x="f314" y="f315"/>
                              </a:cxn>
                              <a:cxn ang="f154">
                                <a:pos x="f316" y="f317"/>
                              </a:cxn>
                              <a:cxn ang="f154">
                                <a:pos x="f318" y="f319"/>
                              </a:cxn>
                              <a:cxn ang="f154">
                                <a:pos x="f320" y="f312"/>
                              </a:cxn>
                              <a:cxn ang="f154">
                                <a:pos x="f321" y="f322"/>
                              </a:cxn>
                              <a:cxn ang="f154">
                                <a:pos x="f323" y="f324"/>
                              </a:cxn>
                              <a:cxn ang="f154">
                                <a:pos x="f314" y="f325"/>
                              </a:cxn>
                              <a:cxn ang="f154">
                                <a:pos x="f318" y="f326"/>
                              </a:cxn>
                              <a:cxn ang="f154">
                                <a:pos x="f327" y="f328"/>
                              </a:cxn>
                              <a:cxn ang="f154">
                                <a:pos x="f321" y="f325"/>
                              </a:cxn>
                              <a:cxn ang="f154">
                                <a:pos x="f329" y="f330"/>
                              </a:cxn>
                              <a:cxn ang="f154">
                                <a:pos x="f331" y="f332"/>
                              </a:cxn>
                              <a:cxn ang="f154">
                                <a:pos x="f333" y="f334"/>
                              </a:cxn>
                              <a:cxn ang="f154">
                                <a:pos x="f311" y="f335"/>
                              </a:cxn>
                              <a:cxn ang="f154">
                                <a:pos x="f336" y="f337"/>
                              </a:cxn>
                              <a:cxn ang="f154">
                                <a:pos x="f338" y="f334"/>
                              </a:cxn>
                              <a:cxn ang="f154">
                                <a:pos x="f339" y="f337"/>
                              </a:cxn>
                              <a:cxn ang="f154">
                                <a:pos x="f340" y="f341"/>
                              </a:cxn>
                              <a:cxn ang="f154">
                                <a:pos x="f306" y="f342"/>
                              </a:cxn>
                              <a:cxn ang="f154">
                                <a:pos x="f343" y="f344"/>
                              </a:cxn>
                              <a:cxn ang="f154">
                                <a:pos x="f345" y="f346"/>
                              </a:cxn>
                              <a:cxn ang="f154">
                                <a:pos x="f297" y="f347"/>
                              </a:cxn>
                              <a:cxn ang="f154">
                                <a:pos x="f348" y="f349"/>
                              </a:cxn>
                              <a:cxn ang="f154">
                                <a:pos x="f348" y="f350"/>
                              </a:cxn>
                              <a:cxn ang="f154">
                                <a:pos x="f301" y="f334"/>
                              </a:cxn>
                              <a:cxn ang="f154">
                                <a:pos x="f351" y="f334"/>
                              </a:cxn>
                              <a:cxn ang="f154">
                                <a:pos x="f352" y="f353"/>
                              </a:cxn>
                              <a:cxn ang="f154">
                                <a:pos x="f354" y="f355"/>
                              </a:cxn>
                              <a:cxn ang="f154">
                                <a:pos x="f356" y="f325"/>
                              </a:cxn>
                              <a:cxn ang="f154">
                                <a:pos x="f357" y="f358"/>
                              </a:cxn>
                              <a:cxn ang="f154">
                                <a:pos x="f359" y="f360"/>
                              </a:cxn>
                              <a:cxn ang="f154">
                                <a:pos x="f361" y="f309"/>
                              </a:cxn>
                              <a:cxn ang="f154">
                                <a:pos x="f362" y="f363"/>
                              </a:cxn>
                              <a:cxn ang="f154">
                                <a:pos x="f362" y="f317"/>
                              </a:cxn>
                              <a:cxn ang="f154">
                                <a:pos x="f352" y="f317"/>
                              </a:cxn>
                              <a:cxn ang="f154">
                                <a:pos x="f357" y="f309"/>
                              </a:cxn>
                            </a:cxnLst>
                            <a:rect l="f293" t="f296" r="f294" b="f295"/>
                            <a:pathLst>
                              <a:path w="130" h="156">
                                <a:moveTo>
                                  <a:pt x="f8" y="f9"/>
                                </a:moveTo>
                                <a:lnTo>
                                  <a:pt x="f10" y="f11"/>
                                </a:lnTo>
                                <a:lnTo>
                                  <a:pt x="f12" y="f13"/>
                                </a:lnTo>
                                <a:lnTo>
                                  <a:pt x="f12" y="f14"/>
                                </a:lnTo>
                                <a:lnTo>
                                  <a:pt x="f15" y="f16"/>
                                </a:lnTo>
                                <a:lnTo>
                                  <a:pt x="f17" y="f18"/>
                                </a:lnTo>
                                <a:lnTo>
                                  <a:pt x="f19" y="f20"/>
                                </a:lnTo>
                                <a:lnTo>
                                  <a:pt x="f19" y="f21"/>
                                </a:lnTo>
                                <a:lnTo>
                                  <a:pt x="f22" y="f7"/>
                                </a:lnTo>
                                <a:lnTo>
                                  <a:pt x="f22" y="f7"/>
                                </a:lnTo>
                                <a:lnTo>
                                  <a:pt x="f23" y="f7"/>
                                </a:lnTo>
                                <a:lnTo>
                                  <a:pt x="f24" y="f25"/>
                                </a:lnTo>
                                <a:lnTo>
                                  <a:pt x="f24" y="f25"/>
                                </a:lnTo>
                                <a:lnTo>
                                  <a:pt x="f24" y="f26"/>
                                </a:lnTo>
                                <a:lnTo>
                                  <a:pt x="f24" y="f27"/>
                                </a:lnTo>
                                <a:lnTo>
                                  <a:pt x="f24" y="f18"/>
                                </a:lnTo>
                                <a:lnTo>
                                  <a:pt x="f28" y="f20"/>
                                </a:lnTo>
                                <a:lnTo>
                                  <a:pt x="f29" y="f30"/>
                                </a:lnTo>
                                <a:lnTo>
                                  <a:pt x="f31" y="f32"/>
                                </a:lnTo>
                                <a:lnTo>
                                  <a:pt x="f28" y="f33"/>
                                </a:lnTo>
                                <a:lnTo>
                                  <a:pt x="f34" y="f35"/>
                                </a:lnTo>
                                <a:lnTo>
                                  <a:pt x="f29" y="f11"/>
                                </a:lnTo>
                                <a:lnTo>
                                  <a:pt x="f36" y="f9"/>
                                </a:lnTo>
                                <a:lnTo>
                                  <a:pt x="f37" y="f13"/>
                                </a:lnTo>
                                <a:lnTo>
                                  <a:pt x="f37" y="f14"/>
                                </a:lnTo>
                                <a:lnTo>
                                  <a:pt x="f9" y="f33"/>
                                </a:lnTo>
                                <a:lnTo>
                                  <a:pt x="f38" y="f39"/>
                                </a:lnTo>
                                <a:lnTo>
                                  <a:pt x="f35" y="f16"/>
                                </a:lnTo>
                                <a:lnTo>
                                  <a:pt x="f35" y="f16"/>
                                </a:lnTo>
                                <a:lnTo>
                                  <a:pt x="f35" y="f39"/>
                                </a:lnTo>
                                <a:lnTo>
                                  <a:pt x="f35" y="f14"/>
                                </a:lnTo>
                                <a:lnTo>
                                  <a:pt x="f13" y="f40"/>
                                </a:lnTo>
                                <a:lnTo>
                                  <a:pt x="f13" y="f40"/>
                                </a:lnTo>
                                <a:lnTo>
                                  <a:pt x="f13" y="f40"/>
                                </a:lnTo>
                                <a:lnTo>
                                  <a:pt x="f11" y="f41"/>
                                </a:lnTo>
                                <a:lnTo>
                                  <a:pt x="f42" y="f43"/>
                                </a:lnTo>
                                <a:lnTo>
                                  <a:pt x="f40" y="f14"/>
                                </a:lnTo>
                                <a:lnTo>
                                  <a:pt x="f43" y="f33"/>
                                </a:lnTo>
                                <a:lnTo>
                                  <a:pt x="f33" y="f33"/>
                                </a:lnTo>
                                <a:lnTo>
                                  <a:pt x="f39" y="f39"/>
                                </a:lnTo>
                                <a:lnTo>
                                  <a:pt x="f39" y="f39"/>
                                </a:lnTo>
                                <a:lnTo>
                                  <a:pt x="f20" y="f39"/>
                                </a:lnTo>
                                <a:lnTo>
                                  <a:pt x="f32" y="f41"/>
                                </a:lnTo>
                                <a:lnTo>
                                  <a:pt x="f42" y="f35"/>
                                </a:lnTo>
                                <a:lnTo>
                                  <a:pt x="f14" y="f38"/>
                                </a:lnTo>
                                <a:lnTo>
                                  <a:pt x="f40" y="f44"/>
                                </a:lnTo>
                                <a:lnTo>
                                  <a:pt x="f45" y="f9"/>
                                </a:lnTo>
                                <a:lnTo>
                                  <a:pt x="f46" y="f46"/>
                                </a:lnTo>
                                <a:lnTo>
                                  <a:pt x="f37" y="f31"/>
                                </a:lnTo>
                                <a:lnTo>
                                  <a:pt x="f44" y="f47"/>
                                </a:lnTo>
                                <a:lnTo>
                                  <a:pt x="f13" y="f24"/>
                                </a:lnTo>
                                <a:lnTo>
                                  <a:pt x="f43" y="f48"/>
                                </a:lnTo>
                                <a:lnTo>
                                  <a:pt x="f43" y="f48"/>
                                </a:lnTo>
                                <a:lnTo>
                                  <a:pt x="f33" y="f47"/>
                                </a:lnTo>
                                <a:lnTo>
                                  <a:pt x="f49" y="f34"/>
                                </a:lnTo>
                                <a:lnTo>
                                  <a:pt x="f49" y="f28"/>
                                </a:lnTo>
                                <a:lnTo>
                                  <a:pt x="f49" y="f28"/>
                                </a:lnTo>
                                <a:lnTo>
                                  <a:pt x="f39" y="f28"/>
                                </a:lnTo>
                                <a:lnTo>
                                  <a:pt x="f33" y="f24"/>
                                </a:lnTo>
                                <a:lnTo>
                                  <a:pt x="f14" y="f24"/>
                                </a:lnTo>
                                <a:lnTo>
                                  <a:pt x="f43" y="f23"/>
                                </a:lnTo>
                                <a:lnTo>
                                  <a:pt x="f41" y="f50"/>
                                </a:lnTo>
                                <a:lnTo>
                                  <a:pt x="f40" y="f50"/>
                                </a:lnTo>
                                <a:lnTo>
                                  <a:pt x="f40" y="f50"/>
                                </a:lnTo>
                                <a:lnTo>
                                  <a:pt x="f49" y="f19"/>
                                </a:lnTo>
                                <a:lnTo>
                                  <a:pt x="f6" y="f51"/>
                                </a:lnTo>
                                <a:lnTo>
                                  <a:pt x="f16" y="f15"/>
                                </a:lnTo>
                                <a:lnTo>
                                  <a:pt x="f33" y="f8"/>
                                </a:lnTo>
                                <a:lnTo>
                                  <a:pt x="f52" y="f10"/>
                                </a:lnTo>
                                <a:lnTo>
                                  <a:pt x="f42" y="f53"/>
                                </a:lnTo>
                                <a:lnTo>
                                  <a:pt x="f45" y="f17"/>
                                </a:lnTo>
                                <a:lnTo>
                                  <a:pt x="f38" y="f12"/>
                                </a:lnTo>
                                <a:lnTo>
                                  <a:pt x="f46" y="f22"/>
                                </a:lnTo>
                                <a:lnTo>
                                  <a:pt x="f54" y="f55"/>
                                </a:lnTo>
                                <a:lnTo>
                                  <a:pt x="f56" y="f19"/>
                                </a:lnTo>
                                <a:lnTo>
                                  <a:pt x="f36" y="f57"/>
                                </a:lnTo>
                                <a:lnTo>
                                  <a:pt x="f36" y="f10"/>
                                </a:lnTo>
                                <a:lnTo>
                                  <a:pt x="f31" y="f10"/>
                                </a:lnTo>
                                <a:lnTo>
                                  <a:pt x="f29" y="f57"/>
                                </a:lnTo>
                                <a:lnTo>
                                  <a:pt x="f47" y="f57"/>
                                </a:lnTo>
                                <a:lnTo>
                                  <a:pt x="f47" y="f19"/>
                                </a:lnTo>
                                <a:lnTo>
                                  <a:pt x="f48" y="f58"/>
                                </a:lnTo>
                                <a:lnTo>
                                  <a:pt x="f54" y="f59"/>
                                </a:lnTo>
                                <a:lnTo>
                                  <a:pt x="f54" y="f60"/>
                                </a:lnTo>
                                <a:lnTo>
                                  <a:pt x="f48" y="f61"/>
                                </a:lnTo>
                                <a:lnTo>
                                  <a:pt x="f48" y="f62"/>
                                </a:lnTo>
                                <a:lnTo>
                                  <a:pt x="f29" y="f63"/>
                                </a:lnTo>
                                <a:lnTo>
                                  <a:pt x="f34" y="f5"/>
                                </a:lnTo>
                                <a:lnTo>
                                  <a:pt x="f23" y="f64"/>
                                </a:lnTo>
                                <a:lnTo>
                                  <a:pt x="f23" y="f65"/>
                                </a:lnTo>
                                <a:lnTo>
                                  <a:pt x="f23" y="f66"/>
                                </a:lnTo>
                                <a:lnTo>
                                  <a:pt x="f23" y="f66"/>
                                </a:lnTo>
                                <a:lnTo>
                                  <a:pt x="f50" y="f61"/>
                                </a:lnTo>
                                <a:lnTo>
                                  <a:pt x="f22" y="f67"/>
                                </a:lnTo>
                                <a:lnTo>
                                  <a:pt x="f55" y="f68"/>
                                </a:lnTo>
                                <a:lnTo>
                                  <a:pt x="f12" y="f68"/>
                                </a:lnTo>
                                <a:lnTo>
                                  <a:pt x="f19" y="f69"/>
                                </a:lnTo>
                                <a:lnTo>
                                  <a:pt x="f57" y="f69"/>
                                </a:lnTo>
                                <a:lnTo>
                                  <a:pt x="f57" y="f69"/>
                                </a:lnTo>
                                <a:lnTo>
                                  <a:pt x="f57" y="f69"/>
                                </a:lnTo>
                                <a:lnTo>
                                  <a:pt x="f57" y="f67"/>
                                </a:lnTo>
                                <a:lnTo>
                                  <a:pt x="f57" y="f66"/>
                                </a:lnTo>
                                <a:lnTo>
                                  <a:pt x="f57" y="f66"/>
                                </a:lnTo>
                                <a:lnTo>
                                  <a:pt x="f50" y="f58"/>
                                </a:lnTo>
                                <a:lnTo>
                                  <a:pt x="f22" y="f10"/>
                                </a:lnTo>
                                <a:lnTo>
                                  <a:pt x="f19" y="f51"/>
                                </a:lnTo>
                                <a:lnTo>
                                  <a:pt x="f51" y="f55"/>
                                </a:lnTo>
                                <a:lnTo>
                                  <a:pt x="f70" y="f10"/>
                                </a:lnTo>
                                <a:lnTo>
                                  <a:pt x="f70" y="f58"/>
                                </a:lnTo>
                                <a:lnTo>
                                  <a:pt x="f67" y="f59"/>
                                </a:lnTo>
                                <a:lnTo>
                                  <a:pt x="f67" y="f15"/>
                                </a:lnTo>
                                <a:lnTo>
                                  <a:pt x="f64" y="f71"/>
                                </a:lnTo>
                                <a:lnTo>
                                  <a:pt x="f5" y="f70"/>
                                </a:lnTo>
                                <a:lnTo>
                                  <a:pt x="f63" y="f17"/>
                                </a:lnTo>
                                <a:lnTo>
                                  <a:pt x="f60" y="f19"/>
                                </a:lnTo>
                                <a:lnTo>
                                  <a:pt x="f64" y="f22"/>
                                </a:lnTo>
                                <a:lnTo>
                                  <a:pt x="f62" y="f24"/>
                                </a:lnTo>
                                <a:lnTo>
                                  <a:pt x="f66" y="f22"/>
                                </a:lnTo>
                                <a:lnTo>
                                  <a:pt x="f58" y="f24"/>
                                </a:lnTo>
                                <a:lnTo>
                                  <a:pt x="f59" y="f34"/>
                                </a:lnTo>
                                <a:lnTo>
                                  <a:pt x="f53" y="f36"/>
                                </a:lnTo>
                                <a:lnTo>
                                  <a:pt x="f67" y="f44"/>
                                </a:lnTo>
                                <a:lnTo>
                                  <a:pt x="f72" y="f56"/>
                                </a:lnTo>
                                <a:lnTo>
                                  <a:pt x="f73" y="f44"/>
                                </a:lnTo>
                                <a:lnTo>
                                  <a:pt x="f62" y="f9"/>
                                </a:lnTo>
                                <a:lnTo>
                                  <a:pt x="f73" y="f35"/>
                                </a:lnTo>
                                <a:lnTo>
                                  <a:pt x="f5" y="f42"/>
                                </a:lnTo>
                                <a:lnTo>
                                  <a:pt x="f74" y="f42"/>
                                </a:lnTo>
                                <a:lnTo>
                                  <a:pt x="f69" y="f11"/>
                                </a:lnTo>
                                <a:lnTo>
                                  <a:pt x="f69" y="f52"/>
                                </a:lnTo>
                                <a:lnTo>
                                  <a:pt x="f69" y="f40"/>
                                </a:lnTo>
                                <a:lnTo>
                                  <a:pt x="f69" y="f43"/>
                                </a:lnTo>
                                <a:lnTo>
                                  <a:pt x="f69" y="f14"/>
                                </a:lnTo>
                                <a:lnTo>
                                  <a:pt x="f68" y="f14"/>
                                </a:lnTo>
                                <a:lnTo>
                                  <a:pt x="f67" y="f43"/>
                                </a:lnTo>
                                <a:lnTo>
                                  <a:pt x="f66" y="f41"/>
                                </a:lnTo>
                                <a:lnTo>
                                  <a:pt x="f66" y="f41"/>
                                </a:lnTo>
                                <a:lnTo>
                                  <a:pt x="f59" y="f35"/>
                                </a:lnTo>
                                <a:lnTo>
                                  <a:pt x="f8" y="f9"/>
                                </a:lnTo>
                                <a:lnTo>
                                  <a:pt x="f8" y="f9"/>
                                </a:lnTo>
                                <a:close/>
                              </a:path>
                            </a:pathLst>
                          </a:custGeom>
                          <a:solidFill>
                            <a:srgbClr val="000000"/>
                          </a:solidFill>
                          <a:ln cap="flat">
                            <a:noFill/>
                            <a:prstDash val="solid"/>
                          </a:ln>
                        </wps:spPr>
                        <wps:bodyPr lIns="0" tIns="0" rIns="0" bIns="0"/>
                      </wps:wsp>
                      <wps:wsp>
                        <wps:cNvPr id="37" name="Freihandform 1313"/>
                        <wps:cNvSpPr/>
                        <wps:spPr>
                          <a:xfrm>
                            <a:off x="3674672" y="14237"/>
                            <a:ext cx="194812" cy="249073"/>
                          </a:xfrm>
                          <a:custGeom>
                            <a:avLst/>
                            <a:gdLst>
                              <a:gd name="f0" fmla="val 10800000"/>
                              <a:gd name="f1" fmla="val 5400000"/>
                              <a:gd name="f2" fmla="val 180"/>
                              <a:gd name="f3" fmla="val w"/>
                              <a:gd name="f4" fmla="val h"/>
                              <a:gd name="f5" fmla="val 0"/>
                              <a:gd name="f6" fmla="val 116"/>
                              <a:gd name="f7" fmla="val 140"/>
                              <a:gd name="f8" fmla="val 96"/>
                              <a:gd name="f9" fmla="val 8"/>
                              <a:gd name="f10" fmla="val 94"/>
                              <a:gd name="f11" fmla="val 16"/>
                              <a:gd name="f12" fmla="val 90"/>
                              <a:gd name="f13" fmla="val 18"/>
                              <a:gd name="f14" fmla="val 100"/>
                              <a:gd name="f15" fmla="val 98"/>
                              <a:gd name="f16" fmla="val 20"/>
                              <a:gd name="f17" fmla="val 88"/>
                              <a:gd name="f18" fmla="val 38"/>
                              <a:gd name="f19" fmla="val 80"/>
                              <a:gd name="f20" fmla="val 42"/>
                              <a:gd name="f21" fmla="val 48"/>
                              <a:gd name="f22" fmla="val 52"/>
                              <a:gd name="f23" fmla="val 110"/>
                              <a:gd name="f24" fmla="val 36"/>
                              <a:gd name="f25" fmla="val 120"/>
                              <a:gd name="f26" fmla="val 46"/>
                              <a:gd name="f27" fmla="val 132"/>
                              <a:gd name="f28" fmla="val 50"/>
                              <a:gd name="f29" fmla="val 136"/>
                              <a:gd name="f30" fmla="val 54"/>
                              <a:gd name="f31" fmla="val 62"/>
                              <a:gd name="f32" fmla="val 64"/>
                              <a:gd name="f33" fmla="val 56"/>
                              <a:gd name="f34" fmla="val 86"/>
                              <a:gd name="f35" fmla="val 68"/>
                              <a:gd name="f36" fmla="val 82"/>
                              <a:gd name="f37" fmla="val 104"/>
                              <a:gd name="f38" fmla="val 108"/>
                              <a:gd name="f39" fmla="val 106"/>
                              <a:gd name="f40" fmla="val 114"/>
                              <a:gd name="f41" fmla="val 92"/>
                              <a:gd name="f42" fmla="val 102"/>
                              <a:gd name="f43" fmla="val 84"/>
                              <a:gd name="f44" fmla="val 70"/>
                              <a:gd name="f45" fmla="val 78"/>
                              <a:gd name="f46" fmla="val 76"/>
                              <a:gd name="f47" fmla="val 72"/>
                              <a:gd name="f48" fmla="val 60"/>
                              <a:gd name="f49" fmla="val 58"/>
                              <a:gd name="f50" fmla="val 40"/>
                              <a:gd name="f51" fmla="val 74"/>
                              <a:gd name="f52" fmla="val 28"/>
                              <a:gd name="f53" fmla="val 22"/>
                              <a:gd name="f54" fmla="val 24"/>
                              <a:gd name="f55" fmla="val 26"/>
                              <a:gd name="f56" fmla="val 44"/>
                              <a:gd name="f57" fmla="val 30"/>
                              <a:gd name="f58" fmla="val 6"/>
                              <a:gd name="f59" fmla="val 32"/>
                              <a:gd name="f60" fmla="val 2"/>
                              <a:gd name="f61" fmla="val 34"/>
                              <a:gd name="f62" fmla="val 14"/>
                              <a:gd name="f63" fmla="val 10"/>
                              <a:gd name="f64" fmla="val 4"/>
                              <a:gd name="f65" fmla="val 12"/>
                              <a:gd name="f66" fmla="+- 0 0 -90"/>
                              <a:gd name="f67" fmla="*/ f3 1 116"/>
                              <a:gd name="f68" fmla="*/ f4 1 140"/>
                              <a:gd name="f69" fmla="val f5"/>
                              <a:gd name="f70" fmla="val f6"/>
                              <a:gd name="f71" fmla="val f7"/>
                              <a:gd name="f72" fmla="*/ f66 f0 1"/>
                              <a:gd name="f73" fmla="+- f71 0 f69"/>
                              <a:gd name="f74" fmla="+- f70 0 f69"/>
                              <a:gd name="f75" fmla="*/ f72 1 f2"/>
                              <a:gd name="f76" fmla="*/ f74 1 116"/>
                              <a:gd name="f77" fmla="*/ f73 1 140"/>
                              <a:gd name="f78" fmla="*/ 8 f74 1"/>
                              <a:gd name="f79" fmla="*/ 94 f73 1"/>
                              <a:gd name="f80" fmla="*/ 18 f74 1"/>
                              <a:gd name="f81" fmla="*/ 90 f73 1"/>
                              <a:gd name="f82" fmla="*/ 98 f73 1"/>
                              <a:gd name="f83" fmla="*/ 38 f74 1"/>
                              <a:gd name="f84" fmla="*/ 80 f73 1"/>
                              <a:gd name="f85" fmla="*/ 48 f74 1"/>
                              <a:gd name="f86" fmla="*/ 88 f73 1"/>
                              <a:gd name="f87" fmla="*/ 110 f73 1"/>
                              <a:gd name="f88" fmla="*/ 36 f74 1"/>
                              <a:gd name="f89" fmla="*/ 120 f73 1"/>
                              <a:gd name="f90" fmla="*/ 132 f73 1"/>
                              <a:gd name="f91" fmla="*/ 52 f74 1"/>
                              <a:gd name="f92" fmla="*/ 136 f73 1"/>
                              <a:gd name="f93" fmla="*/ 62 f74 1"/>
                              <a:gd name="f94" fmla="*/ 54 f74 1"/>
                              <a:gd name="f95" fmla="*/ 64 f74 1"/>
                              <a:gd name="f96" fmla="*/ 88 f74 1"/>
                              <a:gd name="f97" fmla="*/ 90 f74 1"/>
                              <a:gd name="f98" fmla="*/ 108 f73 1"/>
                              <a:gd name="f99" fmla="*/ 106 f74 1"/>
                              <a:gd name="f100" fmla="*/ 106 f73 1"/>
                              <a:gd name="f101" fmla="*/ 108 f74 1"/>
                              <a:gd name="f102" fmla="*/ 100 f73 1"/>
                              <a:gd name="f103" fmla="*/ 102 f74 1"/>
                              <a:gd name="f104" fmla="*/ 76 f74 1"/>
                              <a:gd name="f105" fmla="*/ 70 f73 1"/>
                              <a:gd name="f106" fmla="*/ 94 f74 1"/>
                              <a:gd name="f107" fmla="*/ 54 f73 1"/>
                              <a:gd name="f108" fmla="*/ 110 f74 1"/>
                              <a:gd name="f109" fmla="*/ 58 f73 1"/>
                              <a:gd name="f110" fmla="*/ 104 f74 1"/>
                              <a:gd name="f111" fmla="*/ 46 f73 1"/>
                              <a:gd name="f112" fmla="*/ 38 f73 1"/>
                              <a:gd name="f113" fmla="*/ 96 f74 1"/>
                              <a:gd name="f114" fmla="*/ 36 f73 1"/>
                              <a:gd name="f115" fmla="*/ 70 f74 1"/>
                              <a:gd name="f116" fmla="*/ 60 f74 1"/>
                              <a:gd name="f117" fmla="*/ 28 f73 1"/>
                              <a:gd name="f118" fmla="*/ 72 f74 1"/>
                              <a:gd name="f119" fmla="*/ 16 f73 1"/>
                              <a:gd name="f120" fmla="*/ 8 f73 1"/>
                              <a:gd name="f121" fmla="*/ 56 f74 1"/>
                              <a:gd name="f122" fmla="*/ 46 f74 1"/>
                              <a:gd name="f123" fmla="*/ 26 f73 1"/>
                              <a:gd name="f124" fmla="*/ 28 f74 1"/>
                              <a:gd name="f125" fmla="*/ 24 f74 1"/>
                              <a:gd name="f126" fmla="*/ 30 f73 1"/>
                              <a:gd name="f127" fmla="*/ 16 f74 1"/>
                              <a:gd name="f128" fmla="*/ 0 f74 1"/>
                              <a:gd name="f129" fmla="*/ 14 f74 1"/>
                              <a:gd name="f130" fmla="*/ 44 f73 1"/>
                              <a:gd name="f131" fmla="*/ 10 f74 1"/>
                              <a:gd name="f132" fmla="*/ 52 f73 1"/>
                              <a:gd name="f133" fmla="*/ 32 f74 1"/>
                              <a:gd name="f134" fmla="*/ 74 f73 1"/>
                              <a:gd name="f135" fmla="*/ 12 f74 1"/>
                              <a:gd name="f136" fmla="*/ 86 f73 1"/>
                              <a:gd name="f137" fmla="*/ 96 f73 1"/>
                              <a:gd name="f138" fmla="+- f75 0 f1"/>
                              <a:gd name="f139" fmla="*/ f78 1 116"/>
                              <a:gd name="f140" fmla="*/ f79 1 140"/>
                              <a:gd name="f141" fmla="*/ f80 1 116"/>
                              <a:gd name="f142" fmla="*/ f81 1 140"/>
                              <a:gd name="f143" fmla="*/ f82 1 140"/>
                              <a:gd name="f144" fmla="*/ f83 1 116"/>
                              <a:gd name="f145" fmla="*/ f84 1 140"/>
                              <a:gd name="f146" fmla="*/ f85 1 116"/>
                              <a:gd name="f147" fmla="*/ f86 1 140"/>
                              <a:gd name="f148" fmla="*/ f87 1 140"/>
                              <a:gd name="f149" fmla="*/ f88 1 116"/>
                              <a:gd name="f150" fmla="*/ f89 1 140"/>
                              <a:gd name="f151" fmla="*/ f90 1 140"/>
                              <a:gd name="f152" fmla="*/ f91 1 116"/>
                              <a:gd name="f153" fmla="*/ f92 1 140"/>
                              <a:gd name="f154" fmla="*/ f93 1 116"/>
                              <a:gd name="f155" fmla="*/ f94 1 116"/>
                              <a:gd name="f156" fmla="*/ f95 1 116"/>
                              <a:gd name="f157" fmla="*/ f96 1 116"/>
                              <a:gd name="f158" fmla="*/ f97 1 116"/>
                              <a:gd name="f159" fmla="*/ f98 1 140"/>
                              <a:gd name="f160" fmla="*/ f99 1 116"/>
                              <a:gd name="f161" fmla="*/ f100 1 140"/>
                              <a:gd name="f162" fmla="*/ f101 1 116"/>
                              <a:gd name="f163" fmla="*/ f102 1 140"/>
                              <a:gd name="f164" fmla="*/ f103 1 116"/>
                              <a:gd name="f165" fmla="*/ f104 1 116"/>
                              <a:gd name="f166" fmla="*/ f105 1 140"/>
                              <a:gd name="f167" fmla="*/ f106 1 116"/>
                              <a:gd name="f168" fmla="*/ f107 1 140"/>
                              <a:gd name="f169" fmla="*/ f108 1 116"/>
                              <a:gd name="f170" fmla="*/ f109 1 140"/>
                              <a:gd name="f171" fmla="*/ f110 1 116"/>
                              <a:gd name="f172" fmla="*/ f111 1 140"/>
                              <a:gd name="f173" fmla="*/ f112 1 140"/>
                              <a:gd name="f174" fmla="*/ f113 1 116"/>
                              <a:gd name="f175" fmla="*/ f114 1 140"/>
                              <a:gd name="f176" fmla="*/ f115 1 116"/>
                              <a:gd name="f177" fmla="*/ f116 1 116"/>
                              <a:gd name="f178" fmla="*/ f117 1 140"/>
                              <a:gd name="f179" fmla="*/ f118 1 116"/>
                              <a:gd name="f180" fmla="*/ f119 1 140"/>
                              <a:gd name="f181" fmla="*/ f120 1 140"/>
                              <a:gd name="f182" fmla="*/ f121 1 116"/>
                              <a:gd name="f183" fmla="*/ f122 1 116"/>
                              <a:gd name="f184" fmla="*/ f123 1 140"/>
                              <a:gd name="f185" fmla="*/ f124 1 116"/>
                              <a:gd name="f186" fmla="*/ f125 1 116"/>
                              <a:gd name="f187" fmla="*/ f126 1 140"/>
                              <a:gd name="f188" fmla="*/ f127 1 116"/>
                              <a:gd name="f189" fmla="*/ f128 1 116"/>
                              <a:gd name="f190" fmla="*/ f129 1 116"/>
                              <a:gd name="f191" fmla="*/ f130 1 140"/>
                              <a:gd name="f192" fmla="*/ f131 1 116"/>
                              <a:gd name="f193" fmla="*/ f132 1 140"/>
                              <a:gd name="f194" fmla="*/ f133 1 116"/>
                              <a:gd name="f195" fmla="*/ f134 1 140"/>
                              <a:gd name="f196" fmla="*/ f135 1 116"/>
                              <a:gd name="f197" fmla="*/ f136 1 140"/>
                              <a:gd name="f198" fmla="*/ f137 1 140"/>
                              <a:gd name="f199" fmla="*/ 0 1 f76"/>
                              <a:gd name="f200" fmla="*/ f70 1 f76"/>
                              <a:gd name="f201" fmla="*/ 0 1 f77"/>
                              <a:gd name="f202" fmla="*/ f71 1 f77"/>
                              <a:gd name="f203" fmla="*/ f139 1 f76"/>
                              <a:gd name="f204" fmla="*/ f140 1 f77"/>
                              <a:gd name="f205" fmla="*/ f141 1 f76"/>
                              <a:gd name="f206" fmla="*/ f142 1 f77"/>
                              <a:gd name="f207" fmla="*/ f143 1 f77"/>
                              <a:gd name="f208" fmla="*/ f144 1 f76"/>
                              <a:gd name="f209" fmla="*/ f145 1 f77"/>
                              <a:gd name="f210" fmla="*/ f146 1 f76"/>
                              <a:gd name="f211" fmla="*/ f147 1 f77"/>
                              <a:gd name="f212" fmla="*/ f148 1 f77"/>
                              <a:gd name="f213" fmla="*/ f149 1 f76"/>
                              <a:gd name="f214" fmla="*/ f150 1 f77"/>
                              <a:gd name="f215" fmla="*/ f151 1 f77"/>
                              <a:gd name="f216" fmla="*/ f152 1 f76"/>
                              <a:gd name="f217" fmla="*/ f153 1 f77"/>
                              <a:gd name="f218" fmla="*/ f154 1 f76"/>
                              <a:gd name="f219" fmla="*/ f155 1 f76"/>
                              <a:gd name="f220" fmla="*/ f156 1 f76"/>
                              <a:gd name="f221" fmla="*/ f157 1 f76"/>
                              <a:gd name="f222" fmla="*/ f158 1 f76"/>
                              <a:gd name="f223" fmla="*/ f159 1 f77"/>
                              <a:gd name="f224" fmla="*/ f160 1 f76"/>
                              <a:gd name="f225" fmla="*/ f161 1 f77"/>
                              <a:gd name="f226" fmla="*/ f162 1 f76"/>
                              <a:gd name="f227" fmla="*/ f163 1 f77"/>
                              <a:gd name="f228" fmla="*/ f164 1 f76"/>
                              <a:gd name="f229" fmla="*/ f165 1 f76"/>
                              <a:gd name="f230" fmla="*/ f166 1 f77"/>
                              <a:gd name="f231" fmla="*/ f167 1 f76"/>
                              <a:gd name="f232" fmla="*/ f168 1 f77"/>
                              <a:gd name="f233" fmla="*/ f169 1 f76"/>
                              <a:gd name="f234" fmla="*/ f170 1 f77"/>
                              <a:gd name="f235" fmla="*/ f171 1 f76"/>
                              <a:gd name="f236" fmla="*/ f172 1 f77"/>
                              <a:gd name="f237" fmla="*/ f173 1 f77"/>
                              <a:gd name="f238" fmla="*/ f174 1 f76"/>
                              <a:gd name="f239" fmla="*/ f175 1 f77"/>
                              <a:gd name="f240" fmla="*/ f176 1 f76"/>
                              <a:gd name="f241" fmla="*/ f177 1 f76"/>
                              <a:gd name="f242" fmla="*/ f178 1 f77"/>
                              <a:gd name="f243" fmla="*/ f179 1 f76"/>
                              <a:gd name="f244" fmla="*/ f180 1 f77"/>
                              <a:gd name="f245" fmla="*/ f181 1 f77"/>
                              <a:gd name="f246" fmla="*/ f182 1 f76"/>
                              <a:gd name="f247" fmla="*/ f183 1 f76"/>
                              <a:gd name="f248" fmla="*/ f184 1 f77"/>
                              <a:gd name="f249" fmla="*/ f185 1 f76"/>
                              <a:gd name="f250" fmla="*/ f186 1 f76"/>
                              <a:gd name="f251" fmla="*/ f187 1 f77"/>
                              <a:gd name="f252" fmla="*/ f188 1 f76"/>
                              <a:gd name="f253" fmla="*/ f189 1 f76"/>
                              <a:gd name="f254" fmla="*/ f190 1 f76"/>
                              <a:gd name="f255" fmla="*/ f191 1 f77"/>
                              <a:gd name="f256" fmla="*/ f192 1 f76"/>
                              <a:gd name="f257" fmla="*/ f193 1 f77"/>
                              <a:gd name="f258" fmla="*/ f194 1 f76"/>
                              <a:gd name="f259" fmla="*/ f195 1 f77"/>
                              <a:gd name="f260" fmla="*/ f196 1 f76"/>
                              <a:gd name="f261" fmla="*/ f197 1 f77"/>
                              <a:gd name="f262" fmla="*/ f198 1 f77"/>
                              <a:gd name="f263" fmla="*/ f199 f67 1"/>
                              <a:gd name="f264" fmla="*/ f200 f67 1"/>
                              <a:gd name="f265" fmla="*/ f202 f68 1"/>
                              <a:gd name="f266" fmla="*/ f201 f68 1"/>
                              <a:gd name="f267" fmla="*/ f203 f67 1"/>
                              <a:gd name="f268" fmla="*/ f204 f68 1"/>
                              <a:gd name="f269" fmla="*/ f205 f67 1"/>
                              <a:gd name="f270" fmla="*/ f206 f68 1"/>
                              <a:gd name="f271" fmla="*/ f207 f68 1"/>
                              <a:gd name="f272" fmla="*/ f208 f67 1"/>
                              <a:gd name="f273" fmla="*/ f209 f68 1"/>
                              <a:gd name="f274" fmla="*/ f210 f67 1"/>
                              <a:gd name="f275" fmla="*/ f211 f68 1"/>
                              <a:gd name="f276" fmla="*/ f212 f68 1"/>
                              <a:gd name="f277" fmla="*/ f213 f67 1"/>
                              <a:gd name="f278" fmla="*/ f214 f68 1"/>
                              <a:gd name="f279" fmla="*/ f215 f68 1"/>
                              <a:gd name="f280" fmla="*/ f216 f67 1"/>
                              <a:gd name="f281" fmla="*/ f217 f68 1"/>
                              <a:gd name="f282" fmla="*/ f218 f67 1"/>
                              <a:gd name="f283" fmla="*/ f219 f67 1"/>
                              <a:gd name="f284" fmla="*/ f220 f67 1"/>
                              <a:gd name="f285" fmla="*/ f221 f67 1"/>
                              <a:gd name="f286" fmla="*/ f222 f67 1"/>
                              <a:gd name="f287" fmla="*/ f223 f68 1"/>
                              <a:gd name="f288" fmla="*/ f224 f67 1"/>
                              <a:gd name="f289" fmla="*/ f225 f68 1"/>
                              <a:gd name="f290" fmla="*/ f226 f67 1"/>
                              <a:gd name="f291" fmla="*/ f227 f68 1"/>
                              <a:gd name="f292" fmla="*/ f228 f67 1"/>
                              <a:gd name="f293" fmla="*/ f229 f67 1"/>
                              <a:gd name="f294" fmla="*/ f230 f68 1"/>
                              <a:gd name="f295" fmla="*/ f231 f67 1"/>
                              <a:gd name="f296" fmla="*/ f232 f68 1"/>
                              <a:gd name="f297" fmla="*/ f233 f67 1"/>
                              <a:gd name="f298" fmla="*/ f234 f68 1"/>
                              <a:gd name="f299" fmla="*/ f235 f67 1"/>
                              <a:gd name="f300" fmla="*/ f236 f68 1"/>
                              <a:gd name="f301" fmla="*/ f237 f68 1"/>
                              <a:gd name="f302" fmla="*/ f238 f67 1"/>
                              <a:gd name="f303" fmla="*/ f239 f68 1"/>
                              <a:gd name="f304" fmla="*/ f240 f67 1"/>
                              <a:gd name="f305" fmla="*/ f241 f67 1"/>
                              <a:gd name="f306" fmla="*/ f242 f68 1"/>
                              <a:gd name="f307" fmla="*/ f243 f67 1"/>
                              <a:gd name="f308" fmla="*/ f244 f68 1"/>
                              <a:gd name="f309" fmla="*/ f245 f68 1"/>
                              <a:gd name="f310" fmla="*/ f246 f67 1"/>
                              <a:gd name="f311" fmla="*/ f247 f67 1"/>
                              <a:gd name="f312" fmla="*/ f248 f68 1"/>
                              <a:gd name="f313" fmla="*/ f249 f67 1"/>
                              <a:gd name="f314" fmla="*/ f250 f67 1"/>
                              <a:gd name="f315" fmla="*/ f251 f68 1"/>
                              <a:gd name="f316" fmla="*/ f252 f67 1"/>
                              <a:gd name="f317" fmla="*/ f253 f67 1"/>
                              <a:gd name="f318" fmla="*/ f254 f67 1"/>
                              <a:gd name="f319" fmla="*/ f255 f68 1"/>
                              <a:gd name="f320" fmla="*/ f256 f67 1"/>
                              <a:gd name="f321" fmla="*/ f257 f68 1"/>
                              <a:gd name="f322" fmla="*/ f258 f67 1"/>
                              <a:gd name="f323" fmla="*/ f259 f68 1"/>
                              <a:gd name="f324" fmla="*/ f260 f67 1"/>
                              <a:gd name="f325" fmla="*/ f261 f68 1"/>
                              <a:gd name="f326" fmla="*/ f262 f68 1"/>
                            </a:gdLst>
                            <a:ahLst/>
                            <a:cxnLst>
                              <a:cxn ang="3cd4">
                                <a:pos x="hc" y="t"/>
                              </a:cxn>
                              <a:cxn ang="0">
                                <a:pos x="r" y="vc"/>
                              </a:cxn>
                              <a:cxn ang="cd4">
                                <a:pos x="hc" y="b"/>
                              </a:cxn>
                              <a:cxn ang="cd2">
                                <a:pos x="l" y="vc"/>
                              </a:cxn>
                              <a:cxn ang="f138">
                                <a:pos x="f267" y="f268"/>
                              </a:cxn>
                              <a:cxn ang="f138">
                                <a:pos x="f269" y="f270"/>
                              </a:cxn>
                              <a:cxn ang="f138">
                                <a:pos x="f269" y="f271"/>
                              </a:cxn>
                              <a:cxn ang="f138">
                                <a:pos x="f272" y="f273"/>
                              </a:cxn>
                              <a:cxn ang="f138">
                                <a:pos x="f274" y="f275"/>
                              </a:cxn>
                              <a:cxn ang="f138">
                                <a:pos x="f274" y="f276"/>
                              </a:cxn>
                              <a:cxn ang="f138">
                                <a:pos x="f277" y="f278"/>
                              </a:cxn>
                              <a:cxn ang="f138">
                                <a:pos x="f274" y="f279"/>
                              </a:cxn>
                              <a:cxn ang="f138">
                                <a:pos x="f280" y="f281"/>
                              </a:cxn>
                              <a:cxn ang="f138">
                                <a:pos x="f282" y="f278"/>
                              </a:cxn>
                              <a:cxn ang="f138">
                                <a:pos x="f283" y="f276"/>
                              </a:cxn>
                              <a:cxn ang="f138">
                                <a:pos x="f284" y="f270"/>
                              </a:cxn>
                              <a:cxn ang="f138">
                                <a:pos x="f285" y="f268"/>
                              </a:cxn>
                              <a:cxn ang="f138">
                                <a:pos x="f286" y="f287"/>
                              </a:cxn>
                              <a:cxn ang="f138">
                                <a:pos x="f288" y="f289"/>
                              </a:cxn>
                              <a:cxn ang="f138">
                                <a:pos x="f290" y="f291"/>
                              </a:cxn>
                              <a:cxn ang="f138">
                                <a:pos x="f292" y="f275"/>
                              </a:cxn>
                              <a:cxn ang="f138">
                                <a:pos x="f285" y="f275"/>
                              </a:cxn>
                              <a:cxn ang="f138">
                                <a:pos x="f293" y="f294"/>
                              </a:cxn>
                              <a:cxn ang="f138">
                                <a:pos x="f295" y="f296"/>
                              </a:cxn>
                              <a:cxn ang="f138">
                                <a:pos x="f297" y="f298"/>
                              </a:cxn>
                              <a:cxn ang="f138">
                                <a:pos x="f299" y="f300"/>
                              </a:cxn>
                              <a:cxn ang="f138">
                                <a:pos x="f297" y="f301"/>
                              </a:cxn>
                              <a:cxn ang="f138">
                                <a:pos x="f302" y="f303"/>
                              </a:cxn>
                              <a:cxn ang="f138">
                                <a:pos x="f286" y="f300"/>
                              </a:cxn>
                              <a:cxn ang="f138">
                                <a:pos x="f304" y="f300"/>
                              </a:cxn>
                              <a:cxn ang="f138">
                                <a:pos x="f305" y="f306"/>
                              </a:cxn>
                              <a:cxn ang="f138">
                                <a:pos x="f307" y="f308"/>
                              </a:cxn>
                              <a:cxn ang="f138">
                                <a:pos x="f282" y="f309"/>
                              </a:cxn>
                              <a:cxn ang="f138">
                                <a:pos x="f310" y="f309"/>
                              </a:cxn>
                              <a:cxn ang="f138">
                                <a:pos x="f311" y="f308"/>
                              </a:cxn>
                              <a:cxn ang="f138">
                                <a:pos x="f283" y="f312"/>
                              </a:cxn>
                              <a:cxn ang="f138">
                                <a:pos x="f311" y="f300"/>
                              </a:cxn>
                              <a:cxn ang="f138">
                                <a:pos x="f313" y="f300"/>
                              </a:cxn>
                              <a:cxn ang="f138">
                                <a:pos x="f314" y="f315"/>
                              </a:cxn>
                              <a:cxn ang="f138">
                                <a:pos x="f316" y="f301"/>
                              </a:cxn>
                              <a:cxn ang="f138">
                                <a:pos x="f317" y="f315"/>
                              </a:cxn>
                              <a:cxn ang="f138">
                                <a:pos x="f318" y="f319"/>
                              </a:cxn>
                              <a:cxn ang="f138">
                                <a:pos x="f320" y="f321"/>
                              </a:cxn>
                              <a:cxn ang="f138">
                                <a:pos x="f322" y="f298"/>
                              </a:cxn>
                              <a:cxn ang="f138">
                                <a:pos x="f277" y="f323"/>
                              </a:cxn>
                              <a:cxn ang="f138">
                                <a:pos x="f320" y="f273"/>
                              </a:cxn>
                              <a:cxn ang="f138">
                                <a:pos x="f324" y="f325"/>
                              </a:cxn>
                              <a:cxn ang="f138">
                                <a:pos x="f317" y="f326"/>
                              </a:cxn>
                            </a:cxnLst>
                            <a:rect l="f263" t="f266" r="f264" b="f265"/>
                            <a:pathLst>
                              <a:path w="116" h="140">
                                <a:moveTo>
                                  <a:pt x="f5" y="f8"/>
                                </a:moveTo>
                                <a:lnTo>
                                  <a:pt x="f9" y="f10"/>
                                </a:lnTo>
                                <a:lnTo>
                                  <a:pt x="f11" y="f12"/>
                                </a:lnTo>
                                <a:lnTo>
                                  <a:pt x="f13" y="f12"/>
                                </a:lnTo>
                                <a:lnTo>
                                  <a:pt x="f11" y="f14"/>
                                </a:lnTo>
                                <a:lnTo>
                                  <a:pt x="f13" y="f15"/>
                                </a:lnTo>
                                <a:lnTo>
                                  <a:pt x="f16" y="f17"/>
                                </a:lnTo>
                                <a:lnTo>
                                  <a:pt x="f18" y="f19"/>
                                </a:lnTo>
                                <a:lnTo>
                                  <a:pt x="f20" y="f17"/>
                                </a:lnTo>
                                <a:lnTo>
                                  <a:pt x="f21" y="f17"/>
                                </a:lnTo>
                                <a:lnTo>
                                  <a:pt x="f22" y="f17"/>
                                </a:lnTo>
                                <a:lnTo>
                                  <a:pt x="f21" y="f23"/>
                                </a:lnTo>
                                <a:lnTo>
                                  <a:pt x="f24" y="f6"/>
                                </a:lnTo>
                                <a:lnTo>
                                  <a:pt x="f24" y="f25"/>
                                </a:lnTo>
                                <a:lnTo>
                                  <a:pt x="f26" y="f6"/>
                                </a:lnTo>
                                <a:lnTo>
                                  <a:pt x="f21" y="f27"/>
                                </a:lnTo>
                                <a:lnTo>
                                  <a:pt x="f28" y="f7"/>
                                </a:lnTo>
                                <a:lnTo>
                                  <a:pt x="f22" y="f29"/>
                                </a:lnTo>
                                <a:lnTo>
                                  <a:pt x="f30" y="f6"/>
                                </a:lnTo>
                                <a:lnTo>
                                  <a:pt x="f31" y="f25"/>
                                </a:lnTo>
                                <a:lnTo>
                                  <a:pt x="f32" y="f6"/>
                                </a:lnTo>
                                <a:lnTo>
                                  <a:pt x="f30" y="f23"/>
                                </a:lnTo>
                                <a:lnTo>
                                  <a:pt x="f33" y="f34"/>
                                </a:lnTo>
                                <a:lnTo>
                                  <a:pt x="f32" y="f12"/>
                                </a:lnTo>
                                <a:lnTo>
                                  <a:pt x="f35" y="f36"/>
                                </a:lnTo>
                                <a:lnTo>
                                  <a:pt x="f17" y="f10"/>
                                </a:lnTo>
                                <a:lnTo>
                                  <a:pt x="f34" y="f37"/>
                                </a:lnTo>
                                <a:lnTo>
                                  <a:pt x="f12" y="f38"/>
                                </a:lnTo>
                                <a:lnTo>
                                  <a:pt x="f12" y="f10"/>
                                </a:lnTo>
                                <a:lnTo>
                                  <a:pt x="f39" y="f39"/>
                                </a:lnTo>
                                <a:lnTo>
                                  <a:pt x="f40" y="f38"/>
                                </a:lnTo>
                                <a:lnTo>
                                  <a:pt x="f38" y="f14"/>
                                </a:lnTo>
                                <a:lnTo>
                                  <a:pt x="f41" y="f41"/>
                                </a:lnTo>
                                <a:lnTo>
                                  <a:pt x="f42" y="f17"/>
                                </a:lnTo>
                                <a:lnTo>
                                  <a:pt x="f15" y="f43"/>
                                </a:lnTo>
                                <a:lnTo>
                                  <a:pt x="f17" y="f17"/>
                                </a:lnTo>
                                <a:lnTo>
                                  <a:pt x="f44" y="f45"/>
                                </a:lnTo>
                                <a:lnTo>
                                  <a:pt x="f46" y="f44"/>
                                </a:lnTo>
                                <a:lnTo>
                                  <a:pt x="f47" y="f32"/>
                                </a:lnTo>
                                <a:lnTo>
                                  <a:pt x="f10" y="f30"/>
                                </a:lnTo>
                                <a:lnTo>
                                  <a:pt x="f37" y="f48"/>
                                </a:lnTo>
                                <a:lnTo>
                                  <a:pt x="f23" y="f49"/>
                                </a:lnTo>
                                <a:lnTo>
                                  <a:pt x="f8" y="f28"/>
                                </a:lnTo>
                                <a:lnTo>
                                  <a:pt x="f37" y="f26"/>
                                </a:lnTo>
                                <a:lnTo>
                                  <a:pt x="f6" y="f50"/>
                                </a:lnTo>
                                <a:lnTo>
                                  <a:pt x="f23" y="f18"/>
                                </a:lnTo>
                                <a:lnTo>
                                  <a:pt x="f8" y="f26"/>
                                </a:lnTo>
                                <a:lnTo>
                                  <a:pt x="f8" y="f24"/>
                                </a:lnTo>
                                <a:lnTo>
                                  <a:pt x="f10" y="f24"/>
                                </a:lnTo>
                                <a:lnTo>
                                  <a:pt x="f12" y="f26"/>
                                </a:lnTo>
                                <a:lnTo>
                                  <a:pt x="f51" y="f30"/>
                                </a:lnTo>
                                <a:lnTo>
                                  <a:pt x="f44" y="f26"/>
                                </a:lnTo>
                                <a:lnTo>
                                  <a:pt x="f49" y="f28"/>
                                </a:lnTo>
                                <a:lnTo>
                                  <a:pt x="f48" y="f52"/>
                                </a:lnTo>
                                <a:lnTo>
                                  <a:pt x="f44" y="f53"/>
                                </a:lnTo>
                                <a:lnTo>
                                  <a:pt x="f47" y="f11"/>
                                </a:lnTo>
                                <a:lnTo>
                                  <a:pt x="f31" y="f53"/>
                                </a:lnTo>
                                <a:lnTo>
                                  <a:pt x="f31" y="f9"/>
                                </a:lnTo>
                                <a:lnTo>
                                  <a:pt x="f48" y="f5"/>
                                </a:lnTo>
                                <a:lnTo>
                                  <a:pt x="f33" y="f9"/>
                                </a:lnTo>
                                <a:lnTo>
                                  <a:pt x="f30" y="f54"/>
                                </a:lnTo>
                                <a:lnTo>
                                  <a:pt x="f26" y="f11"/>
                                </a:lnTo>
                                <a:lnTo>
                                  <a:pt x="f26" y="f53"/>
                                </a:lnTo>
                                <a:lnTo>
                                  <a:pt x="f30" y="f55"/>
                                </a:lnTo>
                                <a:lnTo>
                                  <a:pt x="f22" y="f56"/>
                                </a:lnTo>
                                <a:lnTo>
                                  <a:pt x="f26" y="f26"/>
                                </a:lnTo>
                                <a:lnTo>
                                  <a:pt x="f50" y="f22"/>
                                </a:lnTo>
                                <a:lnTo>
                                  <a:pt x="f52" y="f26"/>
                                </a:lnTo>
                                <a:lnTo>
                                  <a:pt x="f53" y="f20"/>
                                </a:lnTo>
                                <a:lnTo>
                                  <a:pt x="f54" y="f57"/>
                                </a:lnTo>
                                <a:lnTo>
                                  <a:pt x="f13" y="f52"/>
                                </a:lnTo>
                                <a:lnTo>
                                  <a:pt x="f11" y="f18"/>
                                </a:lnTo>
                                <a:lnTo>
                                  <a:pt x="f58" y="f59"/>
                                </a:lnTo>
                                <a:lnTo>
                                  <a:pt x="f5" y="f57"/>
                                </a:lnTo>
                                <a:lnTo>
                                  <a:pt x="f60" y="f61"/>
                                </a:lnTo>
                                <a:lnTo>
                                  <a:pt x="f62" y="f56"/>
                                </a:lnTo>
                                <a:lnTo>
                                  <a:pt x="f58" y="f21"/>
                                </a:lnTo>
                                <a:lnTo>
                                  <a:pt x="f63" y="f22"/>
                                </a:lnTo>
                                <a:lnTo>
                                  <a:pt x="f16" y="f26"/>
                                </a:lnTo>
                                <a:lnTo>
                                  <a:pt x="f59" y="f49"/>
                                </a:lnTo>
                                <a:lnTo>
                                  <a:pt x="f52" y="f31"/>
                                </a:lnTo>
                                <a:lnTo>
                                  <a:pt x="f24" y="f51"/>
                                </a:lnTo>
                                <a:lnTo>
                                  <a:pt x="f13" y="f43"/>
                                </a:lnTo>
                                <a:lnTo>
                                  <a:pt x="f63" y="f19"/>
                                </a:lnTo>
                                <a:lnTo>
                                  <a:pt x="f64" y="f19"/>
                                </a:lnTo>
                                <a:lnTo>
                                  <a:pt x="f65" y="f34"/>
                                </a:lnTo>
                                <a:lnTo>
                                  <a:pt x="f58" y="f12"/>
                                </a:lnTo>
                                <a:lnTo>
                                  <a:pt x="f5" y="f8"/>
                                </a:lnTo>
                                <a:lnTo>
                                  <a:pt x="f5" y="f8"/>
                                </a:lnTo>
                                <a:close/>
                              </a:path>
                            </a:pathLst>
                          </a:custGeom>
                          <a:solidFill>
                            <a:srgbClr val="F2F2F2"/>
                          </a:solidFill>
                          <a:ln cap="flat">
                            <a:noFill/>
                            <a:prstDash val="solid"/>
                          </a:ln>
                          <a:effectLst>
                            <a:outerShdw dir="16200000" algn="tl">
                              <a:srgbClr val="000000">
                                <a:alpha val="40000"/>
                              </a:srgbClr>
                            </a:outerShdw>
                          </a:effectLst>
                        </wps:spPr>
                        <wps:bodyPr lIns="0" tIns="0" rIns="0" bIns="0"/>
                      </wps:wsp>
                      <wps:wsp>
                        <wps:cNvPr id="38" name="Freihandform 1314"/>
                        <wps:cNvSpPr/>
                        <wps:spPr>
                          <a:xfrm>
                            <a:off x="3745209" y="110304"/>
                            <a:ext cx="36950" cy="46259"/>
                          </a:xfrm>
                          <a:custGeom>
                            <a:avLst/>
                            <a:gdLst>
                              <a:gd name="f0" fmla="val 10800000"/>
                              <a:gd name="f1" fmla="val 5400000"/>
                              <a:gd name="f2" fmla="val 180"/>
                              <a:gd name="f3" fmla="val w"/>
                              <a:gd name="f4" fmla="val h"/>
                              <a:gd name="f5" fmla="val 0"/>
                              <a:gd name="f6" fmla="val 22"/>
                              <a:gd name="f7" fmla="val 26"/>
                              <a:gd name="f8" fmla="val 12"/>
                              <a:gd name="f9" fmla="val 6"/>
                              <a:gd name="f10" fmla="val 14"/>
                              <a:gd name="f11" fmla="val 16"/>
                              <a:gd name="f12" fmla="val 4"/>
                              <a:gd name="f13" fmla="val 18"/>
                              <a:gd name="f14" fmla="val 8"/>
                              <a:gd name="f15" fmla="val 20"/>
                              <a:gd name="f16" fmla="val 10"/>
                              <a:gd name="f17" fmla="val 2"/>
                              <a:gd name="f18" fmla="+- 0 0 -90"/>
                              <a:gd name="f19" fmla="*/ f3 1 22"/>
                              <a:gd name="f20" fmla="*/ f4 1 26"/>
                              <a:gd name="f21" fmla="val f5"/>
                              <a:gd name="f22" fmla="val f6"/>
                              <a:gd name="f23" fmla="val f7"/>
                              <a:gd name="f24" fmla="*/ f18 f0 1"/>
                              <a:gd name="f25" fmla="+- f23 0 f21"/>
                              <a:gd name="f26" fmla="+- f22 0 f21"/>
                              <a:gd name="f27" fmla="*/ f24 1 f2"/>
                              <a:gd name="f28" fmla="*/ f26 1 22"/>
                              <a:gd name="f29" fmla="*/ f25 1 26"/>
                              <a:gd name="f30" fmla="*/ 0 f26 1"/>
                              <a:gd name="f31" fmla="*/ 12 f25 1"/>
                              <a:gd name="f32" fmla="*/ 6 f26 1"/>
                              <a:gd name="f33" fmla="*/ 14 f25 1"/>
                              <a:gd name="f34" fmla="*/ 16 f25 1"/>
                              <a:gd name="f35" fmla="*/ 4 f26 1"/>
                              <a:gd name="f36" fmla="*/ 18 f25 1"/>
                              <a:gd name="f37" fmla="*/ 22 f25 1"/>
                              <a:gd name="f38" fmla="*/ 8 f26 1"/>
                              <a:gd name="f39" fmla="*/ 20 f25 1"/>
                              <a:gd name="f40" fmla="*/ 10 f26 1"/>
                              <a:gd name="f41" fmla="*/ 16 f26 1"/>
                              <a:gd name="f42" fmla="*/ 26 f25 1"/>
                              <a:gd name="f43" fmla="*/ 22 f26 1"/>
                              <a:gd name="f44" fmla="*/ 18 f26 1"/>
                              <a:gd name="f45" fmla="*/ 10 f25 1"/>
                              <a:gd name="f46" fmla="*/ 4 f25 1"/>
                              <a:gd name="f47" fmla="*/ 14 f26 1"/>
                              <a:gd name="f48" fmla="*/ 6 f25 1"/>
                              <a:gd name="f49" fmla="*/ 0 f25 1"/>
                              <a:gd name="f50" fmla="*/ 2 f25 1"/>
                              <a:gd name="f51" fmla="*/ 8 f25 1"/>
                              <a:gd name="f52" fmla="+- f27 0 f1"/>
                              <a:gd name="f53" fmla="*/ f30 1 22"/>
                              <a:gd name="f54" fmla="*/ f31 1 26"/>
                              <a:gd name="f55" fmla="*/ f32 1 22"/>
                              <a:gd name="f56" fmla="*/ f33 1 26"/>
                              <a:gd name="f57" fmla="*/ f34 1 26"/>
                              <a:gd name="f58" fmla="*/ f35 1 22"/>
                              <a:gd name="f59" fmla="*/ f36 1 26"/>
                              <a:gd name="f60" fmla="*/ f37 1 26"/>
                              <a:gd name="f61" fmla="*/ f38 1 22"/>
                              <a:gd name="f62" fmla="*/ f39 1 26"/>
                              <a:gd name="f63" fmla="*/ f40 1 22"/>
                              <a:gd name="f64" fmla="*/ f41 1 22"/>
                              <a:gd name="f65" fmla="*/ f42 1 26"/>
                              <a:gd name="f66" fmla="*/ f43 1 22"/>
                              <a:gd name="f67" fmla="*/ f44 1 22"/>
                              <a:gd name="f68" fmla="*/ f45 1 26"/>
                              <a:gd name="f69" fmla="*/ f46 1 26"/>
                              <a:gd name="f70" fmla="*/ f47 1 22"/>
                              <a:gd name="f71" fmla="*/ f48 1 26"/>
                              <a:gd name="f72" fmla="*/ f49 1 26"/>
                              <a:gd name="f73" fmla="*/ f50 1 26"/>
                              <a:gd name="f74" fmla="*/ f51 1 26"/>
                              <a:gd name="f75" fmla="*/ 0 1 f28"/>
                              <a:gd name="f76" fmla="*/ f22 1 f28"/>
                              <a:gd name="f77" fmla="*/ 0 1 f29"/>
                              <a:gd name="f78" fmla="*/ f23 1 f29"/>
                              <a:gd name="f79" fmla="*/ f53 1 f28"/>
                              <a:gd name="f80" fmla="*/ f54 1 f29"/>
                              <a:gd name="f81" fmla="*/ f55 1 f28"/>
                              <a:gd name="f82" fmla="*/ f56 1 f29"/>
                              <a:gd name="f83" fmla="*/ f57 1 f29"/>
                              <a:gd name="f84" fmla="*/ f58 1 f28"/>
                              <a:gd name="f85" fmla="*/ f59 1 f29"/>
                              <a:gd name="f86" fmla="*/ f60 1 f29"/>
                              <a:gd name="f87" fmla="*/ f61 1 f28"/>
                              <a:gd name="f88" fmla="*/ f62 1 f29"/>
                              <a:gd name="f89" fmla="*/ f63 1 f28"/>
                              <a:gd name="f90" fmla="*/ f64 1 f28"/>
                              <a:gd name="f91" fmla="*/ f65 1 f29"/>
                              <a:gd name="f92" fmla="*/ f66 1 f28"/>
                              <a:gd name="f93" fmla="*/ f67 1 f28"/>
                              <a:gd name="f94" fmla="*/ f68 1 f29"/>
                              <a:gd name="f95" fmla="*/ f69 1 f29"/>
                              <a:gd name="f96" fmla="*/ f70 1 f28"/>
                              <a:gd name="f97" fmla="*/ f71 1 f29"/>
                              <a:gd name="f98" fmla="*/ f72 1 f29"/>
                              <a:gd name="f99" fmla="*/ f73 1 f29"/>
                              <a:gd name="f100" fmla="*/ f74 1 f29"/>
                              <a:gd name="f101" fmla="*/ f75 f19 1"/>
                              <a:gd name="f102" fmla="*/ f76 f19 1"/>
                              <a:gd name="f103" fmla="*/ f78 f20 1"/>
                              <a:gd name="f104" fmla="*/ f77 f20 1"/>
                              <a:gd name="f105" fmla="*/ f79 f19 1"/>
                              <a:gd name="f106" fmla="*/ f80 f20 1"/>
                              <a:gd name="f107" fmla="*/ f81 f19 1"/>
                              <a:gd name="f108" fmla="*/ f82 f20 1"/>
                              <a:gd name="f109" fmla="*/ f83 f20 1"/>
                              <a:gd name="f110" fmla="*/ f84 f19 1"/>
                              <a:gd name="f111" fmla="*/ f85 f20 1"/>
                              <a:gd name="f112" fmla="*/ f86 f20 1"/>
                              <a:gd name="f113" fmla="*/ f87 f19 1"/>
                              <a:gd name="f114" fmla="*/ f88 f20 1"/>
                              <a:gd name="f115" fmla="*/ f89 f19 1"/>
                              <a:gd name="f116" fmla="*/ f90 f19 1"/>
                              <a:gd name="f117" fmla="*/ f91 f20 1"/>
                              <a:gd name="f118" fmla="*/ f92 f19 1"/>
                              <a:gd name="f119" fmla="*/ f93 f19 1"/>
                              <a:gd name="f120" fmla="*/ f94 f20 1"/>
                              <a:gd name="f121" fmla="*/ f95 f20 1"/>
                              <a:gd name="f122" fmla="*/ f96 f19 1"/>
                              <a:gd name="f123" fmla="*/ f97 f20 1"/>
                              <a:gd name="f124" fmla="*/ f98 f20 1"/>
                              <a:gd name="f125" fmla="*/ f99 f20 1"/>
                              <a:gd name="f126" fmla="*/ f100 f20 1"/>
                            </a:gdLst>
                            <a:ahLst/>
                            <a:cxnLst>
                              <a:cxn ang="3cd4">
                                <a:pos x="hc" y="t"/>
                              </a:cxn>
                              <a:cxn ang="0">
                                <a:pos x="r" y="vc"/>
                              </a:cxn>
                              <a:cxn ang="cd4">
                                <a:pos x="hc" y="b"/>
                              </a:cxn>
                              <a:cxn ang="cd2">
                                <a:pos x="l" y="vc"/>
                              </a:cxn>
                              <a:cxn ang="f52">
                                <a:pos x="f105" y="f106"/>
                              </a:cxn>
                              <a:cxn ang="f52">
                                <a:pos x="f107" y="f108"/>
                              </a:cxn>
                              <a:cxn ang="f52">
                                <a:pos x="f107" y="f109"/>
                              </a:cxn>
                              <a:cxn ang="f52">
                                <a:pos x="f110" y="f111"/>
                              </a:cxn>
                              <a:cxn ang="f52">
                                <a:pos x="f110" y="f112"/>
                              </a:cxn>
                              <a:cxn ang="f52">
                                <a:pos x="f110" y="f112"/>
                              </a:cxn>
                              <a:cxn ang="f52">
                                <a:pos x="f110" y="f112"/>
                              </a:cxn>
                              <a:cxn ang="f52">
                                <a:pos x="f113" y="f114"/>
                              </a:cxn>
                              <a:cxn ang="f52">
                                <a:pos x="f115" y="f114"/>
                              </a:cxn>
                              <a:cxn ang="f52">
                                <a:pos x="f115" y="f114"/>
                              </a:cxn>
                              <a:cxn ang="f52">
                                <a:pos x="f116" y="f117"/>
                              </a:cxn>
                              <a:cxn ang="f52">
                                <a:pos x="f116" y="f111"/>
                              </a:cxn>
                              <a:cxn ang="f52">
                                <a:pos x="f118" y="f111"/>
                              </a:cxn>
                              <a:cxn ang="f52">
                                <a:pos x="f119" y="f120"/>
                              </a:cxn>
                              <a:cxn ang="f52">
                                <a:pos x="f118" y="f121"/>
                              </a:cxn>
                              <a:cxn ang="f52">
                                <a:pos x="f122" y="f123"/>
                              </a:cxn>
                              <a:cxn ang="f52">
                                <a:pos x="f115" y="f124"/>
                              </a:cxn>
                              <a:cxn ang="f52">
                                <a:pos x="f115" y="f123"/>
                              </a:cxn>
                              <a:cxn ang="f52">
                                <a:pos x="f110" y="f125"/>
                              </a:cxn>
                              <a:cxn ang="f52">
                                <a:pos x="f110" y="f126"/>
                              </a:cxn>
                              <a:cxn ang="f52">
                                <a:pos x="f105" y="f106"/>
                              </a:cxn>
                              <a:cxn ang="f52">
                                <a:pos x="f105" y="f106"/>
                              </a:cxn>
                            </a:cxnLst>
                            <a:rect l="f101" t="f104" r="f102" b="f103"/>
                            <a:pathLst>
                              <a:path w="22" h="26">
                                <a:moveTo>
                                  <a:pt x="f5" y="f8"/>
                                </a:moveTo>
                                <a:lnTo>
                                  <a:pt x="f9" y="f10"/>
                                </a:lnTo>
                                <a:lnTo>
                                  <a:pt x="f9" y="f11"/>
                                </a:lnTo>
                                <a:lnTo>
                                  <a:pt x="f12" y="f13"/>
                                </a:lnTo>
                                <a:lnTo>
                                  <a:pt x="f12" y="f6"/>
                                </a:lnTo>
                                <a:lnTo>
                                  <a:pt x="f12" y="f6"/>
                                </a:lnTo>
                                <a:lnTo>
                                  <a:pt x="f12" y="f6"/>
                                </a:lnTo>
                                <a:lnTo>
                                  <a:pt x="f14" y="f15"/>
                                </a:lnTo>
                                <a:lnTo>
                                  <a:pt x="f16" y="f15"/>
                                </a:lnTo>
                                <a:lnTo>
                                  <a:pt x="f16" y="f15"/>
                                </a:lnTo>
                                <a:lnTo>
                                  <a:pt x="f11" y="f7"/>
                                </a:lnTo>
                                <a:lnTo>
                                  <a:pt x="f11" y="f13"/>
                                </a:lnTo>
                                <a:lnTo>
                                  <a:pt x="f6" y="f13"/>
                                </a:lnTo>
                                <a:lnTo>
                                  <a:pt x="f13" y="f16"/>
                                </a:lnTo>
                                <a:lnTo>
                                  <a:pt x="f6" y="f12"/>
                                </a:lnTo>
                                <a:lnTo>
                                  <a:pt x="f10" y="f9"/>
                                </a:lnTo>
                                <a:lnTo>
                                  <a:pt x="f16" y="f5"/>
                                </a:lnTo>
                                <a:lnTo>
                                  <a:pt x="f16" y="f9"/>
                                </a:lnTo>
                                <a:lnTo>
                                  <a:pt x="f12" y="f17"/>
                                </a:lnTo>
                                <a:lnTo>
                                  <a:pt x="f12" y="f14"/>
                                </a:lnTo>
                                <a:lnTo>
                                  <a:pt x="f5" y="f8"/>
                                </a:lnTo>
                                <a:lnTo>
                                  <a:pt x="f5" y="f8"/>
                                </a:lnTo>
                                <a:close/>
                              </a:path>
                            </a:pathLst>
                          </a:custGeom>
                          <a:solidFill>
                            <a:srgbClr val="000000"/>
                          </a:solidFill>
                          <a:ln cap="flat">
                            <a:noFill/>
                            <a:prstDash val="solid"/>
                          </a:ln>
                        </wps:spPr>
                        <wps:bodyPr lIns="0" tIns="0" rIns="0" bIns="0"/>
                      </wps:wsp>
                      <wps:wsp>
                        <wps:cNvPr id="39" name="Freihandform 1315"/>
                        <wps:cNvSpPr/>
                        <wps:spPr>
                          <a:xfrm>
                            <a:off x="3755286" y="128098"/>
                            <a:ext cx="16797" cy="17794"/>
                          </a:xfrm>
                          <a:custGeom>
                            <a:avLst/>
                            <a:gdLst>
                              <a:gd name="f0" fmla="val 10800000"/>
                              <a:gd name="f1" fmla="val 5400000"/>
                              <a:gd name="f2" fmla="val 180"/>
                              <a:gd name="f3" fmla="val w"/>
                              <a:gd name="f4" fmla="val h"/>
                              <a:gd name="f5" fmla="val 0"/>
                              <a:gd name="f6" fmla="val 10"/>
                              <a:gd name="f7" fmla="val 4"/>
                              <a:gd name="f8" fmla="val 2"/>
                              <a:gd name="f9" fmla="val 6"/>
                              <a:gd name="f10" fmla="val 8"/>
                              <a:gd name="f11" fmla="+- 0 0 -90"/>
                              <a:gd name="f12" fmla="*/ f3 1 10"/>
                              <a:gd name="f13" fmla="*/ f4 1 10"/>
                              <a:gd name="f14" fmla="val f5"/>
                              <a:gd name="f15" fmla="val f6"/>
                              <a:gd name="f16" fmla="*/ f11 f0 1"/>
                              <a:gd name="f17" fmla="+- f15 0 f14"/>
                              <a:gd name="f18" fmla="*/ f16 1 f2"/>
                              <a:gd name="f19" fmla="*/ f17 1 10"/>
                              <a:gd name="f20" fmla="*/ 0 f17 1"/>
                              <a:gd name="f21" fmla="*/ 4 f17 1"/>
                              <a:gd name="f22" fmla="*/ 2 f17 1"/>
                              <a:gd name="f23" fmla="*/ 6 f17 1"/>
                              <a:gd name="f24" fmla="*/ 8 f17 1"/>
                              <a:gd name="f25" fmla="*/ 10 f17 1"/>
                              <a:gd name="f26" fmla="+- f18 0 f1"/>
                              <a:gd name="f27" fmla="*/ f20 1 10"/>
                              <a:gd name="f28" fmla="*/ f21 1 10"/>
                              <a:gd name="f29" fmla="*/ f22 1 10"/>
                              <a:gd name="f30" fmla="*/ f23 1 10"/>
                              <a:gd name="f31" fmla="*/ f24 1 10"/>
                              <a:gd name="f32" fmla="*/ f25 1 10"/>
                              <a:gd name="f33" fmla="*/ 0 1 f19"/>
                              <a:gd name="f34" fmla="*/ f15 1 f19"/>
                              <a:gd name="f35" fmla="*/ f27 1 f19"/>
                              <a:gd name="f36" fmla="*/ f28 1 f19"/>
                              <a:gd name="f37" fmla="*/ f29 1 f19"/>
                              <a:gd name="f38" fmla="*/ f30 1 f19"/>
                              <a:gd name="f39" fmla="*/ f31 1 f19"/>
                              <a:gd name="f40" fmla="*/ f32 1 f19"/>
                              <a:gd name="f41" fmla="*/ f33 f12 1"/>
                              <a:gd name="f42" fmla="*/ f34 f12 1"/>
                              <a:gd name="f43" fmla="*/ f34 f13 1"/>
                              <a:gd name="f44" fmla="*/ f33 f13 1"/>
                              <a:gd name="f45" fmla="*/ f35 f12 1"/>
                              <a:gd name="f46" fmla="*/ f35 f13 1"/>
                              <a:gd name="f47" fmla="*/ f36 f12 1"/>
                              <a:gd name="f48" fmla="*/ f37 f13 1"/>
                              <a:gd name="f49" fmla="*/ f37 f12 1"/>
                              <a:gd name="f50" fmla="*/ f38 f13 1"/>
                              <a:gd name="f51" fmla="*/ f38 f12 1"/>
                              <a:gd name="f52" fmla="*/ f39 f12 1"/>
                              <a:gd name="f53" fmla="*/ f40 f13 1"/>
                              <a:gd name="f54" fmla="*/ f36 f13 1"/>
                              <a:gd name="f55" fmla="*/ f40 f12 1"/>
                            </a:gdLst>
                            <a:ahLst/>
                            <a:cxnLst>
                              <a:cxn ang="3cd4">
                                <a:pos x="hc" y="t"/>
                              </a:cxn>
                              <a:cxn ang="0">
                                <a:pos x="r" y="vc"/>
                              </a:cxn>
                              <a:cxn ang="cd4">
                                <a:pos x="hc" y="b"/>
                              </a:cxn>
                              <a:cxn ang="cd2">
                                <a:pos x="l" y="vc"/>
                              </a:cxn>
                              <a:cxn ang="f26">
                                <a:pos x="f45" y="f46"/>
                              </a:cxn>
                              <a:cxn ang="f26">
                                <a:pos x="f47" y="f48"/>
                              </a:cxn>
                              <a:cxn ang="f26">
                                <a:pos x="f49" y="f50"/>
                              </a:cxn>
                              <a:cxn ang="f26">
                                <a:pos x="f51" y="f50"/>
                              </a:cxn>
                              <a:cxn ang="f26">
                                <a:pos x="f52" y="f53"/>
                              </a:cxn>
                              <a:cxn ang="f26">
                                <a:pos x="f52" y="f54"/>
                              </a:cxn>
                              <a:cxn ang="f26">
                                <a:pos x="f55" y="f54"/>
                              </a:cxn>
                              <a:cxn ang="f26">
                                <a:pos x="f52" y="f46"/>
                              </a:cxn>
                              <a:cxn ang="f26">
                                <a:pos x="f51" y="f46"/>
                              </a:cxn>
                              <a:cxn ang="f26">
                                <a:pos x="f45" y="f46"/>
                              </a:cxn>
                              <a:cxn ang="f26">
                                <a:pos x="f45" y="f46"/>
                              </a:cxn>
                            </a:cxnLst>
                            <a:rect l="f41" t="f44" r="f42" b="f43"/>
                            <a:pathLst>
                              <a:path w="10" h="10">
                                <a:moveTo>
                                  <a:pt x="f5" y="f5"/>
                                </a:moveTo>
                                <a:lnTo>
                                  <a:pt x="f7" y="f8"/>
                                </a:lnTo>
                                <a:lnTo>
                                  <a:pt x="f8" y="f9"/>
                                </a:lnTo>
                                <a:lnTo>
                                  <a:pt x="f9" y="f9"/>
                                </a:lnTo>
                                <a:lnTo>
                                  <a:pt x="f10" y="f6"/>
                                </a:lnTo>
                                <a:lnTo>
                                  <a:pt x="f10" y="f7"/>
                                </a:lnTo>
                                <a:lnTo>
                                  <a:pt x="f6" y="f7"/>
                                </a:lnTo>
                                <a:lnTo>
                                  <a:pt x="f10" y="f5"/>
                                </a:lnTo>
                                <a:lnTo>
                                  <a:pt x="f9" y="f5"/>
                                </a:lnTo>
                                <a:lnTo>
                                  <a:pt x="f5" y="f5"/>
                                </a:lnTo>
                                <a:lnTo>
                                  <a:pt x="f5" y="f5"/>
                                </a:lnTo>
                                <a:close/>
                              </a:path>
                            </a:pathLst>
                          </a:custGeom>
                          <a:solidFill>
                            <a:srgbClr val="4AAF84"/>
                          </a:solidFill>
                          <a:ln cap="flat">
                            <a:noFill/>
                            <a:prstDash val="solid"/>
                          </a:ln>
                        </wps:spPr>
                        <wps:bodyPr lIns="0" tIns="0" rIns="0" bIns="0"/>
                      </wps:wsp>
                      <wps:wsp>
                        <wps:cNvPr id="40" name="Freihandform 1316"/>
                        <wps:cNvSpPr/>
                        <wps:spPr>
                          <a:xfrm>
                            <a:off x="3940022" y="92509"/>
                            <a:ext cx="327492" cy="414534"/>
                          </a:xfrm>
                          <a:custGeom>
                            <a:avLst/>
                            <a:gdLst>
                              <a:gd name="f0" fmla="val 10800000"/>
                              <a:gd name="f1" fmla="val 5400000"/>
                              <a:gd name="f2" fmla="val 180"/>
                              <a:gd name="f3" fmla="val w"/>
                              <a:gd name="f4" fmla="val h"/>
                              <a:gd name="f5" fmla="val 0"/>
                              <a:gd name="f6" fmla="val 195"/>
                              <a:gd name="f7" fmla="val 233"/>
                              <a:gd name="f8" fmla="val 67"/>
                              <a:gd name="f9" fmla="val 138"/>
                              <a:gd name="f10" fmla="val 71"/>
                              <a:gd name="f11" fmla="val 154"/>
                              <a:gd name="f12" fmla="val 81"/>
                              <a:gd name="f13" fmla="val 152"/>
                              <a:gd name="f14" fmla="val 172"/>
                              <a:gd name="f15" fmla="val 61"/>
                              <a:gd name="f16" fmla="val 182"/>
                              <a:gd name="f17" fmla="val 198"/>
                              <a:gd name="f18" fmla="val 77"/>
                              <a:gd name="f19" fmla="val 190"/>
                              <a:gd name="f20" fmla="val 220"/>
                              <a:gd name="f21" fmla="val 85"/>
                              <a:gd name="f22" fmla="val 87"/>
                              <a:gd name="f23" fmla="val 231"/>
                              <a:gd name="f24" fmla="val 91"/>
                              <a:gd name="f25" fmla="val 95"/>
                              <a:gd name="f26" fmla="val 229"/>
                              <a:gd name="f27" fmla="val 97"/>
                              <a:gd name="f28" fmla="val 222"/>
                              <a:gd name="f29" fmla="val 210"/>
                              <a:gd name="f30" fmla="val 196"/>
                              <a:gd name="f31" fmla="val 111"/>
                              <a:gd name="f32" fmla="val 115"/>
                              <a:gd name="f33" fmla="val 186"/>
                              <a:gd name="f34" fmla="val 99"/>
                              <a:gd name="f35" fmla="val 176"/>
                              <a:gd name="f36" fmla="val 101"/>
                              <a:gd name="f37" fmla="val 148"/>
                              <a:gd name="f38" fmla="val 109"/>
                              <a:gd name="f39" fmla="val 119"/>
                              <a:gd name="f40" fmla="val 140"/>
                              <a:gd name="f41" fmla="val 137"/>
                              <a:gd name="f42" fmla="val 139"/>
                              <a:gd name="f43" fmla="val 141"/>
                              <a:gd name="f44" fmla="val 145"/>
                              <a:gd name="f45" fmla="val 149"/>
                              <a:gd name="f46" fmla="val 151"/>
                              <a:gd name="f47" fmla="val 184"/>
                              <a:gd name="f48" fmla="val 178"/>
                              <a:gd name="f49" fmla="val 164"/>
                              <a:gd name="f50" fmla="val 162"/>
                              <a:gd name="f51" fmla="val 153"/>
                              <a:gd name="f52" fmla="val 157"/>
                              <a:gd name="f53" fmla="val 166"/>
                              <a:gd name="f54" fmla="val 161"/>
                              <a:gd name="f55" fmla="val 170"/>
                              <a:gd name="f56" fmla="val 167"/>
                              <a:gd name="f57" fmla="val 171"/>
                              <a:gd name="f58" fmla="val 174"/>
                              <a:gd name="f59" fmla="val 175"/>
                              <a:gd name="f60" fmla="val 179"/>
                              <a:gd name="f61" fmla="val 191"/>
                              <a:gd name="f62" fmla="val 187"/>
                              <a:gd name="f63" fmla="val 163"/>
                              <a:gd name="f64" fmla="val 142"/>
                              <a:gd name="f65" fmla="val 130"/>
                              <a:gd name="f66" fmla="val 129"/>
                              <a:gd name="f67" fmla="val 126"/>
                              <a:gd name="f68" fmla="val 114"/>
                              <a:gd name="f69" fmla="val 131"/>
                              <a:gd name="f70" fmla="val 104"/>
                              <a:gd name="f71" fmla="val 96"/>
                              <a:gd name="f72" fmla="val 169"/>
                              <a:gd name="f73" fmla="val 106"/>
                              <a:gd name="f74" fmla="val 177"/>
                              <a:gd name="f75" fmla="val 181"/>
                              <a:gd name="f76" fmla="val 100"/>
                              <a:gd name="f77" fmla="val 183"/>
                              <a:gd name="f78" fmla="val 98"/>
                              <a:gd name="f79" fmla="val 94"/>
                              <a:gd name="f80" fmla="val 173"/>
                              <a:gd name="f81" fmla="val 90"/>
                              <a:gd name="f82" fmla="val 88"/>
                              <a:gd name="f83" fmla="val 165"/>
                              <a:gd name="f84" fmla="val 185"/>
                              <a:gd name="f85" fmla="val 78"/>
                              <a:gd name="f86" fmla="val 66"/>
                              <a:gd name="f87" fmla="val 60"/>
                              <a:gd name="f88" fmla="val 64"/>
                              <a:gd name="f89" fmla="val 159"/>
                              <a:gd name="f90" fmla="val 72"/>
                              <a:gd name="f91" fmla="val 54"/>
                              <a:gd name="f92" fmla="val 147"/>
                              <a:gd name="f93" fmla="val 127"/>
                              <a:gd name="f94" fmla="val 84"/>
                              <a:gd name="f95" fmla="val 82"/>
                              <a:gd name="f96" fmla="val 123"/>
                              <a:gd name="f97" fmla="val 76"/>
                              <a:gd name="f98" fmla="val 121"/>
                              <a:gd name="f99" fmla="val 70"/>
                              <a:gd name="f100" fmla="val 117"/>
                              <a:gd name="f101" fmla="val 74"/>
                              <a:gd name="f102" fmla="val 105"/>
                              <a:gd name="f103" fmla="val 103"/>
                              <a:gd name="f104" fmla="val 42"/>
                              <a:gd name="f105" fmla="val 125"/>
                              <a:gd name="f106" fmla="val 26"/>
                              <a:gd name="f107" fmla="val 107"/>
                              <a:gd name="f108" fmla="val 38"/>
                              <a:gd name="f109" fmla="val 22"/>
                              <a:gd name="f110" fmla="val 2"/>
                              <a:gd name="f111" fmla="val 93"/>
                              <a:gd name="f112" fmla="val 10"/>
                              <a:gd name="f113" fmla="val 20"/>
                              <a:gd name="f114" fmla="val 40"/>
                              <a:gd name="f115" fmla="val 89"/>
                              <a:gd name="f116" fmla="val 36"/>
                              <a:gd name="f117" fmla="val 83"/>
                              <a:gd name="f118" fmla="val 32"/>
                              <a:gd name="f119" fmla="val 30"/>
                              <a:gd name="f120" fmla="val 28"/>
                              <a:gd name="f121" fmla="val 75"/>
                              <a:gd name="f122" fmla="val 34"/>
                              <a:gd name="f123" fmla="val 73"/>
                              <a:gd name="f124" fmla="val 50"/>
                              <a:gd name="f125" fmla="val 69"/>
                              <a:gd name="f126" fmla="val 51"/>
                              <a:gd name="f127" fmla="val 37"/>
                              <a:gd name="f128" fmla="val 35"/>
                              <a:gd name="f129" fmla="val 62"/>
                              <a:gd name="f130" fmla="val 14"/>
                              <a:gd name="f131" fmla="val 46"/>
                              <a:gd name="f132" fmla="val 48"/>
                              <a:gd name="f133" fmla="val 4"/>
                              <a:gd name="f134" fmla="val 58"/>
                              <a:gd name="f135" fmla="val 27"/>
                              <a:gd name="f136" fmla="val 12"/>
                              <a:gd name="f137" fmla="val 25"/>
                              <a:gd name="f138" fmla="val 43"/>
                              <a:gd name="f139" fmla="val 53"/>
                              <a:gd name="f140" fmla="val 45"/>
                              <a:gd name="f141" fmla="val 102"/>
                              <a:gd name="f142" fmla="val 57"/>
                              <a:gd name="f143" fmla="val 118"/>
                              <a:gd name="f144" fmla="val 17"/>
                              <a:gd name="f145" fmla="val 122"/>
                              <a:gd name="f146" fmla="val 6"/>
                              <a:gd name="f147" fmla="val 8"/>
                              <a:gd name="f148" fmla="val 150"/>
                              <a:gd name="f149" fmla="val 160"/>
                              <a:gd name="f150" fmla="val 15"/>
                              <a:gd name="f151" fmla="val 31"/>
                              <a:gd name="f152" fmla="val 156"/>
                              <a:gd name="f153" fmla="val 41"/>
                              <a:gd name="f154" fmla="val 168"/>
                              <a:gd name="f155" fmla="+- 0 0 -90"/>
                              <a:gd name="f156" fmla="*/ f3 1 195"/>
                              <a:gd name="f157" fmla="*/ f4 1 233"/>
                              <a:gd name="f158" fmla="val f5"/>
                              <a:gd name="f159" fmla="val f6"/>
                              <a:gd name="f160" fmla="val f7"/>
                              <a:gd name="f161" fmla="*/ f155 f0 1"/>
                              <a:gd name="f162" fmla="+- f160 0 f158"/>
                              <a:gd name="f163" fmla="+- f159 0 f158"/>
                              <a:gd name="f164" fmla="*/ f161 1 f2"/>
                              <a:gd name="f165" fmla="*/ f163 1 195"/>
                              <a:gd name="f166" fmla="*/ f162 1 233"/>
                              <a:gd name="f167" fmla="*/ 81 f163 1"/>
                              <a:gd name="f168" fmla="*/ 152 f162 1"/>
                              <a:gd name="f169" fmla="*/ 61 f163 1"/>
                              <a:gd name="f170" fmla="*/ 198 f162 1"/>
                              <a:gd name="f171" fmla="*/ 85 f163 1"/>
                              <a:gd name="f172" fmla="*/ 233 f162 1"/>
                              <a:gd name="f173" fmla="*/ 95 f163 1"/>
                              <a:gd name="f174" fmla="*/ 229 f162 1"/>
                              <a:gd name="f175" fmla="*/ 97 f163 1"/>
                              <a:gd name="f176" fmla="*/ 210 f162 1"/>
                              <a:gd name="f177" fmla="*/ 111 f163 1"/>
                              <a:gd name="f178" fmla="*/ 101 f163 1"/>
                              <a:gd name="f179" fmla="*/ 148 f162 1"/>
                              <a:gd name="f180" fmla="*/ 137 f163 1"/>
                              <a:gd name="f181" fmla="*/ 145 f163 1"/>
                              <a:gd name="f182" fmla="*/ 180 f162 1"/>
                              <a:gd name="f183" fmla="*/ 151 f163 1"/>
                              <a:gd name="f184" fmla="*/ 178 f162 1"/>
                              <a:gd name="f185" fmla="*/ 162 f162 1"/>
                              <a:gd name="f186" fmla="*/ 161 f163 1"/>
                              <a:gd name="f187" fmla="*/ 170 f162 1"/>
                              <a:gd name="f188" fmla="*/ 175 f163 1"/>
                              <a:gd name="f189" fmla="*/ 176 f162 1"/>
                              <a:gd name="f190" fmla="*/ 191 f163 1"/>
                              <a:gd name="f191" fmla="*/ 142 f162 1"/>
                              <a:gd name="f192" fmla="*/ 129 f163 1"/>
                              <a:gd name="f193" fmla="*/ 126 f162 1"/>
                              <a:gd name="f194" fmla="*/ 96 f162 1"/>
                              <a:gd name="f195" fmla="*/ 177 f163 1"/>
                              <a:gd name="f196" fmla="*/ 104 f162 1"/>
                              <a:gd name="f197" fmla="*/ 181 f163 1"/>
                              <a:gd name="f198" fmla="*/ 98 f162 1"/>
                              <a:gd name="f199" fmla="*/ 173 f163 1"/>
                              <a:gd name="f200" fmla="*/ 94 f162 1"/>
                              <a:gd name="f201" fmla="*/ 167 f163 1"/>
                              <a:gd name="f202" fmla="*/ 88 f162 1"/>
                              <a:gd name="f203" fmla="*/ 195 f163 1"/>
                              <a:gd name="f204" fmla="*/ 66 f162 1"/>
                              <a:gd name="f205" fmla="*/ 159 f163 1"/>
                              <a:gd name="f206" fmla="*/ 72 f162 1"/>
                              <a:gd name="f207" fmla="*/ 78 f162 1"/>
                              <a:gd name="f208" fmla="*/ 123 f163 1"/>
                              <a:gd name="f209" fmla="*/ 76 f162 1"/>
                              <a:gd name="f210" fmla="*/ 117 f163 1"/>
                              <a:gd name="f211" fmla="*/ 103 f163 1"/>
                              <a:gd name="f212" fmla="*/ 125 f163 1"/>
                              <a:gd name="f213" fmla="*/ 26 f162 1"/>
                              <a:gd name="f214" fmla="*/ 109 f163 1"/>
                              <a:gd name="f215" fmla="*/ 2 f162 1"/>
                              <a:gd name="f216" fmla="*/ 93 f163 1"/>
                              <a:gd name="f217" fmla="*/ 20 f162 1"/>
                              <a:gd name="f218" fmla="*/ 89 f163 1"/>
                              <a:gd name="f219" fmla="*/ 38 f162 1"/>
                              <a:gd name="f220" fmla="*/ 30 f162 1"/>
                              <a:gd name="f221" fmla="*/ 75 f163 1"/>
                              <a:gd name="f222" fmla="*/ 73 f163 1"/>
                              <a:gd name="f223" fmla="*/ 40 f162 1"/>
                              <a:gd name="f224" fmla="*/ 70 f162 1"/>
                              <a:gd name="f225" fmla="*/ 51 f163 1"/>
                              <a:gd name="f226" fmla="*/ 35 f163 1"/>
                              <a:gd name="f227" fmla="*/ 62 f162 1"/>
                              <a:gd name="f228" fmla="*/ 4 f163 1"/>
                              <a:gd name="f229" fmla="*/ 58 f162 1"/>
                              <a:gd name="f230" fmla="*/ 25 f163 1"/>
                              <a:gd name="f231" fmla="*/ 45 f163 1"/>
                              <a:gd name="f232" fmla="*/ 102 f162 1"/>
                              <a:gd name="f233" fmla="*/ 17 f163 1"/>
                              <a:gd name="f234" fmla="*/ 122 f162 1"/>
                              <a:gd name="f235" fmla="*/ 8 f163 1"/>
                              <a:gd name="f236" fmla="*/ 150 f162 1"/>
                              <a:gd name="f237" fmla="*/ 31 f163 1"/>
                              <a:gd name="f238" fmla="*/ 154 f162 1"/>
                              <a:gd name="f239" fmla="*/ 37 f163 1"/>
                              <a:gd name="f240" fmla="+- f164 0 f1"/>
                              <a:gd name="f241" fmla="*/ f167 1 195"/>
                              <a:gd name="f242" fmla="*/ f168 1 233"/>
                              <a:gd name="f243" fmla="*/ f169 1 195"/>
                              <a:gd name="f244" fmla="*/ f170 1 233"/>
                              <a:gd name="f245" fmla="*/ f171 1 195"/>
                              <a:gd name="f246" fmla="*/ f172 1 233"/>
                              <a:gd name="f247" fmla="*/ f173 1 195"/>
                              <a:gd name="f248" fmla="*/ f174 1 233"/>
                              <a:gd name="f249" fmla="*/ f175 1 195"/>
                              <a:gd name="f250" fmla="*/ f176 1 233"/>
                              <a:gd name="f251" fmla="*/ f177 1 195"/>
                              <a:gd name="f252" fmla="*/ f178 1 195"/>
                              <a:gd name="f253" fmla="*/ f179 1 233"/>
                              <a:gd name="f254" fmla="*/ f180 1 195"/>
                              <a:gd name="f255" fmla="*/ f181 1 195"/>
                              <a:gd name="f256" fmla="*/ f182 1 233"/>
                              <a:gd name="f257" fmla="*/ f183 1 195"/>
                              <a:gd name="f258" fmla="*/ f184 1 233"/>
                              <a:gd name="f259" fmla="*/ f185 1 233"/>
                              <a:gd name="f260" fmla="*/ f186 1 195"/>
                              <a:gd name="f261" fmla="*/ f187 1 233"/>
                              <a:gd name="f262" fmla="*/ f188 1 195"/>
                              <a:gd name="f263" fmla="*/ f189 1 233"/>
                              <a:gd name="f264" fmla="*/ f190 1 195"/>
                              <a:gd name="f265" fmla="*/ f191 1 233"/>
                              <a:gd name="f266" fmla="*/ f192 1 195"/>
                              <a:gd name="f267" fmla="*/ f193 1 233"/>
                              <a:gd name="f268" fmla="*/ f194 1 233"/>
                              <a:gd name="f269" fmla="*/ f195 1 195"/>
                              <a:gd name="f270" fmla="*/ f196 1 233"/>
                              <a:gd name="f271" fmla="*/ f197 1 195"/>
                              <a:gd name="f272" fmla="*/ f198 1 233"/>
                              <a:gd name="f273" fmla="*/ f199 1 195"/>
                              <a:gd name="f274" fmla="*/ f200 1 233"/>
                              <a:gd name="f275" fmla="*/ f201 1 195"/>
                              <a:gd name="f276" fmla="*/ f202 1 233"/>
                              <a:gd name="f277" fmla="*/ f203 1 195"/>
                              <a:gd name="f278" fmla="*/ f204 1 233"/>
                              <a:gd name="f279" fmla="*/ f205 1 195"/>
                              <a:gd name="f280" fmla="*/ f206 1 233"/>
                              <a:gd name="f281" fmla="*/ f207 1 233"/>
                              <a:gd name="f282" fmla="*/ f208 1 195"/>
                              <a:gd name="f283" fmla="*/ f209 1 233"/>
                              <a:gd name="f284" fmla="*/ f210 1 195"/>
                              <a:gd name="f285" fmla="*/ f211 1 195"/>
                              <a:gd name="f286" fmla="*/ f212 1 195"/>
                              <a:gd name="f287" fmla="*/ f213 1 233"/>
                              <a:gd name="f288" fmla="*/ f214 1 195"/>
                              <a:gd name="f289" fmla="*/ f215 1 233"/>
                              <a:gd name="f290" fmla="*/ f216 1 195"/>
                              <a:gd name="f291" fmla="*/ f217 1 233"/>
                              <a:gd name="f292" fmla="*/ f218 1 195"/>
                              <a:gd name="f293" fmla="*/ f219 1 233"/>
                              <a:gd name="f294" fmla="*/ f220 1 233"/>
                              <a:gd name="f295" fmla="*/ f221 1 195"/>
                              <a:gd name="f296" fmla="*/ f222 1 195"/>
                              <a:gd name="f297" fmla="*/ f223 1 233"/>
                              <a:gd name="f298" fmla="*/ f224 1 233"/>
                              <a:gd name="f299" fmla="*/ f225 1 195"/>
                              <a:gd name="f300" fmla="*/ f226 1 195"/>
                              <a:gd name="f301" fmla="*/ f227 1 233"/>
                              <a:gd name="f302" fmla="*/ f228 1 195"/>
                              <a:gd name="f303" fmla="*/ f229 1 233"/>
                              <a:gd name="f304" fmla="*/ f230 1 195"/>
                              <a:gd name="f305" fmla="*/ f231 1 195"/>
                              <a:gd name="f306" fmla="*/ f232 1 233"/>
                              <a:gd name="f307" fmla="*/ f233 1 195"/>
                              <a:gd name="f308" fmla="*/ f234 1 233"/>
                              <a:gd name="f309" fmla="*/ f235 1 195"/>
                              <a:gd name="f310" fmla="*/ f236 1 233"/>
                              <a:gd name="f311" fmla="*/ f237 1 195"/>
                              <a:gd name="f312" fmla="*/ f238 1 233"/>
                              <a:gd name="f313" fmla="*/ f239 1 195"/>
                              <a:gd name="f314" fmla="*/ 0 1 f165"/>
                              <a:gd name="f315" fmla="*/ f159 1 f165"/>
                              <a:gd name="f316" fmla="*/ 0 1 f166"/>
                              <a:gd name="f317" fmla="*/ f160 1 f166"/>
                              <a:gd name="f318" fmla="*/ f241 1 f165"/>
                              <a:gd name="f319" fmla="*/ f242 1 f166"/>
                              <a:gd name="f320" fmla="*/ f243 1 f165"/>
                              <a:gd name="f321" fmla="*/ f244 1 f166"/>
                              <a:gd name="f322" fmla="*/ f245 1 f165"/>
                              <a:gd name="f323" fmla="*/ f246 1 f166"/>
                              <a:gd name="f324" fmla="*/ f247 1 f165"/>
                              <a:gd name="f325" fmla="*/ f248 1 f166"/>
                              <a:gd name="f326" fmla="*/ f249 1 f165"/>
                              <a:gd name="f327" fmla="*/ f250 1 f166"/>
                              <a:gd name="f328" fmla="*/ f251 1 f165"/>
                              <a:gd name="f329" fmla="*/ f252 1 f165"/>
                              <a:gd name="f330" fmla="*/ f253 1 f166"/>
                              <a:gd name="f331" fmla="*/ f254 1 f165"/>
                              <a:gd name="f332" fmla="*/ f255 1 f165"/>
                              <a:gd name="f333" fmla="*/ f256 1 f166"/>
                              <a:gd name="f334" fmla="*/ f257 1 f165"/>
                              <a:gd name="f335" fmla="*/ f258 1 f166"/>
                              <a:gd name="f336" fmla="*/ f259 1 f166"/>
                              <a:gd name="f337" fmla="*/ f260 1 f165"/>
                              <a:gd name="f338" fmla="*/ f261 1 f166"/>
                              <a:gd name="f339" fmla="*/ f262 1 f165"/>
                              <a:gd name="f340" fmla="*/ f263 1 f166"/>
                              <a:gd name="f341" fmla="*/ f264 1 f165"/>
                              <a:gd name="f342" fmla="*/ f265 1 f166"/>
                              <a:gd name="f343" fmla="*/ f266 1 f165"/>
                              <a:gd name="f344" fmla="*/ f267 1 f166"/>
                              <a:gd name="f345" fmla="*/ f268 1 f166"/>
                              <a:gd name="f346" fmla="*/ f269 1 f165"/>
                              <a:gd name="f347" fmla="*/ f270 1 f166"/>
                              <a:gd name="f348" fmla="*/ f271 1 f165"/>
                              <a:gd name="f349" fmla="*/ f272 1 f166"/>
                              <a:gd name="f350" fmla="*/ f273 1 f165"/>
                              <a:gd name="f351" fmla="*/ f274 1 f166"/>
                              <a:gd name="f352" fmla="*/ f275 1 f165"/>
                              <a:gd name="f353" fmla="*/ f276 1 f166"/>
                              <a:gd name="f354" fmla="*/ f277 1 f165"/>
                              <a:gd name="f355" fmla="*/ f278 1 f166"/>
                              <a:gd name="f356" fmla="*/ f279 1 f165"/>
                              <a:gd name="f357" fmla="*/ f280 1 f166"/>
                              <a:gd name="f358" fmla="*/ f281 1 f166"/>
                              <a:gd name="f359" fmla="*/ f282 1 f165"/>
                              <a:gd name="f360" fmla="*/ f283 1 f166"/>
                              <a:gd name="f361" fmla="*/ f284 1 f165"/>
                              <a:gd name="f362" fmla="*/ f285 1 f165"/>
                              <a:gd name="f363" fmla="*/ f286 1 f165"/>
                              <a:gd name="f364" fmla="*/ f287 1 f166"/>
                              <a:gd name="f365" fmla="*/ f288 1 f165"/>
                              <a:gd name="f366" fmla="*/ f289 1 f166"/>
                              <a:gd name="f367" fmla="*/ f290 1 f165"/>
                              <a:gd name="f368" fmla="*/ f291 1 f166"/>
                              <a:gd name="f369" fmla="*/ f292 1 f165"/>
                              <a:gd name="f370" fmla="*/ f293 1 f166"/>
                              <a:gd name="f371" fmla="*/ f294 1 f166"/>
                              <a:gd name="f372" fmla="*/ f295 1 f165"/>
                              <a:gd name="f373" fmla="*/ f296 1 f165"/>
                              <a:gd name="f374" fmla="*/ f297 1 f166"/>
                              <a:gd name="f375" fmla="*/ f298 1 f166"/>
                              <a:gd name="f376" fmla="*/ f299 1 f165"/>
                              <a:gd name="f377" fmla="*/ f300 1 f165"/>
                              <a:gd name="f378" fmla="*/ f301 1 f166"/>
                              <a:gd name="f379" fmla="*/ f302 1 f165"/>
                              <a:gd name="f380" fmla="*/ f303 1 f166"/>
                              <a:gd name="f381" fmla="*/ f304 1 f165"/>
                              <a:gd name="f382" fmla="*/ f305 1 f165"/>
                              <a:gd name="f383" fmla="*/ f306 1 f166"/>
                              <a:gd name="f384" fmla="*/ f307 1 f165"/>
                              <a:gd name="f385" fmla="*/ f308 1 f166"/>
                              <a:gd name="f386" fmla="*/ f309 1 f165"/>
                              <a:gd name="f387" fmla="*/ f310 1 f166"/>
                              <a:gd name="f388" fmla="*/ f311 1 f165"/>
                              <a:gd name="f389" fmla="*/ f312 1 f166"/>
                              <a:gd name="f390" fmla="*/ f313 1 f165"/>
                              <a:gd name="f391" fmla="*/ f314 f156 1"/>
                              <a:gd name="f392" fmla="*/ f315 f156 1"/>
                              <a:gd name="f393" fmla="*/ f317 f157 1"/>
                              <a:gd name="f394" fmla="*/ f316 f157 1"/>
                              <a:gd name="f395" fmla="*/ f318 f156 1"/>
                              <a:gd name="f396" fmla="*/ f319 f157 1"/>
                              <a:gd name="f397" fmla="*/ f320 f156 1"/>
                              <a:gd name="f398" fmla="*/ f321 f157 1"/>
                              <a:gd name="f399" fmla="*/ f322 f156 1"/>
                              <a:gd name="f400" fmla="*/ f323 f157 1"/>
                              <a:gd name="f401" fmla="*/ f324 f156 1"/>
                              <a:gd name="f402" fmla="*/ f325 f157 1"/>
                              <a:gd name="f403" fmla="*/ f326 f156 1"/>
                              <a:gd name="f404" fmla="*/ f327 f157 1"/>
                              <a:gd name="f405" fmla="*/ f328 f156 1"/>
                              <a:gd name="f406" fmla="*/ f329 f156 1"/>
                              <a:gd name="f407" fmla="*/ f330 f157 1"/>
                              <a:gd name="f408" fmla="*/ f331 f156 1"/>
                              <a:gd name="f409" fmla="*/ f332 f156 1"/>
                              <a:gd name="f410" fmla="*/ f333 f157 1"/>
                              <a:gd name="f411" fmla="*/ f334 f156 1"/>
                              <a:gd name="f412" fmla="*/ f335 f157 1"/>
                              <a:gd name="f413" fmla="*/ f336 f157 1"/>
                              <a:gd name="f414" fmla="*/ f337 f156 1"/>
                              <a:gd name="f415" fmla="*/ f338 f157 1"/>
                              <a:gd name="f416" fmla="*/ f339 f156 1"/>
                              <a:gd name="f417" fmla="*/ f340 f157 1"/>
                              <a:gd name="f418" fmla="*/ f341 f156 1"/>
                              <a:gd name="f419" fmla="*/ f342 f157 1"/>
                              <a:gd name="f420" fmla="*/ f343 f156 1"/>
                              <a:gd name="f421" fmla="*/ f344 f157 1"/>
                              <a:gd name="f422" fmla="*/ f345 f157 1"/>
                              <a:gd name="f423" fmla="*/ f346 f156 1"/>
                              <a:gd name="f424" fmla="*/ f347 f157 1"/>
                              <a:gd name="f425" fmla="*/ f348 f156 1"/>
                              <a:gd name="f426" fmla="*/ f349 f157 1"/>
                              <a:gd name="f427" fmla="*/ f350 f156 1"/>
                              <a:gd name="f428" fmla="*/ f351 f157 1"/>
                              <a:gd name="f429" fmla="*/ f352 f156 1"/>
                              <a:gd name="f430" fmla="*/ f353 f157 1"/>
                              <a:gd name="f431" fmla="*/ f354 f156 1"/>
                              <a:gd name="f432" fmla="*/ f355 f157 1"/>
                              <a:gd name="f433" fmla="*/ f356 f156 1"/>
                              <a:gd name="f434" fmla="*/ f357 f157 1"/>
                              <a:gd name="f435" fmla="*/ f358 f157 1"/>
                              <a:gd name="f436" fmla="*/ f359 f156 1"/>
                              <a:gd name="f437" fmla="*/ f360 f157 1"/>
                              <a:gd name="f438" fmla="*/ f361 f156 1"/>
                              <a:gd name="f439" fmla="*/ f362 f156 1"/>
                              <a:gd name="f440" fmla="*/ f363 f156 1"/>
                              <a:gd name="f441" fmla="*/ f364 f157 1"/>
                              <a:gd name="f442" fmla="*/ f365 f156 1"/>
                              <a:gd name="f443" fmla="*/ f366 f157 1"/>
                              <a:gd name="f444" fmla="*/ f367 f156 1"/>
                              <a:gd name="f445" fmla="*/ f368 f157 1"/>
                              <a:gd name="f446" fmla="*/ f369 f156 1"/>
                              <a:gd name="f447" fmla="*/ f370 f157 1"/>
                              <a:gd name="f448" fmla="*/ f371 f157 1"/>
                              <a:gd name="f449" fmla="*/ f372 f156 1"/>
                              <a:gd name="f450" fmla="*/ f373 f156 1"/>
                              <a:gd name="f451" fmla="*/ f374 f157 1"/>
                              <a:gd name="f452" fmla="*/ f375 f157 1"/>
                              <a:gd name="f453" fmla="*/ f376 f156 1"/>
                              <a:gd name="f454" fmla="*/ f377 f156 1"/>
                              <a:gd name="f455" fmla="*/ f378 f157 1"/>
                              <a:gd name="f456" fmla="*/ f379 f156 1"/>
                              <a:gd name="f457" fmla="*/ f380 f157 1"/>
                              <a:gd name="f458" fmla="*/ f381 f156 1"/>
                              <a:gd name="f459" fmla="*/ f382 f156 1"/>
                              <a:gd name="f460" fmla="*/ f383 f157 1"/>
                              <a:gd name="f461" fmla="*/ f384 f156 1"/>
                              <a:gd name="f462" fmla="*/ f385 f157 1"/>
                              <a:gd name="f463" fmla="*/ f386 f156 1"/>
                              <a:gd name="f464" fmla="*/ f387 f157 1"/>
                              <a:gd name="f465" fmla="*/ f388 f156 1"/>
                              <a:gd name="f466" fmla="*/ f389 f157 1"/>
                              <a:gd name="f467" fmla="*/ f390 f156 1"/>
                            </a:gdLst>
                            <a:ahLst/>
                            <a:cxnLst>
                              <a:cxn ang="3cd4">
                                <a:pos x="hc" y="t"/>
                              </a:cxn>
                              <a:cxn ang="0">
                                <a:pos x="r" y="vc"/>
                              </a:cxn>
                              <a:cxn ang="cd4">
                                <a:pos x="hc" y="b"/>
                              </a:cxn>
                              <a:cxn ang="cd2">
                                <a:pos x="l" y="vc"/>
                              </a:cxn>
                              <a:cxn ang="f240">
                                <a:pos x="f395" y="f396"/>
                              </a:cxn>
                              <a:cxn ang="f240">
                                <a:pos x="f397" y="f398"/>
                              </a:cxn>
                              <a:cxn ang="f240">
                                <a:pos x="f399" y="f400"/>
                              </a:cxn>
                              <a:cxn ang="f240">
                                <a:pos x="f401" y="f402"/>
                              </a:cxn>
                              <a:cxn ang="f240">
                                <a:pos x="f403" y="f404"/>
                              </a:cxn>
                              <a:cxn ang="f240">
                                <a:pos x="f405" y="f398"/>
                              </a:cxn>
                              <a:cxn ang="f240">
                                <a:pos x="f406" y="f407"/>
                              </a:cxn>
                              <a:cxn ang="f240">
                                <a:pos x="f408" y="f396"/>
                              </a:cxn>
                              <a:cxn ang="f240">
                                <a:pos x="f409" y="f410"/>
                              </a:cxn>
                              <a:cxn ang="f240">
                                <a:pos x="f411" y="f412"/>
                              </a:cxn>
                              <a:cxn ang="f240">
                                <a:pos x="f411" y="f413"/>
                              </a:cxn>
                              <a:cxn ang="f240">
                                <a:pos x="f414" y="f415"/>
                              </a:cxn>
                              <a:cxn ang="f240">
                                <a:pos x="f416" y="f417"/>
                              </a:cxn>
                              <a:cxn ang="f240">
                                <a:pos x="f418" y="f412"/>
                              </a:cxn>
                              <a:cxn ang="f240">
                                <a:pos x="f416" y="f419"/>
                              </a:cxn>
                              <a:cxn ang="f240">
                                <a:pos x="f420" y="f421"/>
                              </a:cxn>
                              <a:cxn ang="f240">
                                <a:pos x="f411" y="f422"/>
                              </a:cxn>
                              <a:cxn ang="f240">
                                <a:pos x="f423" y="f424"/>
                              </a:cxn>
                              <a:cxn ang="f240">
                                <a:pos x="f425" y="f426"/>
                              </a:cxn>
                              <a:cxn ang="f240">
                                <a:pos x="f427" y="f428"/>
                              </a:cxn>
                              <a:cxn ang="f240">
                                <a:pos x="f429" y="f430"/>
                              </a:cxn>
                              <a:cxn ang="f240">
                                <a:pos x="f431" y="f432"/>
                              </a:cxn>
                              <a:cxn ang="f240">
                                <a:pos x="f433" y="f434"/>
                              </a:cxn>
                              <a:cxn ang="f240">
                                <a:pos x="f409" y="f435"/>
                              </a:cxn>
                              <a:cxn ang="f240">
                                <a:pos x="f436" y="f437"/>
                              </a:cxn>
                              <a:cxn ang="f240">
                                <a:pos x="f438" y="f434"/>
                              </a:cxn>
                              <a:cxn ang="f240">
                                <a:pos x="f439" y="f437"/>
                              </a:cxn>
                              <a:cxn ang="f240">
                                <a:pos x="f440" y="f441"/>
                              </a:cxn>
                              <a:cxn ang="f240">
                                <a:pos x="f442" y="f443"/>
                              </a:cxn>
                              <a:cxn ang="f240">
                                <a:pos x="f444" y="f445"/>
                              </a:cxn>
                              <a:cxn ang="f240">
                                <a:pos x="f446" y="f447"/>
                              </a:cxn>
                              <a:cxn ang="f240">
                                <a:pos x="f395" y="f448"/>
                              </a:cxn>
                              <a:cxn ang="f240">
                                <a:pos x="f449" y="f441"/>
                              </a:cxn>
                              <a:cxn ang="f240">
                                <a:pos x="f450" y="f451"/>
                              </a:cxn>
                              <a:cxn ang="f240">
                                <a:pos x="f399" y="f452"/>
                              </a:cxn>
                              <a:cxn ang="f240">
                                <a:pos x="f453" y="f434"/>
                              </a:cxn>
                              <a:cxn ang="f240">
                                <a:pos x="f454" y="f455"/>
                              </a:cxn>
                              <a:cxn ang="f240">
                                <a:pos x="f456" y="f457"/>
                              </a:cxn>
                              <a:cxn ang="f240">
                                <a:pos x="f458" y="f428"/>
                              </a:cxn>
                              <a:cxn ang="f240">
                                <a:pos x="f459" y="f460"/>
                              </a:cxn>
                              <a:cxn ang="f240">
                                <a:pos x="f461" y="f462"/>
                              </a:cxn>
                              <a:cxn ang="f240">
                                <a:pos x="f463" y="f464"/>
                              </a:cxn>
                              <a:cxn ang="f240">
                                <a:pos x="f465" y="f466"/>
                              </a:cxn>
                              <a:cxn ang="f240">
                                <a:pos x="f465" y="f415"/>
                              </a:cxn>
                              <a:cxn ang="f240">
                                <a:pos x="f467" y="f415"/>
                              </a:cxn>
                              <a:cxn ang="f240">
                                <a:pos x="f459" y="f407"/>
                              </a:cxn>
                            </a:cxnLst>
                            <a:rect l="f391" t="f394" r="f392" b="f393"/>
                            <a:pathLst>
                              <a:path w="195" h="233">
                                <a:moveTo>
                                  <a:pt x="f8" y="f9"/>
                                </a:moveTo>
                                <a:lnTo>
                                  <a:pt x="f10" y="f11"/>
                                </a:lnTo>
                                <a:lnTo>
                                  <a:pt x="f12" y="f13"/>
                                </a:lnTo>
                                <a:lnTo>
                                  <a:pt x="f12" y="f14"/>
                                </a:lnTo>
                                <a:lnTo>
                                  <a:pt x="f15" y="f16"/>
                                </a:lnTo>
                                <a:lnTo>
                                  <a:pt x="f15" y="f17"/>
                                </a:lnTo>
                                <a:lnTo>
                                  <a:pt x="f18" y="f19"/>
                                </a:lnTo>
                                <a:lnTo>
                                  <a:pt x="f18" y="f20"/>
                                </a:lnTo>
                                <a:lnTo>
                                  <a:pt x="f21" y="f7"/>
                                </a:lnTo>
                                <a:lnTo>
                                  <a:pt x="f22" y="f23"/>
                                </a:lnTo>
                                <a:lnTo>
                                  <a:pt x="f24" y="f23"/>
                                </a:lnTo>
                                <a:lnTo>
                                  <a:pt x="f25" y="f26"/>
                                </a:lnTo>
                                <a:lnTo>
                                  <a:pt x="f27" y="f26"/>
                                </a:lnTo>
                                <a:lnTo>
                                  <a:pt x="f27" y="f28"/>
                                </a:lnTo>
                                <a:lnTo>
                                  <a:pt x="f27" y="f29"/>
                                </a:lnTo>
                                <a:lnTo>
                                  <a:pt x="f27" y="f30"/>
                                </a:lnTo>
                                <a:lnTo>
                                  <a:pt x="f27" y="f19"/>
                                </a:lnTo>
                                <a:lnTo>
                                  <a:pt x="f31" y="f17"/>
                                </a:lnTo>
                                <a:lnTo>
                                  <a:pt x="f32" y="f33"/>
                                </a:lnTo>
                                <a:lnTo>
                                  <a:pt x="f34" y="f35"/>
                                </a:lnTo>
                                <a:lnTo>
                                  <a:pt x="f36" y="f37"/>
                                </a:lnTo>
                                <a:lnTo>
                                  <a:pt x="f38" y="f11"/>
                                </a:lnTo>
                                <a:lnTo>
                                  <a:pt x="f39" y="f40"/>
                                </a:lnTo>
                                <a:lnTo>
                                  <a:pt x="f41" y="f13"/>
                                </a:lnTo>
                                <a:lnTo>
                                  <a:pt x="f42" y="f14"/>
                                </a:lnTo>
                                <a:lnTo>
                                  <a:pt x="f43" y="f35"/>
                                </a:lnTo>
                                <a:lnTo>
                                  <a:pt x="f44" y="f2"/>
                                </a:lnTo>
                                <a:lnTo>
                                  <a:pt x="f45" y="f16"/>
                                </a:lnTo>
                                <a:lnTo>
                                  <a:pt x="f46" y="f47"/>
                                </a:lnTo>
                                <a:lnTo>
                                  <a:pt x="f46" y="f48"/>
                                </a:lnTo>
                                <a:lnTo>
                                  <a:pt x="f46" y="f14"/>
                                </a:lnTo>
                                <a:lnTo>
                                  <a:pt x="f46" y="f49"/>
                                </a:lnTo>
                                <a:lnTo>
                                  <a:pt x="f46" y="f50"/>
                                </a:lnTo>
                                <a:lnTo>
                                  <a:pt x="f51" y="f49"/>
                                </a:lnTo>
                                <a:lnTo>
                                  <a:pt x="f52" y="f53"/>
                                </a:lnTo>
                                <a:lnTo>
                                  <a:pt x="f54" y="f55"/>
                                </a:lnTo>
                                <a:lnTo>
                                  <a:pt x="f56" y="f14"/>
                                </a:lnTo>
                                <a:lnTo>
                                  <a:pt x="f57" y="f58"/>
                                </a:lnTo>
                                <a:lnTo>
                                  <a:pt x="f59" y="f35"/>
                                </a:lnTo>
                                <a:lnTo>
                                  <a:pt x="f60" y="f48"/>
                                </a:lnTo>
                                <a:lnTo>
                                  <a:pt x="f60" y="f48"/>
                                </a:lnTo>
                                <a:lnTo>
                                  <a:pt x="f61" y="f48"/>
                                </a:lnTo>
                                <a:lnTo>
                                  <a:pt x="f62" y="f53"/>
                                </a:lnTo>
                                <a:lnTo>
                                  <a:pt x="f63" y="f37"/>
                                </a:lnTo>
                                <a:lnTo>
                                  <a:pt x="f59" y="f64"/>
                                </a:lnTo>
                                <a:lnTo>
                                  <a:pt x="f63" y="f65"/>
                                </a:lnTo>
                                <a:lnTo>
                                  <a:pt x="f44" y="f9"/>
                                </a:lnTo>
                                <a:lnTo>
                                  <a:pt x="f66" y="f67"/>
                                </a:lnTo>
                                <a:lnTo>
                                  <a:pt x="f41" y="f68"/>
                                </a:lnTo>
                                <a:lnTo>
                                  <a:pt x="f69" y="f70"/>
                                </a:lnTo>
                                <a:lnTo>
                                  <a:pt x="f46" y="f71"/>
                                </a:lnTo>
                                <a:lnTo>
                                  <a:pt x="f72" y="f73"/>
                                </a:lnTo>
                                <a:lnTo>
                                  <a:pt x="f57" y="f73"/>
                                </a:lnTo>
                                <a:lnTo>
                                  <a:pt x="f74" y="f70"/>
                                </a:lnTo>
                                <a:lnTo>
                                  <a:pt x="f75" y="f76"/>
                                </a:lnTo>
                                <a:lnTo>
                                  <a:pt x="f77" y="f78"/>
                                </a:lnTo>
                                <a:lnTo>
                                  <a:pt x="f75" y="f78"/>
                                </a:lnTo>
                                <a:lnTo>
                                  <a:pt x="f60" y="f71"/>
                                </a:lnTo>
                                <a:lnTo>
                                  <a:pt x="f74" y="f79"/>
                                </a:lnTo>
                                <a:lnTo>
                                  <a:pt x="f80" y="f79"/>
                                </a:lnTo>
                                <a:lnTo>
                                  <a:pt x="f57" y="f81"/>
                                </a:lnTo>
                                <a:lnTo>
                                  <a:pt x="f56" y="f81"/>
                                </a:lnTo>
                                <a:lnTo>
                                  <a:pt x="f56" y="f82"/>
                                </a:lnTo>
                                <a:lnTo>
                                  <a:pt x="f83" y="f82"/>
                                </a:lnTo>
                                <a:lnTo>
                                  <a:pt x="f84" y="f85"/>
                                </a:lnTo>
                                <a:lnTo>
                                  <a:pt x="f6" y="f86"/>
                                </a:lnTo>
                                <a:lnTo>
                                  <a:pt x="f84" y="f87"/>
                                </a:lnTo>
                                <a:lnTo>
                                  <a:pt x="f74" y="f88"/>
                                </a:lnTo>
                                <a:lnTo>
                                  <a:pt x="f89" y="f90"/>
                                </a:lnTo>
                                <a:lnTo>
                                  <a:pt x="f54" y="f91"/>
                                </a:lnTo>
                                <a:lnTo>
                                  <a:pt x="f92" y="f87"/>
                                </a:lnTo>
                                <a:lnTo>
                                  <a:pt x="f44" y="f85"/>
                                </a:lnTo>
                                <a:lnTo>
                                  <a:pt x="f93" y="f94"/>
                                </a:lnTo>
                                <a:lnTo>
                                  <a:pt x="f93" y="f95"/>
                                </a:lnTo>
                                <a:lnTo>
                                  <a:pt x="f96" y="f97"/>
                                </a:lnTo>
                                <a:lnTo>
                                  <a:pt x="f98" y="f90"/>
                                </a:lnTo>
                                <a:lnTo>
                                  <a:pt x="f39" y="f99"/>
                                </a:lnTo>
                                <a:lnTo>
                                  <a:pt x="f100" y="f90"/>
                                </a:lnTo>
                                <a:lnTo>
                                  <a:pt x="f31" y="f101"/>
                                </a:lnTo>
                                <a:lnTo>
                                  <a:pt x="f102" y="f101"/>
                                </a:lnTo>
                                <a:lnTo>
                                  <a:pt x="f103" y="f97"/>
                                </a:lnTo>
                                <a:lnTo>
                                  <a:pt x="f38" y="f91"/>
                                </a:lnTo>
                                <a:lnTo>
                                  <a:pt x="f93" y="f104"/>
                                </a:lnTo>
                                <a:lnTo>
                                  <a:pt x="f105" y="f106"/>
                                </a:lnTo>
                                <a:lnTo>
                                  <a:pt x="f107" y="f108"/>
                                </a:lnTo>
                                <a:lnTo>
                                  <a:pt x="f107" y="f109"/>
                                </a:lnTo>
                                <a:lnTo>
                                  <a:pt x="f38" y="f110"/>
                                </a:lnTo>
                                <a:lnTo>
                                  <a:pt x="f36" y="f5"/>
                                </a:lnTo>
                                <a:lnTo>
                                  <a:pt x="f111" y="f112"/>
                                </a:lnTo>
                                <a:lnTo>
                                  <a:pt x="f111" y="f113"/>
                                </a:lnTo>
                                <a:lnTo>
                                  <a:pt x="f111" y="f114"/>
                                </a:lnTo>
                                <a:lnTo>
                                  <a:pt x="f24" y="f114"/>
                                </a:lnTo>
                                <a:lnTo>
                                  <a:pt x="f115" y="f108"/>
                                </a:lnTo>
                                <a:lnTo>
                                  <a:pt x="f22" y="f116"/>
                                </a:lnTo>
                                <a:lnTo>
                                  <a:pt x="f117" y="f118"/>
                                </a:lnTo>
                                <a:lnTo>
                                  <a:pt x="f12" y="f119"/>
                                </a:lnTo>
                                <a:lnTo>
                                  <a:pt x="f18" y="f120"/>
                                </a:lnTo>
                                <a:lnTo>
                                  <a:pt x="f121" y="f106"/>
                                </a:lnTo>
                                <a:lnTo>
                                  <a:pt x="f121" y="f106"/>
                                </a:lnTo>
                                <a:lnTo>
                                  <a:pt x="f121" y="f119"/>
                                </a:lnTo>
                                <a:lnTo>
                                  <a:pt x="f121" y="f122"/>
                                </a:lnTo>
                                <a:lnTo>
                                  <a:pt x="f123" y="f114"/>
                                </a:lnTo>
                                <a:lnTo>
                                  <a:pt x="f123" y="f104"/>
                                </a:lnTo>
                                <a:lnTo>
                                  <a:pt x="f115" y="f124"/>
                                </a:lnTo>
                                <a:lnTo>
                                  <a:pt x="f21" y="f99"/>
                                </a:lnTo>
                                <a:lnTo>
                                  <a:pt x="f18" y="f86"/>
                                </a:lnTo>
                                <a:lnTo>
                                  <a:pt x="f125" y="f94"/>
                                </a:lnTo>
                                <a:lnTo>
                                  <a:pt x="f126" y="f90"/>
                                </a:lnTo>
                                <a:lnTo>
                                  <a:pt x="f126" y="f124"/>
                                </a:lnTo>
                                <a:lnTo>
                                  <a:pt x="f127" y="f104"/>
                                </a:lnTo>
                                <a:lnTo>
                                  <a:pt x="f128" y="f129"/>
                                </a:lnTo>
                                <a:lnTo>
                                  <a:pt x="f130" y="f131"/>
                                </a:lnTo>
                                <a:lnTo>
                                  <a:pt x="f110" y="f132"/>
                                </a:lnTo>
                                <a:lnTo>
                                  <a:pt x="f133" y="f134"/>
                                </a:lnTo>
                                <a:lnTo>
                                  <a:pt x="f135" y="f97"/>
                                </a:lnTo>
                                <a:lnTo>
                                  <a:pt x="f136" y="f94"/>
                                </a:lnTo>
                                <a:lnTo>
                                  <a:pt x="f137" y="f79"/>
                                </a:lnTo>
                                <a:lnTo>
                                  <a:pt x="f138" y="f94"/>
                                </a:lnTo>
                                <a:lnTo>
                                  <a:pt x="f139" y="f71"/>
                                </a:lnTo>
                                <a:lnTo>
                                  <a:pt x="f140" y="f141"/>
                                </a:lnTo>
                                <a:lnTo>
                                  <a:pt x="f142" y="f143"/>
                                </a:lnTo>
                                <a:lnTo>
                                  <a:pt x="f128" y="f65"/>
                                </a:lnTo>
                                <a:lnTo>
                                  <a:pt x="f144" y="f145"/>
                                </a:lnTo>
                                <a:lnTo>
                                  <a:pt x="f146" y="f65"/>
                                </a:lnTo>
                                <a:lnTo>
                                  <a:pt x="f137" y="f40"/>
                                </a:lnTo>
                                <a:lnTo>
                                  <a:pt x="f147" y="f148"/>
                                </a:lnTo>
                                <a:lnTo>
                                  <a:pt x="f5" y="f149"/>
                                </a:lnTo>
                                <a:lnTo>
                                  <a:pt x="f150" y="f50"/>
                                </a:lnTo>
                                <a:lnTo>
                                  <a:pt x="f151" y="f11"/>
                                </a:lnTo>
                                <a:lnTo>
                                  <a:pt x="f151" y="f152"/>
                                </a:lnTo>
                                <a:lnTo>
                                  <a:pt x="f151" y="f49"/>
                                </a:lnTo>
                                <a:lnTo>
                                  <a:pt x="f151" y="f55"/>
                                </a:lnTo>
                                <a:lnTo>
                                  <a:pt x="f151" y="f14"/>
                                </a:lnTo>
                                <a:lnTo>
                                  <a:pt x="f151" y="f14"/>
                                </a:lnTo>
                                <a:lnTo>
                                  <a:pt x="f127" y="f55"/>
                                </a:lnTo>
                                <a:lnTo>
                                  <a:pt x="f153" y="f154"/>
                                </a:lnTo>
                                <a:lnTo>
                                  <a:pt x="f138" y="f53"/>
                                </a:lnTo>
                                <a:lnTo>
                                  <a:pt x="f140" y="f37"/>
                                </a:lnTo>
                                <a:lnTo>
                                  <a:pt x="f8" y="f9"/>
                                </a:lnTo>
                                <a:lnTo>
                                  <a:pt x="f8" y="f9"/>
                                </a:lnTo>
                                <a:close/>
                              </a:path>
                            </a:pathLst>
                          </a:custGeom>
                          <a:solidFill>
                            <a:srgbClr val="000000"/>
                          </a:solidFill>
                          <a:ln cap="flat">
                            <a:noFill/>
                            <a:prstDash val="solid"/>
                          </a:ln>
                          <a:effectLst>
                            <a:outerShdw dir="16200000" algn="tl">
                              <a:srgbClr val="000000">
                                <a:alpha val="40000"/>
                              </a:srgbClr>
                            </a:outerShdw>
                          </a:effectLst>
                        </wps:spPr>
                        <wps:bodyPr lIns="0" tIns="0" rIns="0" bIns="0"/>
                      </wps:wsp>
                      <wps:wsp>
                        <wps:cNvPr id="41" name="Freihandform 1317"/>
                        <wps:cNvSpPr/>
                        <wps:spPr>
                          <a:xfrm>
                            <a:off x="3960175" y="110304"/>
                            <a:ext cx="290550" cy="373614"/>
                          </a:xfrm>
                          <a:custGeom>
                            <a:avLst/>
                            <a:gdLst>
                              <a:gd name="f0" fmla="val 10800000"/>
                              <a:gd name="f1" fmla="val 5400000"/>
                              <a:gd name="f2" fmla="val 180"/>
                              <a:gd name="f3" fmla="val w"/>
                              <a:gd name="f4" fmla="val h"/>
                              <a:gd name="f5" fmla="val 0"/>
                              <a:gd name="f6" fmla="val 173"/>
                              <a:gd name="f7" fmla="val 210"/>
                              <a:gd name="f8" fmla="val 144"/>
                              <a:gd name="f9" fmla="val 13"/>
                              <a:gd name="f10" fmla="val 142"/>
                              <a:gd name="f11" fmla="val 23"/>
                              <a:gd name="f12" fmla="val 136"/>
                              <a:gd name="f13" fmla="val 25"/>
                              <a:gd name="f14" fmla="val 134"/>
                              <a:gd name="f15" fmla="val 152"/>
                              <a:gd name="f16" fmla="val 27"/>
                              <a:gd name="f17" fmla="val 148"/>
                              <a:gd name="f18" fmla="val 29"/>
                              <a:gd name="f19" fmla="val 57"/>
                              <a:gd name="f20" fmla="val 122"/>
                              <a:gd name="f21" fmla="val 63"/>
                              <a:gd name="f22" fmla="val 132"/>
                              <a:gd name="f23" fmla="val 73"/>
                              <a:gd name="f24" fmla="val 77"/>
                              <a:gd name="f25" fmla="val 71"/>
                              <a:gd name="f26" fmla="val 166"/>
                              <a:gd name="f27" fmla="val 55"/>
                              <a:gd name="f28" fmla="val 176"/>
                              <a:gd name="f29" fmla="val 53"/>
                              <a:gd name="f30" fmla="val 69"/>
                              <a:gd name="f31" fmla="val 174"/>
                              <a:gd name="f32" fmla="val 200"/>
                              <a:gd name="f33" fmla="val 79"/>
                              <a:gd name="f34" fmla="val 204"/>
                              <a:gd name="f35" fmla="val 81"/>
                              <a:gd name="f36" fmla="val 172"/>
                              <a:gd name="f37" fmla="val 93"/>
                              <a:gd name="f38" fmla="val 95"/>
                              <a:gd name="f39" fmla="val 83"/>
                              <a:gd name="f40" fmla="val 130"/>
                              <a:gd name="f41" fmla="val 101"/>
                              <a:gd name="f42" fmla="val 131"/>
                              <a:gd name="f43" fmla="val 140"/>
                              <a:gd name="f44" fmla="val 129"/>
                              <a:gd name="f45" fmla="val 156"/>
                              <a:gd name="f46" fmla="val 135"/>
                              <a:gd name="f47" fmla="val 162"/>
                              <a:gd name="f48" fmla="val 159"/>
                              <a:gd name="f49" fmla="val 158"/>
                              <a:gd name="f50" fmla="val 161"/>
                              <a:gd name="f51" fmla="val 137"/>
                              <a:gd name="f52" fmla="val 138"/>
                              <a:gd name="f53" fmla="val 155"/>
                              <a:gd name="f54" fmla="val 147"/>
                              <a:gd name="f55" fmla="val 128"/>
                              <a:gd name="f56" fmla="val 133"/>
                              <a:gd name="f57" fmla="val 107"/>
                              <a:gd name="f58" fmla="val 116"/>
                              <a:gd name="f59" fmla="val 113"/>
                              <a:gd name="f60" fmla="val 106"/>
                              <a:gd name="f61" fmla="val 96"/>
                              <a:gd name="f62" fmla="val 141"/>
                              <a:gd name="f63" fmla="val 80"/>
                              <a:gd name="f64" fmla="val 90"/>
                              <a:gd name="f65" fmla="val 165"/>
                              <a:gd name="f66" fmla="val 88"/>
                              <a:gd name="f67" fmla="val 143"/>
                              <a:gd name="f68" fmla="val 76"/>
                              <a:gd name="f69" fmla="val 157"/>
                              <a:gd name="f70" fmla="val 70"/>
                              <a:gd name="f71" fmla="val 60"/>
                              <a:gd name="f72" fmla="val 163"/>
                              <a:gd name="f73" fmla="val 58"/>
                              <a:gd name="f74" fmla="val 145"/>
                              <a:gd name="f75" fmla="val 54"/>
                              <a:gd name="f76" fmla="val 139"/>
                              <a:gd name="f77" fmla="val 56"/>
                              <a:gd name="f78" fmla="val 111"/>
                              <a:gd name="f79" fmla="val 82"/>
                              <a:gd name="f80" fmla="val 103"/>
                              <a:gd name="f81" fmla="val 68"/>
                              <a:gd name="f82" fmla="val 87"/>
                              <a:gd name="f83" fmla="val 74"/>
                              <a:gd name="f84" fmla="val 91"/>
                              <a:gd name="f85" fmla="val 42"/>
                              <a:gd name="f86" fmla="val 32"/>
                              <a:gd name="f87" fmla="val 24"/>
                              <a:gd name="f88" fmla="val 34"/>
                              <a:gd name="f89" fmla="val 12"/>
                              <a:gd name="f90" fmla="val 89"/>
                              <a:gd name="f91" fmla="val 85"/>
                              <a:gd name="f92" fmla="val 36"/>
                              <a:gd name="f93" fmla="val 67"/>
                              <a:gd name="f94" fmla="val 26"/>
                              <a:gd name="f95" fmla="val 40"/>
                              <a:gd name="f96" fmla="val 66"/>
                              <a:gd name="f97" fmla="val 59"/>
                              <a:gd name="f98" fmla="val 78"/>
                              <a:gd name="f99" fmla="val 43"/>
                              <a:gd name="f100" fmla="val 33"/>
                              <a:gd name="f101" fmla="val 64"/>
                              <a:gd name="f102" fmla="val 35"/>
                              <a:gd name="f103" fmla="val 44"/>
                              <a:gd name="f104" fmla="val 7"/>
                              <a:gd name="f105" fmla="val 48"/>
                              <a:gd name="f106" fmla="val 46"/>
                              <a:gd name="f107" fmla="val 3"/>
                              <a:gd name="f108" fmla="val 52"/>
                              <a:gd name="f109" fmla="val 19"/>
                              <a:gd name="f110" fmla="val 9"/>
                              <a:gd name="f111" fmla="val 15"/>
                              <a:gd name="f112" fmla="val 49"/>
                              <a:gd name="f113" fmla="val 94"/>
                              <a:gd name="f114" fmla="val 110"/>
                              <a:gd name="f115" fmla="val 126"/>
                              <a:gd name="f116" fmla="val 5"/>
                              <a:gd name="f117" fmla="val 120"/>
                              <a:gd name="f118" fmla="+- 0 0 -90"/>
                              <a:gd name="f119" fmla="*/ f3 1 173"/>
                              <a:gd name="f120" fmla="*/ f4 1 210"/>
                              <a:gd name="f121" fmla="val f5"/>
                              <a:gd name="f122" fmla="val f6"/>
                              <a:gd name="f123" fmla="val f7"/>
                              <a:gd name="f124" fmla="*/ f118 f0 1"/>
                              <a:gd name="f125" fmla="+- f123 0 f121"/>
                              <a:gd name="f126" fmla="+- f122 0 f121"/>
                              <a:gd name="f127" fmla="*/ f124 1 f2"/>
                              <a:gd name="f128" fmla="*/ f126 1 173"/>
                              <a:gd name="f129" fmla="*/ f125 1 210"/>
                              <a:gd name="f130" fmla="*/ 13 f126 1"/>
                              <a:gd name="f131" fmla="*/ 142 f125 1"/>
                              <a:gd name="f132" fmla="*/ 25 f126 1"/>
                              <a:gd name="f133" fmla="*/ 134 f125 1"/>
                              <a:gd name="f134" fmla="*/ 27 f126 1"/>
                              <a:gd name="f135" fmla="*/ 148 f125 1"/>
                              <a:gd name="f136" fmla="*/ 57 f126 1"/>
                              <a:gd name="f137" fmla="*/ 122 f125 1"/>
                              <a:gd name="f138" fmla="*/ 73 f126 1"/>
                              <a:gd name="f139" fmla="*/ 132 f125 1"/>
                              <a:gd name="f140" fmla="*/ 71 f126 1"/>
                              <a:gd name="f141" fmla="*/ 166 f125 1"/>
                              <a:gd name="f142" fmla="*/ 53 f126 1"/>
                              <a:gd name="f143" fmla="*/ 180 f125 1"/>
                              <a:gd name="f144" fmla="*/ 200 f125 1"/>
                              <a:gd name="f145" fmla="*/ 79 f126 1"/>
                              <a:gd name="f146" fmla="*/ 204 f125 1"/>
                              <a:gd name="f147" fmla="*/ 93 f126 1"/>
                              <a:gd name="f148" fmla="*/ 81 f126 1"/>
                              <a:gd name="f149" fmla="*/ 95 f126 1"/>
                              <a:gd name="f150" fmla="*/ 131 f126 1"/>
                              <a:gd name="f151" fmla="*/ 140 f125 1"/>
                              <a:gd name="f152" fmla="*/ 135 f126 1"/>
                              <a:gd name="f153" fmla="*/ 162 f125 1"/>
                              <a:gd name="f154" fmla="*/ 159 f126 1"/>
                              <a:gd name="f155" fmla="*/ 158 f125 1"/>
                              <a:gd name="f156" fmla="*/ 161 f126 1"/>
                              <a:gd name="f157" fmla="*/ 152 f125 1"/>
                              <a:gd name="f158" fmla="*/ 155 f126 1"/>
                              <a:gd name="f159" fmla="*/ 133 f126 1"/>
                              <a:gd name="f160" fmla="*/ 113 f126 1"/>
                              <a:gd name="f161" fmla="*/ 106 f125 1"/>
                              <a:gd name="f162" fmla="*/ 141 f126 1"/>
                              <a:gd name="f163" fmla="*/ 80 f125 1"/>
                              <a:gd name="f164" fmla="*/ 165 f126 1"/>
                              <a:gd name="f165" fmla="*/ 88 f125 1"/>
                              <a:gd name="f166" fmla="*/ 157 f126 1"/>
                              <a:gd name="f167" fmla="*/ 70 f125 1"/>
                              <a:gd name="f168" fmla="*/ 163 f126 1"/>
                              <a:gd name="f169" fmla="*/ 58 f125 1"/>
                              <a:gd name="f170" fmla="*/ 145 f126 1"/>
                              <a:gd name="f171" fmla="*/ 54 f125 1"/>
                              <a:gd name="f172" fmla="*/ 137 f126 1"/>
                              <a:gd name="f173" fmla="*/ 103 f126 1"/>
                              <a:gd name="f174" fmla="*/ 68 f125 1"/>
                              <a:gd name="f175" fmla="*/ 91 f126 1"/>
                              <a:gd name="f176" fmla="*/ 42 f125 1"/>
                              <a:gd name="f177" fmla="*/ 107 f126 1"/>
                              <a:gd name="f178" fmla="*/ 24 f125 1"/>
                              <a:gd name="f179" fmla="*/ 12 f125 1"/>
                              <a:gd name="f180" fmla="*/ 85 f126 1"/>
                              <a:gd name="f181" fmla="*/ 67 f126 1"/>
                              <a:gd name="f182" fmla="*/ 26 f125 1"/>
                              <a:gd name="f183" fmla="*/ 40 f125 1"/>
                              <a:gd name="f184" fmla="*/ 69 f126 1"/>
                              <a:gd name="f185" fmla="*/ 43 f126 1"/>
                              <a:gd name="f186" fmla="*/ 35 f126 1"/>
                              <a:gd name="f187" fmla="*/ 44 f125 1"/>
                              <a:gd name="f188" fmla="*/ 23 f126 1"/>
                              <a:gd name="f189" fmla="*/ 0 f126 1"/>
                              <a:gd name="f190" fmla="*/ 46 f125 1"/>
                              <a:gd name="f191" fmla="*/ 19 f126 1"/>
                              <a:gd name="f192" fmla="*/ 66 f125 1"/>
                              <a:gd name="f193" fmla="*/ 15 f126 1"/>
                              <a:gd name="f194" fmla="*/ 78 f125 1"/>
                              <a:gd name="f195" fmla="*/ 49 f126 1"/>
                              <a:gd name="f196" fmla="*/ 110 f125 1"/>
                              <a:gd name="f197" fmla="*/ 130 f125 1"/>
                              <a:gd name="f198" fmla="*/ 144 f125 1"/>
                              <a:gd name="f199" fmla="+- f127 0 f1"/>
                              <a:gd name="f200" fmla="*/ f130 1 173"/>
                              <a:gd name="f201" fmla="*/ f131 1 210"/>
                              <a:gd name="f202" fmla="*/ f132 1 173"/>
                              <a:gd name="f203" fmla="*/ f133 1 210"/>
                              <a:gd name="f204" fmla="*/ f134 1 173"/>
                              <a:gd name="f205" fmla="*/ f135 1 210"/>
                              <a:gd name="f206" fmla="*/ f136 1 173"/>
                              <a:gd name="f207" fmla="*/ f137 1 210"/>
                              <a:gd name="f208" fmla="*/ f138 1 173"/>
                              <a:gd name="f209" fmla="*/ f139 1 210"/>
                              <a:gd name="f210" fmla="*/ f140 1 173"/>
                              <a:gd name="f211" fmla="*/ f141 1 210"/>
                              <a:gd name="f212" fmla="*/ f142 1 173"/>
                              <a:gd name="f213" fmla="*/ f143 1 210"/>
                              <a:gd name="f214" fmla="*/ f144 1 210"/>
                              <a:gd name="f215" fmla="*/ f145 1 173"/>
                              <a:gd name="f216" fmla="*/ f146 1 210"/>
                              <a:gd name="f217" fmla="*/ f147 1 173"/>
                              <a:gd name="f218" fmla="*/ f148 1 173"/>
                              <a:gd name="f219" fmla="*/ f149 1 173"/>
                              <a:gd name="f220" fmla="*/ f150 1 173"/>
                              <a:gd name="f221" fmla="*/ f151 1 210"/>
                              <a:gd name="f222" fmla="*/ f152 1 173"/>
                              <a:gd name="f223" fmla="*/ f153 1 210"/>
                              <a:gd name="f224" fmla="*/ f154 1 173"/>
                              <a:gd name="f225" fmla="*/ f155 1 210"/>
                              <a:gd name="f226" fmla="*/ f156 1 173"/>
                              <a:gd name="f227" fmla="*/ f157 1 210"/>
                              <a:gd name="f228" fmla="*/ f158 1 173"/>
                              <a:gd name="f229" fmla="*/ f159 1 173"/>
                              <a:gd name="f230" fmla="*/ f160 1 173"/>
                              <a:gd name="f231" fmla="*/ f161 1 210"/>
                              <a:gd name="f232" fmla="*/ f162 1 173"/>
                              <a:gd name="f233" fmla="*/ f163 1 210"/>
                              <a:gd name="f234" fmla="*/ f164 1 173"/>
                              <a:gd name="f235" fmla="*/ f165 1 210"/>
                              <a:gd name="f236" fmla="*/ f166 1 173"/>
                              <a:gd name="f237" fmla="*/ f167 1 210"/>
                              <a:gd name="f238" fmla="*/ f168 1 173"/>
                              <a:gd name="f239" fmla="*/ f169 1 210"/>
                              <a:gd name="f240" fmla="*/ f170 1 173"/>
                              <a:gd name="f241" fmla="*/ f171 1 210"/>
                              <a:gd name="f242" fmla="*/ f172 1 173"/>
                              <a:gd name="f243" fmla="*/ f173 1 173"/>
                              <a:gd name="f244" fmla="*/ f174 1 210"/>
                              <a:gd name="f245" fmla="*/ f175 1 173"/>
                              <a:gd name="f246" fmla="*/ f176 1 210"/>
                              <a:gd name="f247" fmla="*/ f177 1 173"/>
                              <a:gd name="f248" fmla="*/ f178 1 210"/>
                              <a:gd name="f249" fmla="*/ f179 1 210"/>
                              <a:gd name="f250" fmla="*/ f180 1 173"/>
                              <a:gd name="f251" fmla="*/ f181 1 173"/>
                              <a:gd name="f252" fmla="*/ f182 1 210"/>
                              <a:gd name="f253" fmla="*/ f183 1 210"/>
                              <a:gd name="f254" fmla="*/ f184 1 173"/>
                              <a:gd name="f255" fmla="*/ f185 1 173"/>
                              <a:gd name="f256" fmla="*/ f186 1 173"/>
                              <a:gd name="f257" fmla="*/ f187 1 210"/>
                              <a:gd name="f258" fmla="*/ f188 1 173"/>
                              <a:gd name="f259" fmla="*/ f189 1 173"/>
                              <a:gd name="f260" fmla="*/ f190 1 210"/>
                              <a:gd name="f261" fmla="*/ f191 1 173"/>
                              <a:gd name="f262" fmla="*/ f192 1 210"/>
                              <a:gd name="f263" fmla="*/ f193 1 173"/>
                              <a:gd name="f264" fmla="*/ f194 1 210"/>
                              <a:gd name="f265" fmla="*/ f195 1 173"/>
                              <a:gd name="f266" fmla="*/ f196 1 210"/>
                              <a:gd name="f267" fmla="*/ f197 1 210"/>
                              <a:gd name="f268" fmla="*/ f198 1 210"/>
                              <a:gd name="f269" fmla="*/ 0 1 f128"/>
                              <a:gd name="f270" fmla="*/ f122 1 f128"/>
                              <a:gd name="f271" fmla="*/ 0 1 f129"/>
                              <a:gd name="f272" fmla="*/ f123 1 f129"/>
                              <a:gd name="f273" fmla="*/ f200 1 f128"/>
                              <a:gd name="f274" fmla="*/ f201 1 f129"/>
                              <a:gd name="f275" fmla="*/ f202 1 f128"/>
                              <a:gd name="f276" fmla="*/ f203 1 f129"/>
                              <a:gd name="f277" fmla="*/ f204 1 f128"/>
                              <a:gd name="f278" fmla="*/ f205 1 f129"/>
                              <a:gd name="f279" fmla="*/ f206 1 f128"/>
                              <a:gd name="f280" fmla="*/ f207 1 f129"/>
                              <a:gd name="f281" fmla="*/ f208 1 f128"/>
                              <a:gd name="f282" fmla="*/ f209 1 f129"/>
                              <a:gd name="f283" fmla="*/ f210 1 f128"/>
                              <a:gd name="f284" fmla="*/ f211 1 f129"/>
                              <a:gd name="f285" fmla="*/ f212 1 f128"/>
                              <a:gd name="f286" fmla="*/ f213 1 f129"/>
                              <a:gd name="f287" fmla="*/ f214 1 f129"/>
                              <a:gd name="f288" fmla="*/ f215 1 f128"/>
                              <a:gd name="f289" fmla="*/ f216 1 f129"/>
                              <a:gd name="f290" fmla="*/ f217 1 f128"/>
                              <a:gd name="f291" fmla="*/ f218 1 f128"/>
                              <a:gd name="f292" fmla="*/ f219 1 f128"/>
                              <a:gd name="f293" fmla="*/ f220 1 f128"/>
                              <a:gd name="f294" fmla="*/ f221 1 f129"/>
                              <a:gd name="f295" fmla="*/ f222 1 f128"/>
                              <a:gd name="f296" fmla="*/ f223 1 f129"/>
                              <a:gd name="f297" fmla="*/ f224 1 f128"/>
                              <a:gd name="f298" fmla="*/ f225 1 f129"/>
                              <a:gd name="f299" fmla="*/ f226 1 f128"/>
                              <a:gd name="f300" fmla="*/ f227 1 f129"/>
                              <a:gd name="f301" fmla="*/ f228 1 f128"/>
                              <a:gd name="f302" fmla="*/ f229 1 f128"/>
                              <a:gd name="f303" fmla="*/ f230 1 f128"/>
                              <a:gd name="f304" fmla="*/ f231 1 f129"/>
                              <a:gd name="f305" fmla="*/ f232 1 f128"/>
                              <a:gd name="f306" fmla="*/ f233 1 f129"/>
                              <a:gd name="f307" fmla="*/ f234 1 f128"/>
                              <a:gd name="f308" fmla="*/ f235 1 f129"/>
                              <a:gd name="f309" fmla="*/ f236 1 f128"/>
                              <a:gd name="f310" fmla="*/ f237 1 f129"/>
                              <a:gd name="f311" fmla="*/ f238 1 f128"/>
                              <a:gd name="f312" fmla="*/ f239 1 f129"/>
                              <a:gd name="f313" fmla="*/ f240 1 f128"/>
                              <a:gd name="f314" fmla="*/ f241 1 f129"/>
                              <a:gd name="f315" fmla="*/ f242 1 f128"/>
                              <a:gd name="f316" fmla="*/ f243 1 f128"/>
                              <a:gd name="f317" fmla="*/ f244 1 f129"/>
                              <a:gd name="f318" fmla="*/ f245 1 f128"/>
                              <a:gd name="f319" fmla="*/ f246 1 f129"/>
                              <a:gd name="f320" fmla="*/ f247 1 f128"/>
                              <a:gd name="f321" fmla="*/ f248 1 f129"/>
                              <a:gd name="f322" fmla="*/ f249 1 f129"/>
                              <a:gd name="f323" fmla="*/ f250 1 f128"/>
                              <a:gd name="f324" fmla="*/ f251 1 f128"/>
                              <a:gd name="f325" fmla="*/ f252 1 f129"/>
                              <a:gd name="f326" fmla="*/ f253 1 f129"/>
                              <a:gd name="f327" fmla="*/ f254 1 f128"/>
                              <a:gd name="f328" fmla="*/ f255 1 f128"/>
                              <a:gd name="f329" fmla="*/ f256 1 f128"/>
                              <a:gd name="f330" fmla="*/ f257 1 f129"/>
                              <a:gd name="f331" fmla="*/ f258 1 f128"/>
                              <a:gd name="f332" fmla="*/ f259 1 f128"/>
                              <a:gd name="f333" fmla="*/ f260 1 f129"/>
                              <a:gd name="f334" fmla="*/ f261 1 f128"/>
                              <a:gd name="f335" fmla="*/ f262 1 f129"/>
                              <a:gd name="f336" fmla="*/ f263 1 f128"/>
                              <a:gd name="f337" fmla="*/ f264 1 f129"/>
                              <a:gd name="f338" fmla="*/ f265 1 f128"/>
                              <a:gd name="f339" fmla="*/ f266 1 f129"/>
                              <a:gd name="f340" fmla="*/ f267 1 f129"/>
                              <a:gd name="f341" fmla="*/ f268 1 f129"/>
                              <a:gd name="f342" fmla="*/ f269 f119 1"/>
                              <a:gd name="f343" fmla="*/ f270 f119 1"/>
                              <a:gd name="f344" fmla="*/ f272 f120 1"/>
                              <a:gd name="f345" fmla="*/ f271 f120 1"/>
                              <a:gd name="f346" fmla="*/ f273 f119 1"/>
                              <a:gd name="f347" fmla="*/ f274 f120 1"/>
                              <a:gd name="f348" fmla="*/ f275 f119 1"/>
                              <a:gd name="f349" fmla="*/ f276 f120 1"/>
                              <a:gd name="f350" fmla="*/ f277 f119 1"/>
                              <a:gd name="f351" fmla="*/ f278 f120 1"/>
                              <a:gd name="f352" fmla="*/ f279 f119 1"/>
                              <a:gd name="f353" fmla="*/ f280 f120 1"/>
                              <a:gd name="f354" fmla="*/ f281 f119 1"/>
                              <a:gd name="f355" fmla="*/ f282 f120 1"/>
                              <a:gd name="f356" fmla="*/ f283 f119 1"/>
                              <a:gd name="f357" fmla="*/ f284 f120 1"/>
                              <a:gd name="f358" fmla="*/ f285 f119 1"/>
                              <a:gd name="f359" fmla="*/ f286 f120 1"/>
                              <a:gd name="f360" fmla="*/ f287 f120 1"/>
                              <a:gd name="f361" fmla="*/ f288 f119 1"/>
                              <a:gd name="f362" fmla="*/ f289 f120 1"/>
                              <a:gd name="f363" fmla="*/ f290 f119 1"/>
                              <a:gd name="f364" fmla="*/ f291 f119 1"/>
                              <a:gd name="f365" fmla="*/ f292 f119 1"/>
                              <a:gd name="f366" fmla="*/ f293 f119 1"/>
                              <a:gd name="f367" fmla="*/ f294 f120 1"/>
                              <a:gd name="f368" fmla="*/ f295 f119 1"/>
                              <a:gd name="f369" fmla="*/ f296 f120 1"/>
                              <a:gd name="f370" fmla="*/ f297 f119 1"/>
                              <a:gd name="f371" fmla="*/ f298 f120 1"/>
                              <a:gd name="f372" fmla="*/ f299 f119 1"/>
                              <a:gd name="f373" fmla="*/ f300 f120 1"/>
                              <a:gd name="f374" fmla="*/ f301 f119 1"/>
                              <a:gd name="f375" fmla="*/ f302 f119 1"/>
                              <a:gd name="f376" fmla="*/ f303 f119 1"/>
                              <a:gd name="f377" fmla="*/ f304 f120 1"/>
                              <a:gd name="f378" fmla="*/ f305 f119 1"/>
                              <a:gd name="f379" fmla="*/ f306 f120 1"/>
                              <a:gd name="f380" fmla="*/ f307 f119 1"/>
                              <a:gd name="f381" fmla="*/ f308 f120 1"/>
                              <a:gd name="f382" fmla="*/ f309 f119 1"/>
                              <a:gd name="f383" fmla="*/ f310 f120 1"/>
                              <a:gd name="f384" fmla="*/ f311 f119 1"/>
                              <a:gd name="f385" fmla="*/ f312 f120 1"/>
                              <a:gd name="f386" fmla="*/ f313 f119 1"/>
                              <a:gd name="f387" fmla="*/ f314 f120 1"/>
                              <a:gd name="f388" fmla="*/ f315 f119 1"/>
                              <a:gd name="f389" fmla="*/ f316 f119 1"/>
                              <a:gd name="f390" fmla="*/ f317 f120 1"/>
                              <a:gd name="f391" fmla="*/ f318 f119 1"/>
                              <a:gd name="f392" fmla="*/ f319 f120 1"/>
                              <a:gd name="f393" fmla="*/ f320 f119 1"/>
                              <a:gd name="f394" fmla="*/ f321 f120 1"/>
                              <a:gd name="f395" fmla="*/ f322 f120 1"/>
                              <a:gd name="f396" fmla="*/ f323 f119 1"/>
                              <a:gd name="f397" fmla="*/ f324 f119 1"/>
                              <a:gd name="f398" fmla="*/ f325 f120 1"/>
                              <a:gd name="f399" fmla="*/ f326 f120 1"/>
                              <a:gd name="f400" fmla="*/ f327 f119 1"/>
                              <a:gd name="f401" fmla="*/ f328 f119 1"/>
                              <a:gd name="f402" fmla="*/ f329 f119 1"/>
                              <a:gd name="f403" fmla="*/ f330 f120 1"/>
                              <a:gd name="f404" fmla="*/ f331 f119 1"/>
                              <a:gd name="f405" fmla="*/ f332 f119 1"/>
                              <a:gd name="f406" fmla="*/ f333 f120 1"/>
                              <a:gd name="f407" fmla="*/ f334 f119 1"/>
                              <a:gd name="f408" fmla="*/ f335 f120 1"/>
                              <a:gd name="f409" fmla="*/ f336 f119 1"/>
                              <a:gd name="f410" fmla="*/ f337 f120 1"/>
                              <a:gd name="f411" fmla="*/ f338 f119 1"/>
                              <a:gd name="f412" fmla="*/ f339 f120 1"/>
                              <a:gd name="f413" fmla="*/ f340 f120 1"/>
                              <a:gd name="f414" fmla="*/ f341 f120 1"/>
                            </a:gdLst>
                            <a:ahLst/>
                            <a:cxnLst>
                              <a:cxn ang="3cd4">
                                <a:pos x="hc" y="t"/>
                              </a:cxn>
                              <a:cxn ang="0">
                                <a:pos x="r" y="vc"/>
                              </a:cxn>
                              <a:cxn ang="cd4">
                                <a:pos x="hc" y="b"/>
                              </a:cxn>
                              <a:cxn ang="cd2">
                                <a:pos x="l" y="vc"/>
                              </a:cxn>
                              <a:cxn ang="f199">
                                <a:pos x="f346" y="f347"/>
                              </a:cxn>
                              <a:cxn ang="f199">
                                <a:pos x="f348" y="f349"/>
                              </a:cxn>
                              <a:cxn ang="f199">
                                <a:pos x="f350" y="f351"/>
                              </a:cxn>
                              <a:cxn ang="f199">
                                <a:pos x="f352" y="f353"/>
                              </a:cxn>
                              <a:cxn ang="f199">
                                <a:pos x="f354" y="f355"/>
                              </a:cxn>
                              <a:cxn ang="f199">
                                <a:pos x="f356" y="f357"/>
                              </a:cxn>
                              <a:cxn ang="f199">
                                <a:pos x="f358" y="f359"/>
                              </a:cxn>
                              <a:cxn ang="f199">
                                <a:pos x="f356" y="f360"/>
                              </a:cxn>
                              <a:cxn ang="f199">
                                <a:pos x="f361" y="f362"/>
                              </a:cxn>
                              <a:cxn ang="f199">
                                <a:pos x="f363" y="f359"/>
                              </a:cxn>
                              <a:cxn ang="f199">
                                <a:pos x="f364" y="f357"/>
                              </a:cxn>
                              <a:cxn ang="f199">
                                <a:pos x="f365" y="f349"/>
                              </a:cxn>
                              <a:cxn ang="f199">
                                <a:pos x="f366" y="f367"/>
                              </a:cxn>
                              <a:cxn ang="f199">
                                <a:pos x="f368" y="f369"/>
                              </a:cxn>
                              <a:cxn ang="f199">
                                <a:pos x="f370" y="f371"/>
                              </a:cxn>
                              <a:cxn ang="f199">
                                <a:pos x="f372" y="f373"/>
                              </a:cxn>
                              <a:cxn ang="f199">
                                <a:pos x="f374" y="f355"/>
                              </a:cxn>
                              <a:cxn ang="f199">
                                <a:pos x="f375" y="f349"/>
                              </a:cxn>
                              <a:cxn ang="f199">
                                <a:pos x="f376" y="f377"/>
                              </a:cxn>
                              <a:cxn ang="f199">
                                <a:pos x="f378" y="f379"/>
                              </a:cxn>
                              <a:cxn ang="f199">
                                <a:pos x="f380" y="f381"/>
                              </a:cxn>
                              <a:cxn ang="f199">
                                <a:pos x="f382" y="f383"/>
                              </a:cxn>
                              <a:cxn ang="f199">
                                <a:pos x="f384" y="f385"/>
                              </a:cxn>
                              <a:cxn ang="f199">
                                <a:pos x="f386" y="f387"/>
                              </a:cxn>
                              <a:cxn ang="f199">
                                <a:pos x="f388" y="f383"/>
                              </a:cxn>
                              <a:cxn ang="f199">
                                <a:pos x="f389" y="f390"/>
                              </a:cxn>
                              <a:cxn ang="f199">
                                <a:pos x="f391" y="f392"/>
                              </a:cxn>
                              <a:cxn ang="f199">
                                <a:pos x="f393" y="f394"/>
                              </a:cxn>
                              <a:cxn ang="f199">
                                <a:pos x="f391" y="f395"/>
                              </a:cxn>
                              <a:cxn ang="f199">
                                <a:pos x="f396" y="f395"/>
                              </a:cxn>
                              <a:cxn ang="f199">
                                <a:pos x="f397" y="f398"/>
                              </a:cxn>
                              <a:cxn ang="f199">
                                <a:pos x="f364" y="f399"/>
                              </a:cxn>
                              <a:cxn ang="f199">
                                <a:pos x="f400" y="f390"/>
                              </a:cxn>
                              <a:cxn ang="f199">
                                <a:pos x="f401" y="f383"/>
                              </a:cxn>
                              <a:cxn ang="f199">
                                <a:pos x="f402" y="f403"/>
                              </a:cxn>
                              <a:cxn ang="f199">
                                <a:pos x="f404" y="f385"/>
                              </a:cxn>
                              <a:cxn ang="f199">
                                <a:pos x="f405" y="f406"/>
                              </a:cxn>
                              <a:cxn ang="f199">
                                <a:pos x="f407" y="f408"/>
                              </a:cxn>
                              <a:cxn ang="f199">
                                <a:pos x="f409" y="f410"/>
                              </a:cxn>
                              <a:cxn ang="f199">
                                <a:pos x="f411" y="f381"/>
                              </a:cxn>
                              <a:cxn ang="f199">
                                <a:pos x="f358" y="f412"/>
                              </a:cxn>
                              <a:cxn ang="f199">
                                <a:pos x="f346" y="f353"/>
                              </a:cxn>
                              <a:cxn ang="f199">
                                <a:pos x="f407" y="f413"/>
                              </a:cxn>
                              <a:cxn ang="f199">
                                <a:pos x="f405" y="f414"/>
                              </a:cxn>
                            </a:cxnLst>
                            <a:rect l="f342" t="f345" r="f343" b="f344"/>
                            <a:pathLst>
                              <a:path w="173" h="210">
                                <a:moveTo>
                                  <a:pt x="f5" y="f8"/>
                                </a:moveTo>
                                <a:lnTo>
                                  <a:pt x="f9" y="f10"/>
                                </a:lnTo>
                                <a:lnTo>
                                  <a:pt x="f11" y="f12"/>
                                </a:lnTo>
                                <a:lnTo>
                                  <a:pt x="f13" y="f14"/>
                                </a:lnTo>
                                <a:lnTo>
                                  <a:pt x="f11" y="f15"/>
                                </a:lnTo>
                                <a:lnTo>
                                  <a:pt x="f16" y="f17"/>
                                </a:lnTo>
                                <a:lnTo>
                                  <a:pt x="f18" y="f14"/>
                                </a:lnTo>
                                <a:lnTo>
                                  <a:pt x="f19" y="f20"/>
                                </a:lnTo>
                                <a:lnTo>
                                  <a:pt x="f21" y="f22"/>
                                </a:lnTo>
                                <a:lnTo>
                                  <a:pt x="f23" y="f22"/>
                                </a:lnTo>
                                <a:lnTo>
                                  <a:pt x="f24" y="f22"/>
                                </a:lnTo>
                                <a:lnTo>
                                  <a:pt x="f25" y="f26"/>
                                </a:lnTo>
                                <a:lnTo>
                                  <a:pt x="f27" y="f28"/>
                                </a:lnTo>
                                <a:lnTo>
                                  <a:pt x="f29" y="f2"/>
                                </a:lnTo>
                                <a:lnTo>
                                  <a:pt x="f30" y="f31"/>
                                </a:lnTo>
                                <a:lnTo>
                                  <a:pt x="f25" y="f32"/>
                                </a:lnTo>
                                <a:lnTo>
                                  <a:pt x="f23" y="f7"/>
                                </a:lnTo>
                                <a:lnTo>
                                  <a:pt x="f33" y="f34"/>
                                </a:lnTo>
                                <a:lnTo>
                                  <a:pt x="f35" y="f36"/>
                                </a:lnTo>
                                <a:lnTo>
                                  <a:pt x="f37" y="f2"/>
                                </a:lnTo>
                                <a:lnTo>
                                  <a:pt x="f38" y="f31"/>
                                </a:lnTo>
                                <a:lnTo>
                                  <a:pt x="f35" y="f26"/>
                                </a:lnTo>
                                <a:lnTo>
                                  <a:pt x="f39" y="f40"/>
                                </a:lnTo>
                                <a:lnTo>
                                  <a:pt x="f38" y="f14"/>
                                </a:lnTo>
                                <a:lnTo>
                                  <a:pt x="f41" y="f20"/>
                                </a:lnTo>
                                <a:lnTo>
                                  <a:pt x="f42" y="f43"/>
                                </a:lnTo>
                                <a:lnTo>
                                  <a:pt x="f44" y="f45"/>
                                </a:lnTo>
                                <a:lnTo>
                                  <a:pt x="f46" y="f47"/>
                                </a:lnTo>
                                <a:lnTo>
                                  <a:pt x="f46" y="f10"/>
                                </a:lnTo>
                                <a:lnTo>
                                  <a:pt x="f48" y="f49"/>
                                </a:lnTo>
                                <a:lnTo>
                                  <a:pt x="f6" y="f47"/>
                                </a:lnTo>
                                <a:lnTo>
                                  <a:pt x="f50" y="f15"/>
                                </a:lnTo>
                                <a:lnTo>
                                  <a:pt x="f51" y="f52"/>
                                </a:lnTo>
                                <a:lnTo>
                                  <a:pt x="f53" y="f22"/>
                                </a:lnTo>
                                <a:lnTo>
                                  <a:pt x="f54" y="f55"/>
                                </a:lnTo>
                                <a:lnTo>
                                  <a:pt x="f56" y="f14"/>
                                </a:lnTo>
                                <a:lnTo>
                                  <a:pt x="f57" y="f58"/>
                                </a:lnTo>
                                <a:lnTo>
                                  <a:pt x="f59" y="f60"/>
                                </a:lnTo>
                                <a:lnTo>
                                  <a:pt x="f57" y="f61"/>
                                </a:lnTo>
                                <a:lnTo>
                                  <a:pt x="f62" y="f63"/>
                                </a:lnTo>
                                <a:lnTo>
                                  <a:pt x="f53" y="f64"/>
                                </a:lnTo>
                                <a:lnTo>
                                  <a:pt x="f65" y="f66"/>
                                </a:lnTo>
                                <a:lnTo>
                                  <a:pt x="f67" y="f68"/>
                                </a:lnTo>
                                <a:lnTo>
                                  <a:pt x="f69" y="f70"/>
                                </a:lnTo>
                                <a:lnTo>
                                  <a:pt x="f6" y="f71"/>
                                </a:lnTo>
                                <a:lnTo>
                                  <a:pt x="f72" y="f73"/>
                                </a:lnTo>
                                <a:lnTo>
                                  <a:pt x="f74" y="f70"/>
                                </a:lnTo>
                                <a:lnTo>
                                  <a:pt x="f74" y="f75"/>
                                </a:lnTo>
                                <a:lnTo>
                                  <a:pt x="f76" y="f77"/>
                                </a:lnTo>
                                <a:lnTo>
                                  <a:pt x="f51" y="f70"/>
                                </a:lnTo>
                                <a:lnTo>
                                  <a:pt x="f78" y="f79"/>
                                </a:lnTo>
                                <a:lnTo>
                                  <a:pt x="f80" y="f81"/>
                                </a:lnTo>
                                <a:lnTo>
                                  <a:pt x="f82" y="f83"/>
                                </a:lnTo>
                                <a:lnTo>
                                  <a:pt x="f84" y="f85"/>
                                </a:lnTo>
                                <a:lnTo>
                                  <a:pt x="f57" y="f86"/>
                                </a:lnTo>
                                <a:lnTo>
                                  <a:pt x="f57" y="f87"/>
                                </a:lnTo>
                                <a:lnTo>
                                  <a:pt x="f84" y="f88"/>
                                </a:lnTo>
                                <a:lnTo>
                                  <a:pt x="f84" y="f89"/>
                                </a:lnTo>
                                <a:lnTo>
                                  <a:pt x="f90" y="f5"/>
                                </a:lnTo>
                                <a:lnTo>
                                  <a:pt x="f91" y="f89"/>
                                </a:lnTo>
                                <a:lnTo>
                                  <a:pt x="f35" y="f92"/>
                                </a:lnTo>
                                <a:lnTo>
                                  <a:pt x="f93" y="f94"/>
                                </a:lnTo>
                                <a:lnTo>
                                  <a:pt x="f30" y="f86"/>
                                </a:lnTo>
                                <a:lnTo>
                                  <a:pt x="f35" y="f95"/>
                                </a:lnTo>
                                <a:lnTo>
                                  <a:pt x="f24" y="f96"/>
                                </a:lnTo>
                                <a:lnTo>
                                  <a:pt x="f30" y="f81"/>
                                </a:lnTo>
                                <a:lnTo>
                                  <a:pt x="f97" y="f98"/>
                                </a:lnTo>
                                <a:lnTo>
                                  <a:pt x="f99" y="f70"/>
                                </a:lnTo>
                                <a:lnTo>
                                  <a:pt x="f100" y="f101"/>
                                </a:lnTo>
                                <a:lnTo>
                                  <a:pt x="f102" y="f103"/>
                                </a:lnTo>
                                <a:lnTo>
                                  <a:pt x="f16" y="f85"/>
                                </a:lnTo>
                                <a:lnTo>
                                  <a:pt x="f11" y="f73"/>
                                </a:lnTo>
                                <a:lnTo>
                                  <a:pt x="f104" y="f105"/>
                                </a:lnTo>
                                <a:lnTo>
                                  <a:pt x="f5" y="f106"/>
                                </a:lnTo>
                                <a:lnTo>
                                  <a:pt x="f107" y="f108"/>
                                </a:lnTo>
                                <a:lnTo>
                                  <a:pt x="f109" y="f96"/>
                                </a:lnTo>
                                <a:lnTo>
                                  <a:pt x="f110" y="f83"/>
                                </a:lnTo>
                                <a:lnTo>
                                  <a:pt x="f111" y="f98"/>
                                </a:lnTo>
                                <a:lnTo>
                                  <a:pt x="f18" y="f70"/>
                                </a:lnTo>
                                <a:lnTo>
                                  <a:pt x="f112" y="f66"/>
                                </a:lnTo>
                                <a:lnTo>
                                  <a:pt x="f99" y="f113"/>
                                </a:lnTo>
                                <a:lnTo>
                                  <a:pt x="f29" y="f114"/>
                                </a:lnTo>
                                <a:lnTo>
                                  <a:pt x="f16" y="f115"/>
                                </a:lnTo>
                                <a:lnTo>
                                  <a:pt x="f9" y="f20"/>
                                </a:lnTo>
                                <a:lnTo>
                                  <a:pt x="f116" y="f117"/>
                                </a:lnTo>
                                <a:lnTo>
                                  <a:pt x="f109" y="f40"/>
                                </a:lnTo>
                                <a:lnTo>
                                  <a:pt x="f110" y="f12"/>
                                </a:lnTo>
                                <a:lnTo>
                                  <a:pt x="f5" y="f8"/>
                                </a:lnTo>
                                <a:lnTo>
                                  <a:pt x="f5" y="f8"/>
                                </a:lnTo>
                                <a:close/>
                              </a:path>
                            </a:pathLst>
                          </a:custGeom>
                          <a:solidFill>
                            <a:srgbClr val="F2F2F2"/>
                          </a:solidFill>
                          <a:ln cap="flat">
                            <a:noFill/>
                            <a:prstDash val="solid"/>
                          </a:ln>
                        </wps:spPr>
                        <wps:bodyPr lIns="0" tIns="0" rIns="0" bIns="0"/>
                      </wps:wsp>
                      <wps:wsp>
                        <wps:cNvPr id="42" name="Freihandform 1318"/>
                        <wps:cNvSpPr/>
                        <wps:spPr>
                          <a:xfrm>
                            <a:off x="4062625" y="252630"/>
                            <a:ext cx="57104" cy="71167"/>
                          </a:xfrm>
                          <a:custGeom>
                            <a:avLst/>
                            <a:gdLst>
                              <a:gd name="f0" fmla="val 10800000"/>
                              <a:gd name="f1" fmla="val 5400000"/>
                              <a:gd name="f2" fmla="val 180"/>
                              <a:gd name="f3" fmla="val w"/>
                              <a:gd name="f4" fmla="val h"/>
                              <a:gd name="f5" fmla="val 0"/>
                              <a:gd name="f6" fmla="val 34"/>
                              <a:gd name="f7" fmla="val 40"/>
                              <a:gd name="f8" fmla="val 18"/>
                              <a:gd name="f9" fmla="val 10"/>
                              <a:gd name="f10" fmla="val 22"/>
                              <a:gd name="f11" fmla="val 24"/>
                              <a:gd name="f12" fmla="val 8"/>
                              <a:gd name="f13" fmla="val 30"/>
                              <a:gd name="f14" fmla="val 6"/>
                              <a:gd name="f15" fmla="val 32"/>
                              <a:gd name="f16" fmla="val 12"/>
                              <a:gd name="f17" fmla="val 16"/>
                              <a:gd name="f18" fmla="val 26"/>
                              <a:gd name="f19" fmla="val 28"/>
                              <a:gd name="f20" fmla="val 14"/>
                              <a:gd name="f21" fmla="+- 0 0 -90"/>
                              <a:gd name="f22" fmla="*/ f3 1 34"/>
                              <a:gd name="f23" fmla="*/ f4 1 40"/>
                              <a:gd name="f24" fmla="val f5"/>
                              <a:gd name="f25" fmla="val f6"/>
                              <a:gd name="f26" fmla="val f7"/>
                              <a:gd name="f27" fmla="*/ f21 f0 1"/>
                              <a:gd name="f28" fmla="+- f26 0 f24"/>
                              <a:gd name="f29" fmla="+- f25 0 f24"/>
                              <a:gd name="f30" fmla="*/ f27 1 f2"/>
                              <a:gd name="f31" fmla="*/ f29 1 34"/>
                              <a:gd name="f32" fmla="*/ f28 1 40"/>
                              <a:gd name="f33" fmla="*/ 0 f29 1"/>
                              <a:gd name="f34" fmla="*/ 18 f28 1"/>
                              <a:gd name="f35" fmla="*/ 10 f29 1"/>
                              <a:gd name="f36" fmla="*/ 22 f28 1"/>
                              <a:gd name="f37" fmla="*/ 24 f28 1"/>
                              <a:gd name="f38" fmla="*/ 8 f29 1"/>
                              <a:gd name="f39" fmla="*/ 30 f28 1"/>
                              <a:gd name="f40" fmla="*/ 6 f29 1"/>
                              <a:gd name="f41" fmla="*/ 32 f28 1"/>
                              <a:gd name="f42" fmla="*/ 34 f28 1"/>
                              <a:gd name="f43" fmla="*/ 12 f29 1"/>
                              <a:gd name="f44" fmla="*/ 16 f29 1"/>
                              <a:gd name="f45" fmla="*/ 18 f29 1"/>
                              <a:gd name="f46" fmla="*/ 24 f29 1"/>
                              <a:gd name="f47" fmla="*/ 40 f28 1"/>
                              <a:gd name="f48" fmla="*/ 26 f29 1"/>
                              <a:gd name="f49" fmla="*/ 28 f28 1"/>
                              <a:gd name="f50" fmla="*/ 34 f29 1"/>
                              <a:gd name="f51" fmla="*/ 28 f29 1"/>
                              <a:gd name="f52" fmla="*/ 8 f28 1"/>
                              <a:gd name="f53" fmla="*/ 22 f29 1"/>
                              <a:gd name="f54" fmla="*/ 10 f28 1"/>
                              <a:gd name="f55" fmla="*/ 0 f28 1"/>
                              <a:gd name="f56" fmla="*/ 12 f28 1"/>
                              <a:gd name="f57" fmla="*/ 6 f28 1"/>
                              <a:gd name="f58" fmla="*/ 14 f28 1"/>
                              <a:gd name="f59" fmla="+- f30 0 f1"/>
                              <a:gd name="f60" fmla="*/ f33 1 34"/>
                              <a:gd name="f61" fmla="*/ f34 1 40"/>
                              <a:gd name="f62" fmla="*/ f35 1 34"/>
                              <a:gd name="f63" fmla="*/ f36 1 40"/>
                              <a:gd name="f64" fmla="*/ f37 1 40"/>
                              <a:gd name="f65" fmla="*/ f38 1 34"/>
                              <a:gd name="f66" fmla="*/ f39 1 40"/>
                              <a:gd name="f67" fmla="*/ f40 1 34"/>
                              <a:gd name="f68" fmla="*/ f41 1 40"/>
                              <a:gd name="f69" fmla="*/ f42 1 40"/>
                              <a:gd name="f70" fmla="*/ f43 1 34"/>
                              <a:gd name="f71" fmla="*/ f44 1 34"/>
                              <a:gd name="f72" fmla="*/ f45 1 34"/>
                              <a:gd name="f73" fmla="*/ f46 1 34"/>
                              <a:gd name="f74" fmla="*/ f47 1 40"/>
                              <a:gd name="f75" fmla="*/ f48 1 34"/>
                              <a:gd name="f76" fmla="*/ f49 1 40"/>
                              <a:gd name="f77" fmla="*/ f50 1 34"/>
                              <a:gd name="f78" fmla="*/ f51 1 34"/>
                              <a:gd name="f79" fmla="*/ f52 1 40"/>
                              <a:gd name="f80" fmla="*/ f53 1 34"/>
                              <a:gd name="f81" fmla="*/ f54 1 40"/>
                              <a:gd name="f82" fmla="*/ f55 1 40"/>
                              <a:gd name="f83" fmla="*/ f56 1 40"/>
                              <a:gd name="f84" fmla="*/ f57 1 40"/>
                              <a:gd name="f85" fmla="*/ f58 1 40"/>
                              <a:gd name="f86" fmla="*/ 0 1 f31"/>
                              <a:gd name="f87" fmla="*/ f25 1 f31"/>
                              <a:gd name="f88" fmla="*/ 0 1 f32"/>
                              <a:gd name="f89" fmla="*/ f26 1 f32"/>
                              <a:gd name="f90" fmla="*/ f60 1 f31"/>
                              <a:gd name="f91" fmla="*/ f61 1 f32"/>
                              <a:gd name="f92" fmla="*/ f62 1 f31"/>
                              <a:gd name="f93" fmla="*/ f63 1 f32"/>
                              <a:gd name="f94" fmla="*/ f64 1 f32"/>
                              <a:gd name="f95" fmla="*/ f65 1 f31"/>
                              <a:gd name="f96" fmla="*/ f66 1 f32"/>
                              <a:gd name="f97" fmla="*/ f67 1 f31"/>
                              <a:gd name="f98" fmla="*/ f68 1 f32"/>
                              <a:gd name="f99" fmla="*/ f69 1 f32"/>
                              <a:gd name="f100" fmla="*/ f70 1 f31"/>
                              <a:gd name="f101" fmla="*/ f71 1 f31"/>
                              <a:gd name="f102" fmla="*/ f72 1 f31"/>
                              <a:gd name="f103" fmla="*/ f73 1 f31"/>
                              <a:gd name="f104" fmla="*/ f74 1 f32"/>
                              <a:gd name="f105" fmla="*/ f75 1 f31"/>
                              <a:gd name="f106" fmla="*/ f76 1 f32"/>
                              <a:gd name="f107" fmla="*/ f77 1 f31"/>
                              <a:gd name="f108" fmla="*/ f78 1 f31"/>
                              <a:gd name="f109" fmla="*/ f79 1 f32"/>
                              <a:gd name="f110" fmla="*/ f80 1 f31"/>
                              <a:gd name="f111" fmla="*/ f81 1 f32"/>
                              <a:gd name="f112" fmla="*/ f82 1 f32"/>
                              <a:gd name="f113" fmla="*/ f83 1 f32"/>
                              <a:gd name="f114" fmla="*/ f84 1 f32"/>
                              <a:gd name="f115" fmla="*/ f85 1 f32"/>
                              <a:gd name="f116" fmla="*/ f86 f22 1"/>
                              <a:gd name="f117" fmla="*/ f87 f22 1"/>
                              <a:gd name="f118" fmla="*/ f89 f23 1"/>
                              <a:gd name="f119" fmla="*/ f88 f23 1"/>
                              <a:gd name="f120" fmla="*/ f90 f22 1"/>
                              <a:gd name="f121" fmla="*/ f91 f23 1"/>
                              <a:gd name="f122" fmla="*/ f92 f22 1"/>
                              <a:gd name="f123" fmla="*/ f93 f23 1"/>
                              <a:gd name="f124" fmla="*/ f94 f23 1"/>
                              <a:gd name="f125" fmla="*/ f95 f22 1"/>
                              <a:gd name="f126" fmla="*/ f96 f23 1"/>
                              <a:gd name="f127" fmla="*/ f97 f22 1"/>
                              <a:gd name="f128" fmla="*/ f98 f23 1"/>
                              <a:gd name="f129" fmla="*/ f99 f23 1"/>
                              <a:gd name="f130" fmla="*/ f100 f22 1"/>
                              <a:gd name="f131" fmla="*/ f101 f22 1"/>
                              <a:gd name="f132" fmla="*/ f102 f22 1"/>
                              <a:gd name="f133" fmla="*/ f103 f22 1"/>
                              <a:gd name="f134" fmla="*/ f104 f23 1"/>
                              <a:gd name="f135" fmla="*/ f105 f22 1"/>
                              <a:gd name="f136" fmla="*/ f106 f23 1"/>
                              <a:gd name="f137" fmla="*/ f107 f22 1"/>
                              <a:gd name="f138" fmla="*/ f108 f22 1"/>
                              <a:gd name="f139" fmla="*/ f109 f23 1"/>
                              <a:gd name="f140" fmla="*/ f110 f22 1"/>
                              <a:gd name="f141" fmla="*/ f111 f23 1"/>
                              <a:gd name="f142" fmla="*/ f112 f23 1"/>
                              <a:gd name="f143" fmla="*/ f113 f23 1"/>
                              <a:gd name="f144" fmla="*/ f114 f23 1"/>
                              <a:gd name="f145" fmla="*/ f115 f23 1"/>
                            </a:gdLst>
                            <a:ahLst/>
                            <a:cxnLst>
                              <a:cxn ang="3cd4">
                                <a:pos x="hc" y="t"/>
                              </a:cxn>
                              <a:cxn ang="0">
                                <a:pos x="r" y="vc"/>
                              </a:cxn>
                              <a:cxn ang="cd4">
                                <a:pos x="hc" y="b"/>
                              </a:cxn>
                              <a:cxn ang="cd2">
                                <a:pos x="l" y="vc"/>
                              </a:cxn>
                              <a:cxn ang="f59">
                                <a:pos x="f120" y="f121"/>
                              </a:cxn>
                              <a:cxn ang="f59">
                                <a:pos x="f122" y="f123"/>
                              </a:cxn>
                              <a:cxn ang="f59">
                                <a:pos x="f122" y="f124"/>
                              </a:cxn>
                              <a:cxn ang="f59">
                                <a:pos x="f125" y="f126"/>
                              </a:cxn>
                              <a:cxn ang="f59">
                                <a:pos x="f127" y="f128"/>
                              </a:cxn>
                              <a:cxn ang="f59">
                                <a:pos x="f127" y="f129"/>
                              </a:cxn>
                              <a:cxn ang="f59">
                                <a:pos x="f125" y="f128"/>
                              </a:cxn>
                              <a:cxn ang="f59">
                                <a:pos x="f130" y="f128"/>
                              </a:cxn>
                              <a:cxn ang="f59">
                                <a:pos x="f131" y="f128"/>
                              </a:cxn>
                              <a:cxn ang="f59">
                                <a:pos x="f132" y="f128"/>
                              </a:cxn>
                              <a:cxn ang="f59">
                                <a:pos x="f133" y="f134"/>
                              </a:cxn>
                              <a:cxn ang="f59">
                                <a:pos x="f135" y="f136"/>
                              </a:cxn>
                              <a:cxn ang="f59">
                                <a:pos x="f137" y="f136"/>
                              </a:cxn>
                              <a:cxn ang="f59">
                                <a:pos x="f138" y="f121"/>
                              </a:cxn>
                              <a:cxn ang="f59">
                                <a:pos x="f137" y="f139"/>
                              </a:cxn>
                              <a:cxn ang="f59">
                                <a:pos x="f140" y="f141"/>
                              </a:cxn>
                              <a:cxn ang="f59">
                                <a:pos x="f131" y="f142"/>
                              </a:cxn>
                              <a:cxn ang="f59">
                                <a:pos x="f131" y="f143"/>
                              </a:cxn>
                              <a:cxn ang="f59">
                                <a:pos x="f125" y="f144"/>
                              </a:cxn>
                              <a:cxn ang="f59">
                                <a:pos x="f125" y="f145"/>
                              </a:cxn>
                              <a:cxn ang="f59">
                                <a:pos x="f120" y="f121"/>
                              </a:cxn>
                              <a:cxn ang="f59">
                                <a:pos x="f120" y="f121"/>
                              </a:cxn>
                            </a:cxnLst>
                            <a:rect l="f116" t="f119" r="f117" b="f118"/>
                            <a:pathLst>
                              <a:path w="34" h="40">
                                <a:moveTo>
                                  <a:pt x="f5" y="f8"/>
                                </a:moveTo>
                                <a:lnTo>
                                  <a:pt x="f9" y="f10"/>
                                </a:lnTo>
                                <a:lnTo>
                                  <a:pt x="f9" y="f11"/>
                                </a:lnTo>
                                <a:lnTo>
                                  <a:pt x="f12" y="f13"/>
                                </a:lnTo>
                                <a:lnTo>
                                  <a:pt x="f14" y="f15"/>
                                </a:lnTo>
                                <a:lnTo>
                                  <a:pt x="f14" y="f6"/>
                                </a:lnTo>
                                <a:lnTo>
                                  <a:pt x="f12" y="f15"/>
                                </a:lnTo>
                                <a:lnTo>
                                  <a:pt x="f16" y="f15"/>
                                </a:lnTo>
                                <a:lnTo>
                                  <a:pt x="f17" y="f15"/>
                                </a:lnTo>
                                <a:lnTo>
                                  <a:pt x="f8" y="f15"/>
                                </a:lnTo>
                                <a:lnTo>
                                  <a:pt x="f11" y="f7"/>
                                </a:lnTo>
                                <a:lnTo>
                                  <a:pt x="f18" y="f19"/>
                                </a:lnTo>
                                <a:lnTo>
                                  <a:pt x="f6" y="f19"/>
                                </a:lnTo>
                                <a:lnTo>
                                  <a:pt x="f19" y="f8"/>
                                </a:lnTo>
                                <a:lnTo>
                                  <a:pt x="f6" y="f12"/>
                                </a:lnTo>
                                <a:lnTo>
                                  <a:pt x="f10" y="f9"/>
                                </a:lnTo>
                                <a:lnTo>
                                  <a:pt x="f17" y="f5"/>
                                </a:lnTo>
                                <a:lnTo>
                                  <a:pt x="f17" y="f16"/>
                                </a:lnTo>
                                <a:lnTo>
                                  <a:pt x="f12" y="f14"/>
                                </a:lnTo>
                                <a:lnTo>
                                  <a:pt x="f12" y="f20"/>
                                </a:lnTo>
                                <a:lnTo>
                                  <a:pt x="f5" y="f8"/>
                                </a:lnTo>
                                <a:lnTo>
                                  <a:pt x="f5" y="f8"/>
                                </a:lnTo>
                                <a:close/>
                              </a:path>
                            </a:pathLst>
                          </a:custGeom>
                          <a:solidFill>
                            <a:srgbClr val="000000"/>
                          </a:solidFill>
                          <a:ln cap="flat">
                            <a:noFill/>
                            <a:prstDash val="solid"/>
                          </a:ln>
                        </wps:spPr>
                        <wps:bodyPr lIns="0" tIns="0" rIns="0" bIns="0"/>
                      </wps:wsp>
                      <wps:wsp>
                        <wps:cNvPr id="43" name="Freihandform 1319"/>
                        <wps:cNvSpPr/>
                        <wps:spPr>
                          <a:xfrm>
                            <a:off x="4079422" y="281095"/>
                            <a:ext cx="26874" cy="24908"/>
                          </a:xfrm>
                          <a:custGeom>
                            <a:avLst/>
                            <a:gdLst>
                              <a:gd name="f0" fmla="val 10800000"/>
                              <a:gd name="f1" fmla="val 5400000"/>
                              <a:gd name="f2" fmla="val 180"/>
                              <a:gd name="f3" fmla="val w"/>
                              <a:gd name="f4" fmla="val h"/>
                              <a:gd name="f5" fmla="val 0"/>
                              <a:gd name="f6" fmla="val 16"/>
                              <a:gd name="f7" fmla="val 14"/>
                              <a:gd name="f8" fmla="val 6"/>
                              <a:gd name="f9" fmla="val 4"/>
                              <a:gd name="f10" fmla="val 10"/>
                              <a:gd name="f11" fmla="val 12"/>
                              <a:gd name="f12" fmla="val 8"/>
                              <a:gd name="f13" fmla="+- 0 0 -90"/>
                              <a:gd name="f14" fmla="*/ f3 1 16"/>
                              <a:gd name="f15" fmla="*/ f4 1 14"/>
                              <a:gd name="f16" fmla="val f5"/>
                              <a:gd name="f17" fmla="val f6"/>
                              <a:gd name="f18" fmla="val f7"/>
                              <a:gd name="f19" fmla="*/ f13 f0 1"/>
                              <a:gd name="f20" fmla="+- f18 0 f16"/>
                              <a:gd name="f21" fmla="+- f17 0 f16"/>
                              <a:gd name="f22" fmla="*/ f19 1 f2"/>
                              <a:gd name="f23" fmla="*/ f21 1 16"/>
                              <a:gd name="f24" fmla="*/ f20 1 14"/>
                              <a:gd name="f25" fmla="*/ 0 f21 1"/>
                              <a:gd name="f26" fmla="*/ 0 f20 1"/>
                              <a:gd name="f27" fmla="*/ 6 f21 1"/>
                              <a:gd name="f28" fmla="*/ 4 f20 1"/>
                              <a:gd name="f29" fmla="*/ 4 f21 1"/>
                              <a:gd name="f30" fmla="*/ 10 f20 1"/>
                              <a:gd name="f31" fmla="*/ 10 f21 1"/>
                              <a:gd name="f32" fmla="*/ 12 f21 1"/>
                              <a:gd name="f33" fmla="*/ 14 f20 1"/>
                              <a:gd name="f34" fmla="*/ 14 f21 1"/>
                              <a:gd name="f35" fmla="*/ 6 f20 1"/>
                              <a:gd name="f36" fmla="*/ 16 f21 1"/>
                              <a:gd name="f37" fmla="*/ 8 f21 1"/>
                              <a:gd name="f38" fmla="+- f22 0 f1"/>
                              <a:gd name="f39" fmla="*/ f25 1 16"/>
                              <a:gd name="f40" fmla="*/ f26 1 14"/>
                              <a:gd name="f41" fmla="*/ f27 1 16"/>
                              <a:gd name="f42" fmla="*/ f28 1 14"/>
                              <a:gd name="f43" fmla="*/ f29 1 16"/>
                              <a:gd name="f44" fmla="*/ f30 1 14"/>
                              <a:gd name="f45" fmla="*/ f31 1 16"/>
                              <a:gd name="f46" fmla="*/ f32 1 16"/>
                              <a:gd name="f47" fmla="*/ f33 1 14"/>
                              <a:gd name="f48" fmla="*/ f34 1 16"/>
                              <a:gd name="f49" fmla="*/ f35 1 14"/>
                              <a:gd name="f50" fmla="*/ f36 1 16"/>
                              <a:gd name="f51" fmla="*/ f37 1 16"/>
                              <a:gd name="f52" fmla="*/ 0 1 f23"/>
                              <a:gd name="f53" fmla="*/ f17 1 f23"/>
                              <a:gd name="f54" fmla="*/ 0 1 f24"/>
                              <a:gd name="f55" fmla="*/ f18 1 f24"/>
                              <a:gd name="f56" fmla="*/ f39 1 f23"/>
                              <a:gd name="f57" fmla="*/ f40 1 f24"/>
                              <a:gd name="f58" fmla="*/ f41 1 f23"/>
                              <a:gd name="f59" fmla="*/ f42 1 f24"/>
                              <a:gd name="f60" fmla="*/ f43 1 f23"/>
                              <a:gd name="f61" fmla="*/ f44 1 f24"/>
                              <a:gd name="f62" fmla="*/ f45 1 f23"/>
                              <a:gd name="f63" fmla="*/ f46 1 f23"/>
                              <a:gd name="f64" fmla="*/ f47 1 f24"/>
                              <a:gd name="f65" fmla="*/ f48 1 f23"/>
                              <a:gd name="f66" fmla="*/ f49 1 f24"/>
                              <a:gd name="f67" fmla="*/ f50 1 f23"/>
                              <a:gd name="f68" fmla="*/ f51 1 f23"/>
                              <a:gd name="f69" fmla="*/ f52 f14 1"/>
                              <a:gd name="f70" fmla="*/ f53 f14 1"/>
                              <a:gd name="f71" fmla="*/ f55 f15 1"/>
                              <a:gd name="f72" fmla="*/ f54 f15 1"/>
                              <a:gd name="f73" fmla="*/ f56 f14 1"/>
                              <a:gd name="f74" fmla="*/ f57 f15 1"/>
                              <a:gd name="f75" fmla="*/ f58 f14 1"/>
                              <a:gd name="f76" fmla="*/ f59 f15 1"/>
                              <a:gd name="f77" fmla="*/ f60 f14 1"/>
                              <a:gd name="f78" fmla="*/ f61 f15 1"/>
                              <a:gd name="f79" fmla="*/ f62 f14 1"/>
                              <a:gd name="f80" fmla="*/ f63 f14 1"/>
                              <a:gd name="f81" fmla="*/ f64 f15 1"/>
                              <a:gd name="f82" fmla="*/ f65 f14 1"/>
                              <a:gd name="f83" fmla="*/ f66 f15 1"/>
                              <a:gd name="f84" fmla="*/ f67 f14 1"/>
                              <a:gd name="f85" fmla="*/ f68 f14 1"/>
                            </a:gdLst>
                            <a:ahLst/>
                            <a:cxnLst>
                              <a:cxn ang="3cd4">
                                <a:pos x="hc" y="t"/>
                              </a:cxn>
                              <a:cxn ang="0">
                                <a:pos x="r" y="vc"/>
                              </a:cxn>
                              <a:cxn ang="cd4">
                                <a:pos x="hc" y="b"/>
                              </a:cxn>
                              <a:cxn ang="cd2">
                                <a:pos x="l" y="vc"/>
                              </a:cxn>
                              <a:cxn ang="f38">
                                <a:pos x="f73" y="f74"/>
                              </a:cxn>
                              <a:cxn ang="f38">
                                <a:pos x="f75" y="f76"/>
                              </a:cxn>
                              <a:cxn ang="f38">
                                <a:pos x="f77" y="f78"/>
                              </a:cxn>
                              <a:cxn ang="f38">
                                <a:pos x="f79" y="f78"/>
                              </a:cxn>
                              <a:cxn ang="f38">
                                <a:pos x="f80" y="f81"/>
                              </a:cxn>
                              <a:cxn ang="f38">
                                <a:pos x="f82" y="f83"/>
                              </a:cxn>
                              <a:cxn ang="f38">
                                <a:pos x="f84" y="f83"/>
                              </a:cxn>
                              <a:cxn ang="f38">
                                <a:pos x="f80" y="f74"/>
                              </a:cxn>
                              <a:cxn ang="f38">
                                <a:pos x="f85" y="f74"/>
                              </a:cxn>
                              <a:cxn ang="f38">
                                <a:pos x="f73" y="f74"/>
                              </a:cxn>
                              <a:cxn ang="f38">
                                <a:pos x="f73" y="f74"/>
                              </a:cxn>
                            </a:cxnLst>
                            <a:rect l="f69" t="f72" r="f70" b="f71"/>
                            <a:pathLst>
                              <a:path w="16" h="14">
                                <a:moveTo>
                                  <a:pt x="f5" y="f5"/>
                                </a:moveTo>
                                <a:lnTo>
                                  <a:pt x="f8" y="f9"/>
                                </a:lnTo>
                                <a:lnTo>
                                  <a:pt x="f9" y="f10"/>
                                </a:lnTo>
                                <a:lnTo>
                                  <a:pt x="f10" y="f10"/>
                                </a:lnTo>
                                <a:lnTo>
                                  <a:pt x="f11" y="f7"/>
                                </a:lnTo>
                                <a:lnTo>
                                  <a:pt x="f7" y="f8"/>
                                </a:lnTo>
                                <a:lnTo>
                                  <a:pt x="f6" y="f8"/>
                                </a:lnTo>
                                <a:lnTo>
                                  <a:pt x="f11" y="f5"/>
                                </a:lnTo>
                                <a:lnTo>
                                  <a:pt x="f12" y="f5"/>
                                </a:lnTo>
                                <a:lnTo>
                                  <a:pt x="f5" y="f5"/>
                                </a:lnTo>
                                <a:lnTo>
                                  <a:pt x="f5" y="f5"/>
                                </a:lnTo>
                                <a:close/>
                              </a:path>
                            </a:pathLst>
                          </a:custGeom>
                          <a:solidFill>
                            <a:srgbClr val="4AAF84"/>
                          </a:solidFill>
                          <a:ln cap="flat">
                            <a:noFill/>
                            <a:prstDash val="solid"/>
                          </a:ln>
                        </wps:spPr>
                        <wps:bodyPr lIns="0" tIns="0" rIns="0" bIns="0"/>
                      </wps:wsp>
                      <wps:wsp>
                        <wps:cNvPr id="44" name="Freihandform 1320"/>
                        <wps:cNvSpPr/>
                        <wps:spPr>
                          <a:xfrm>
                            <a:off x="6470980" y="46259"/>
                            <a:ext cx="377875" cy="482135"/>
                          </a:xfrm>
                          <a:custGeom>
                            <a:avLst/>
                            <a:gdLst>
                              <a:gd name="f0" fmla="val 10800000"/>
                              <a:gd name="f1" fmla="val 5400000"/>
                              <a:gd name="f2" fmla="val 180"/>
                              <a:gd name="f3" fmla="val w"/>
                              <a:gd name="f4" fmla="val h"/>
                              <a:gd name="f5" fmla="val 0"/>
                              <a:gd name="f6" fmla="val 225"/>
                              <a:gd name="f7" fmla="val 271"/>
                              <a:gd name="f8" fmla="val 78"/>
                              <a:gd name="f9" fmla="val 162"/>
                              <a:gd name="f10" fmla="val 82"/>
                              <a:gd name="f11" fmla="val 178"/>
                              <a:gd name="f12" fmla="val 96"/>
                              <a:gd name="f13" fmla="val 94"/>
                              <a:gd name="f14" fmla="val 202"/>
                              <a:gd name="f15" fmla="val 72"/>
                              <a:gd name="f16" fmla="val 212"/>
                              <a:gd name="f17" fmla="val 70"/>
                              <a:gd name="f18" fmla="val 230"/>
                              <a:gd name="f19" fmla="val 90"/>
                              <a:gd name="f20" fmla="val 220"/>
                              <a:gd name="f21" fmla="val 255"/>
                              <a:gd name="f22" fmla="val 99"/>
                              <a:gd name="f23" fmla="val 101"/>
                              <a:gd name="f24" fmla="val 269"/>
                              <a:gd name="f25" fmla="val 105"/>
                              <a:gd name="f26" fmla="val 111"/>
                              <a:gd name="f27" fmla="val 267"/>
                              <a:gd name="f28" fmla="val 265"/>
                              <a:gd name="f29" fmla="val 259"/>
                              <a:gd name="f30" fmla="val 244"/>
                              <a:gd name="f31" fmla="val 228"/>
                              <a:gd name="f32" fmla="val 113"/>
                              <a:gd name="f33" fmla="val 222"/>
                              <a:gd name="f34" fmla="val 129"/>
                              <a:gd name="f35" fmla="val 133"/>
                              <a:gd name="f36" fmla="val 216"/>
                              <a:gd name="f37" fmla="val 115"/>
                              <a:gd name="f38" fmla="val 204"/>
                              <a:gd name="f39" fmla="val 117"/>
                              <a:gd name="f40" fmla="val 172"/>
                              <a:gd name="f41" fmla="val 127"/>
                              <a:gd name="f42" fmla="val 137"/>
                              <a:gd name="f43" fmla="val 164"/>
                              <a:gd name="f44" fmla="val 159"/>
                              <a:gd name="f45" fmla="val 176"/>
                              <a:gd name="f46" fmla="val 161"/>
                              <a:gd name="f47" fmla="val 163"/>
                              <a:gd name="f48" fmla="val 167"/>
                              <a:gd name="f49" fmla="val 208"/>
                              <a:gd name="f50" fmla="val 173"/>
                              <a:gd name="f51" fmla="val 214"/>
                              <a:gd name="f52" fmla="val 175"/>
                              <a:gd name="f53" fmla="val 200"/>
                              <a:gd name="f54" fmla="val 192"/>
                              <a:gd name="f55" fmla="val 190"/>
                              <a:gd name="f56" fmla="val 177"/>
                              <a:gd name="f57" fmla="val 181"/>
                              <a:gd name="f58" fmla="val 194"/>
                              <a:gd name="f59" fmla="val 187"/>
                              <a:gd name="f60" fmla="val 196"/>
                              <a:gd name="f61" fmla="val 191"/>
                              <a:gd name="f62" fmla="val 197"/>
                              <a:gd name="f63" fmla="val 203"/>
                              <a:gd name="f64" fmla="val 206"/>
                              <a:gd name="f65" fmla="val 207"/>
                              <a:gd name="f66" fmla="val 221"/>
                              <a:gd name="f67" fmla="val 217"/>
                              <a:gd name="f68" fmla="val 189"/>
                              <a:gd name="f69" fmla="val 201"/>
                              <a:gd name="f70" fmla="val 166"/>
                              <a:gd name="f71" fmla="val 152"/>
                              <a:gd name="f72" fmla="val 160"/>
                              <a:gd name="f73" fmla="val 149"/>
                              <a:gd name="f74" fmla="val 148"/>
                              <a:gd name="f75" fmla="val 134"/>
                              <a:gd name="f76" fmla="val 151"/>
                              <a:gd name="f77" fmla="val 122"/>
                              <a:gd name="f78" fmla="val 112"/>
                              <a:gd name="f79" fmla="val 195"/>
                              <a:gd name="f80" fmla="val 126"/>
                              <a:gd name="f81" fmla="val 199"/>
                              <a:gd name="f82" fmla="val 124"/>
                              <a:gd name="f83" fmla="val 205"/>
                              <a:gd name="f84" fmla="val 209"/>
                              <a:gd name="f85" fmla="val 118"/>
                              <a:gd name="f86" fmla="val 211"/>
                              <a:gd name="f87" fmla="val 116"/>
                              <a:gd name="f88" fmla="val 114"/>
                              <a:gd name="f89" fmla="val 110"/>
                              <a:gd name="f90" fmla="val 106"/>
                              <a:gd name="f91" fmla="val 193"/>
                              <a:gd name="f92" fmla="val 104"/>
                              <a:gd name="f93" fmla="val 213"/>
                              <a:gd name="f94" fmla="val 92"/>
                              <a:gd name="f95" fmla="val 215"/>
                              <a:gd name="f96" fmla="val 76"/>
                              <a:gd name="f97" fmla="val 185"/>
                              <a:gd name="f98" fmla="val 84"/>
                              <a:gd name="f99" fmla="val 64"/>
                              <a:gd name="f100" fmla="val 169"/>
                              <a:gd name="f101" fmla="val 147"/>
                              <a:gd name="f102" fmla="val 98"/>
                              <a:gd name="f103" fmla="val 143"/>
                              <a:gd name="f104" fmla="val 139"/>
                              <a:gd name="f105" fmla="val 135"/>
                              <a:gd name="f106" fmla="val 86"/>
                              <a:gd name="f107" fmla="val 123"/>
                              <a:gd name="f108" fmla="val 88"/>
                              <a:gd name="f109" fmla="val 119"/>
                              <a:gd name="f110" fmla="val 125"/>
                              <a:gd name="f111" fmla="val 50"/>
                              <a:gd name="f112" fmla="val 145"/>
                              <a:gd name="f113" fmla="val 32"/>
                              <a:gd name="f114" fmla="val 46"/>
                              <a:gd name="f115" fmla="val 26"/>
                              <a:gd name="f116" fmla="val 4"/>
                              <a:gd name="f117" fmla="val 109"/>
                              <a:gd name="f118" fmla="val 12"/>
                              <a:gd name="f119" fmla="val 107"/>
                              <a:gd name="f120" fmla="val 24"/>
                              <a:gd name="f121" fmla="val 48"/>
                              <a:gd name="f122" fmla="val 103"/>
                              <a:gd name="f123" fmla="val 44"/>
                              <a:gd name="f124" fmla="val 42"/>
                              <a:gd name="f125" fmla="val 97"/>
                              <a:gd name="f126" fmla="val 40"/>
                              <a:gd name="f127" fmla="val 36"/>
                              <a:gd name="f128" fmla="val 34"/>
                              <a:gd name="f129" fmla="val 60"/>
                              <a:gd name="f130" fmla="val 16"/>
                              <a:gd name="f131" fmla="val 56"/>
                              <a:gd name="f132" fmla="val 2"/>
                              <a:gd name="f133" fmla="val 58"/>
                              <a:gd name="f134" fmla="val 14"/>
                              <a:gd name="f135" fmla="val 28"/>
                              <a:gd name="f136" fmla="val 100"/>
                              <a:gd name="f137" fmla="val 62"/>
                              <a:gd name="f138" fmla="val 54"/>
                              <a:gd name="f139" fmla="val 68"/>
                              <a:gd name="f140" fmla="val 138"/>
                              <a:gd name="f141" fmla="val 20"/>
                              <a:gd name="f142" fmla="val 144"/>
                              <a:gd name="f143" fmla="val 6"/>
                              <a:gd name="f144" fmla="val 8"/>
                              <a:gd name="f145" fmla="val 174"/>
                              <a:gd name="f146" fmla="val 186"/>
                              <a:gd name="f147" fmla="val 188"/>
                              <a:gd name="f148" fmla="val 182"/>
                              <a:gd name="f149" fmla="val 198"/>
                              <a:gd name="f150" fmla="val 38"/>
                              <a:gd name="f151" fmla="+- 0 0 -90"/>
                              <a:gd name="f152" fmla="*/ f3 1 225"/>
                              <a:gd name="f153" fmla="*/ f4 1 271"/>
                              <a:gd name="f154" fmla="val f5"/>
                              <a:gd name="f155" fmla="val f6"/>
                              <a:gd name="f156" fmla="val f7"/>
                              <a:gd name="f157" fmla="*/ f151 f0 1"/>
                              <a:gd name="f158" fmla="+- f156 0 f154"/>
                              <a:gd name="f159" fmla="+- f155 0 f154"/>
                              <a:gd name="f160" fmla="*/ f157 1 f2"/>
                              <a:gd name="f161" fmla="*/ f159 1 225"/>
                              <a:gd name="f162" fmla="*/ f158 1 271"/>
                              <a:gd name="f163" fmla="*/ 96 f159 1"/>
                              <a:gd name="f164" fmla="*/ 178 f158 1"/>
                              <a:gd name="f165" fmla="*/ 70 f159 1"/>
                              <a:gd name="f166" fmla="*/ 230 f158 1"/>
                              <a:gd name="f167" fmla="*/ 99 f159 1"/>
                              <a:gd name="f168" fmla="*/ 271 f158 1"/>
                              <a:gd name="f169" fmla="*/ 111 f159 1"/>
                              <a:gd name="f170" fmla="*/ 267 f158 1"/>
                              <a:gd name="f171" fmla="*/ 244 f158 1"/>
                              <a:gd name="f172" fmla="*/ 129 f159 1"/>
                              <a:gd name="f173" fmla="*/ 117 f159 1"/>
                              <a:gd name="f174" fmla="*/ 172 f158 1"/>
                              <a:gd name="f175" fmla="*/ 159 f159 1"/>
                              <a:gd name="f176" fmla="*/ 176 f158 1"/>
                              <a:gd name="f177" fmla="*/ 167 f159 1"/>
                              <a:gd name="f178" fmla="*/ 208 f158 1"/>
                              <a:gd name="f179" fmla="*/ 173 f159 1"/>
                              <a:gd name="f180" fmla="*/ 175 f159 1"/>
                              <a:gd name="f181" fmla="*/ 190 f158 1"/>
                              <a:gd name="f182" fmla="*/ 187 f159 1"/>
                              <a:gd name="f183" fmla="*/ 196 f158 1"/>
                              <a:gd name="f184" fmla="*/ 203 f159 1"/>
                              <a:gd name="f185" fmla="*/ 206 f158 1"/>
                              <a:gd name="f186" fmla="*/ 221 f159 1"/>
                              <a:gd name="f187" fmla="*/ 201 f159 1"/>
                              <a:gd name="f188" fmla="*/ 166 f158 1"/>
                              <a:gd name="f189" fmla="*/ 149 f159 1"/>
                              <a:gd name="f190" fmla="*/ 148 f158 1"/>
                              <a:gd name="f191" fmla="*/ 112 f158 1"/>
                              <a:gd name="f192" fmla="*/ 205 f159 1"/>
                              <a:gd name="f193" fmla="*/ 122 f158 1"/>
                              <a:gd name="f194" fmla="*/ 209 f159 1"/>
                              <a:gd name="f195" fmla="*/ 114 f158 1"/>
                              <a:gd name="f196" fmla="*/ 110 f158 1"/>
                              <a:gd name="f197" fmla="*/ 191 f159 1"/>
                              <a:gd name="f198" fmla="*/ 104 f158 1"/>
                              <a:gd name="f199" fmla="*/ 225 f159 1"/>
                              <a:gd name="f200" fmla="*/ 78 f158 1"/>
                              <a:gd name="f201" fmla="*/ 185 f159 1"/>
                              <a:gd name="f202" fmla="*/ 84 f158 1"/>
                              <a:gd name="f203" fmla="*/ 92 f158 1"/>
                              <a:gd name="f204" fmla="*/ 143 f159 1"/>
                              <a:gd name="f205" fmla="*/ 90 f158 1"/>
                              <a:gd name="f206" fmla="*/ 135 f159 1"/>
                              <a:gd name="f207" fmla="*/ 119 f159 1"/>
                              <a:gd name="f208" fmla="*/ 88 f158 1"/>
                              <a:gd name="f209" fmla="*/ 145 f159 1"/>
                              <a:gd name="f210" fmla="*/ 32 f158 1"/>
                              <a:gd name="f211" fmla="*/ 127 f159 1"/>
                              <a:gd name="f212" fmla="*/ 4 f158 1"/>
                              <a:gd name="f213" fmla="*/ 107 f159 1"/>
                              <a:gd name="f214" fmla="*/ 24 f158 1"/>
                              <a:gd name="f215" fmla="*/ 103 f159 1"/>
                              <a:gd name="f216" fmla="*/ 44 f158 1"/>
                              <a:gd name="f217" fmla="*/ 94 f159 1"/>
                              <a:gd name="f218" fmla="*/ 36 f158 1"/>
                              <a:gd name="f219" fmla="*/ 88 f159 1"/>
                              <a:gd name="f220" fmla="*/ 86 f159 1"/>
                              <a:gd name="f221" fmla="*/ 46 f158 1"/>
                              <a:gd name="f222" fmla="*/ 82 f158 1"/>
                              <a:gd name="f223" fmla="*/ 60 f159 1"/>
                              <a:gd name="f224" fmla="*/ 40 f159 1"/>
                              <a:gd name="f225" fmla="*/ 72 f158 1"/>
                              <a:gd name="f226" fmla="*/ 4 f159 1"/>
                              <a:gd name="f227" fmla="*/ 70 f158 1"/>
                              <a:gd name="f228" fmla="*/ 28 f159 1"/>
                              <a:gd name="f229" fmla="*/ 54 f159 1"/>
                              <a:gd name="f230" fmla="*/ 118 f158 1"/>
                              <a:gd name="f231" fmla="*/ 20 f159 1"/>
                              <a:gd name="f232" fmla="*/ 144 f158 1"/>
                              <a:gd name="f233" fmla="*/ 8 f159 1"/>
                              <a:gd name="f234" fmla="*/ 174 f158 1"/>
                              <a:gd name="f235" fmla="*/ 36 f159 1"/>
                              <a:gd name="f236" fmla="*/ 180 f158 1"/>
                              <a:gd name="f237" fmla="*/ 198 f158 1"/>
                              <a:gd name="f238" fmla="*/ 42 f159 1"/>
                              <a:gd name="f239" fmla="+- f160 0 f1"/>
                              <a:gd name="f240" fmla="*/ f163 1 225"/>
                              <a:gd name="f241" fmla="*/ f164 1 271"/>
                              <a:gd name="f242" fmla="*/ f165 1 225"/>
                              <a:gd name="f243" fmla="*/ f166 1 271"/>
                              <a:gd name="f244" fmla="*/ f167 1 225"/>
                              <a:gd name="f245" fmla="*/ f168 1 271"/>
                              <a:gd name="f246" fmla="*/ f169 1 225"/>
                              <a:gd name="f247" fmla="*/ f170 1 271"/>
                              <a:gd name="f248" fmla="*/ f171 1 271"/>
                              <a:gd name="f249" fmla="*/ f172 1 225"/>
                              <a:gd name="f250" fmla="*/ f173 1 225"/>
                              <a:gd name="f251" fmla="*/ f174 1 271"/>
                              <a:gd name="f252" fmla="*/ f175 1 225"/>
                              <a:gd name="f253" fmla="*/ f176 1 271"/>
                              <a:gd name="f254" fmla="*/ f177 1 225"/>
                              <a:gd name="f255" fmla="*/ f178 1 271"/>
                              <a:gd name="f256" fmla="*/ f179 1 225"/>
                              <a:gd name="f257" fmla="*/ f180 1 225"/>
                              <a:gd name="f258" fmla="*/ f181 1 271"/>
                              <a:gd name="f259" fmla="*/ f182 1 225"/>
                              <a:gd name="f260" fmla="*/ f183 1 271"/>
                              <a:gd name="f261" fmla="*/ f184 1 225"/>
                              <a:gd name="f262" fmla="*/ f185 1 271"/>
                              <a:gd name="f263" fmla="*/ f186 1 225"/>
                              <a:gd name="f264" fmla="*/ f187 1 225"/>
                              <a:gd name="f265" fmla="*/ f188 1 271"/>
                              <a:gd name="f266" fmla="*/ f189 1 225"/>
                              <a:gd name="f267" fmla="*/ f190 1 271"/>
                              <a:gd name="f268" fmla="*/ f191 1 271"/>
                              <a:gd name="f269" fmla="*/ f192 1 225"/>
                              <a:gd name="f270" fmla="*/ f193 1 271"/>
                              <a:gd name="f271" fmla="*/ f194 1 225"/>
                              <a:gd name="f272" fmla="*/ f195 1 271"/>
                              <a:gd name="f273" fmla="*/ f196 1 271"/>
                              <a:gd name="f274" fmla="*/ f197 1 225"/>
                              <a:gd name="f275" fmla="*/ f198 1 271"/>
                              <a:gd name="f276" fmla="*/ f199 1 225"/>
                              <a:gd name="f277" fmla="*/ f200 1 271"/>
                              <a:gd name="f278" fmla="*/ f201 1 225"/>
                              <a:gd name="f279" fmla="*/ f202 1 271"/>
                              <a:gd name="f280" fmla="*/ f203 1 271"/>
                              <a:gd name="f281" fmla="*/ f204 1 225"/>
                              <a:gd name="f282" fmla="*/ f205 1 271"/>
                              <a:gd name="f283" fmla="*/ f206 1 225"/>
                              <a:gd name="f284" fmla="*/ f207 1 225"/>
                              <a:gd name="f285" fmla="*/ f208 1 271"/>
                              <a:gd name="f286" fmla="*/ f209 1 225"/>
                              <a:gd name="f287" fmla="*/ f210 1 271"/>
                              <a:gd name="f288" fmla="*/ f211 1 225"/>
                              <a:gd name="f289" fmla="*/ f212 1 271"/>
                              <a:gd name="f290" fmla="*/ f213 1 225"/>
                              <a:gd name="f291" fmla="*/ f214 1 271"/>
                              <a:gd name="f292" fmla="*/ f215 1 225"/>
                              <a:gd name="f293" fmla="*/ f216 1 271"/>
                              <a:gd name="f294" fmla="*/ f217 1 225"/>
                              <a:gd name="f295" fmla="*/ f218 1 271"/>
                              <a:gd name="f296" fmla="*/ f219 1 225"/>
                              <a:gd name="f297" fmla="*/ f220 1 225"/>
                              <a:gd name="f298" fmla="*/ f221 1 271"/>
                              <a:gd name="f299" fmla="*/ f222 1 271"/>
                              <a:gd name="f300" fmla="*/ f223 1 225"/>
                              <a:gd name="f301" fmla="*/ f224 1 225"/>
                              <a:gd name="f302" fmla="*/ f225 1 271"/>
                              <a:gd name="f303" fmla="*/ f226 1 225"/>
                              <a:gd name="f304" fmla="*/ f227 1 271"/>
                              <a:gd name="f305" fmla="*/ f228 1 225"/>
                              <a:gd name="f306" fmla="*/ f229 1 225"/>
                              <a:gd name="f307" fmla="*/ f230 1 271"/>
                              <a:gd name="f308" fmla="*/ f231 1 225"/>
                              <a:gd name="f309" fmla="*/ f232 1 271"/>
                              <a:gd name="f310" fmla="*/ f233 1 225"/>
                              <a:gd name="f311" fmla="*/ f234 1 271"/>
                              <a:gd name="f312" fmla="*/ f235 1 225"/>
                              <a:gd name="f313" fmla="*/ f236 1 271"/>
                              <a:gd name="f314" fmla="*/ f237 1 271"/>
                              <a:gd name="f315" fmla="*/ f238 1 225"/>
                              <a:gd name="f316" fmla="*/ 0 1 f161"/>
                              <a:gd name="f317" fmla="*/ f155 1 f161"/>
                              <a:gd name="f318" fmla="*/ 0 1 f162"/>
                              <a:gd name="f319" fmla="*/ f156 1 f162"/>
                              <a:gd name="f320" fmla="*/ f240 1 f161"/>
                              <a:gd name="f321" fmla="*/ f241 1 f162"/>
                              <a:gd name="f322" fmla="*/ f242 1 f161"/>
                              <a:gd name="f323" fmla="*/ f243 1 f162"/>
                              <a:gd name="f324" fmla="*/ f244 1 f161"/>
                              <a:gd name="f325" fmla="*/ f245 1 f162"/>
                              <a:gd name="f326" fmla="*/ f246 1 f161"/>
                              <a:gd name="f327" fmla="*/ f247 1 f162"/>
                              <a:gd name="f328" fmla="*/ f248 1 f162"/>
                              <a:gd name="f329" fmla="*/ f249 1 f161"/>
                              <a:gd name="f330" fmla="*/ f250 1 f161"/>
                              <a:gd name="f331" fmla="*/ f251 1 f162"/>
                              <a:gd name="f332" fmla="*/ f252 1 f161"/>
                              <a:gd name="f333" fmla="*/ f253 1 f162"/>
                              <a:gd name="f334" fmla="*/ f254 1 f161"/>
                              <a:gd name="f335" fmla="*/ f255 1 f162"/>
                              <a:gd name="f336" fmla="*/ f256 1 f161"/>
                              <a:gd name="f337" fmla="*/ f257 1 f161"/>
                              <a:gd name="f338" fmla="*/ f258 1 f162"/>
                              <a:gd name="f339" fmla="*/ f259 1 f161"/>
                              <a:gd name="f340" fmla="*/ f260 1 f162"/>
                              <a:gd name="f341" fmla="*/ f261 1 f161"/>
                              <a:gd name="f342" fmla="*/ f262 1 f162"/>
                              <a:gd name="f343" fmla="*/ f263 1 f161"/>
                              <a:gd name="f344" fmla="*/ f264 1 f161"/>
                              <a:gd name="f345" fmla="*/ f265 1 f162"/>
                              <a:gd name="f346" fmla="*/ f266 1 f161"/>
                              <a:gd name="f347" fmla="*/ f267 1 f162"/>
                              <a:gd name="f348" fmla="*/ f268 1 f162"/>
                              <a:gd name="f349" fmla="*/ f269 1 f161"/>
                              <a:gd name="f350" fmla="*/ f270 1 f162"/>
                              <a:gd name="f351" fmla="*/ f271 1 f161"/>
                              <a:gd name="f352" fmla="*/ f272 1 f162"/>
                              <a:gd name="f353" fmla="*/ f273 1 f162"/>
                              <a:gd name="f354" fmla="*/ f274 1 f161"/>
                              <a:gd name="f355" fmla="*/ f275 1 f162"/>
                              <a:gd name="f356" fmla="*/ f276 1 f161"/>
                              <a:gd name="f357" fmla="*/ f277 1 f162"/>
                              <a:gd name="f358" fmla="*/ f278 1 f161"/>
                              <a:gd name="f359" fmla="*/ f279 1 f162"/>
                              <a:gd name="f360" fmla="*/ f280 1 f162"/>
                              <a:gd name="f361" fmla="*/ f281 1 f161"/>
                              <a:gd name="f362" fmla="*/ f282 1 f162"/>
                              <a:gd name="f363" fmla="*/ f283 1 f161"/>
                              <a:gd name="f364" fmla="*/ f284 1 f161"/>
                              <a:gd name="f365" fmla="*/ f285 1 f162"/>
                              <a:gd name="f366" fmla="*/ f286 1 f161"/>
                              <a:gd name="f367" fmla="*/ f287 1 f162"/>
                              <a:gd name="f368" fmla="*/ f288 1 f161"/>
                              <a:gd name="f369" fmla="*/ f289 1 f162"/>
                              <a:gd name="f370" fmla="*/ f290 1 f161"/>
                              <a:gd name="f371" fmla="*/ f291 1 f162"/>
                              <a:gd name="f372" fmla="*/ f292 1 f161"/>
                              <a:gd name="f373" fmla="*/ f293 1 f162"/>
                              <a:gd name="f374" fmla="*/ f294 1 f161"/>
                              <a:gd name="f375" fmla="*/ f295 1 f162"/>
                              <a:gd name="f376" fmla="*/ f296 1 f161"/>
                              <a:gd name="f377" fmla="*/ f297 1 f161"/>
                              <a:gd name="f378" fmla="*/ f298 1 f162"/>
                              <a:gd name="f379" fmla="*/ f299 1 f162"/>
                              <a:gd name="f380" fmla="*/ f300 1 f161"/>
                              <a:gd name="f381" fmla="*/ f301 1 f161"/>
                              <a:gd name="f382" fmla="*/ f302 1 f162"/>
                              <a:gd name="f383" fmla="*/ f303 1 f161"/>
                              <a:gd name="f384" fmla="*/ f304 1 f162"/>
                              <a:gd name="f385" fmla="*/ f305 1 f161"/>
                              <a:gd name="f386" fmla="*/ f306 1 f161"/>
                              <a:gd name="f387" fmla="*/ f307 1 f162"/>
                              <a:gd name="f388" fmla="*/ f308 1 f161"/>
                              <a:gd name="f389" fmla="*/ f309 1 f162"/>
                              <a:gd name="f390" fmla="*/ f310 1 f161"/>
                              <a:gd name="f391" fmla="*/ f311 1 f162"/>
                              <a:gd name="f392" fmla="*/ f312 1 f161"/>
                              <a:gd name="f393" fmla="*/ f313 1 f162"/>
                              <a:gd name="f394" fmla="*/ f314 1 f162"/>
                              <a:gd name="f395" fmla="*/ f315 1 f161"/>
                              <a:gd name="f396" fmla="*/ f316 f152 1"/>
                              <a:gd name="f397" fmla="*/ f317 f152 1"/>
                              <a:gd name="f398" fmla="*/ f319 f153 1"/>
                              <a:gd name="f399" fmla="*/ f318 f153 1"/>
                              <a:gd name="f400" fmla="*/ f320 f152 1"/>
                              <a:gd name="f401" fmla="*/ f321 f153 1"/>
                              <a:gd name="f402" fmla="*/ f322 f152 1"/>
                              <a:gd name="f403" fmla="*/ f323 f153 1"/>
                              <a:gd name="f404" fmla="*/ f324 f152 1"/>
                              <a:gd name="f405" fmla="*/ f325 f153 1"/>
                              <a:gd name="f406" fmla="*/ f326 f152 1"/>
                              <a:gd name="f407" fmla="*/ f327 f153 1"/>
                              <a:gd name="f408" fmla="*/ f328 f153 1"/>
                              <a:gd name="f409" fmla="*/ f329 f152 1"/>
                              <a:gd name="f410" fmla="*/ f330 f152 1"/>
                              <a:gd name="f411" fmla="*/ f331 f153 1"/>
                              <a:gd name="f412" fmla="*/ f332 f152 1"/>
                              <a:gd name="f413" fmla="*/ f333 f153 1"/>
                              <a:gd name="f414" fmla="*/ f334 f152 1"/>
                              <a:gd name="f415" fmla="*/ f335 f153 1"/>
                              <a:gd name="f416" fmla="*/ f336 f152 1"/>
                              <a:gd name="f417" fmla="*/ f337 f152 1"/>
                              <a:gd name="f418" fmla="*/ f338 f153 1"/>
                              <a:gd name="f419" fmla="*/ f339 f152 1"/>
                              <a:gd name="f420" fmla="*/ f340 f153 1"/>
                              <a:gd name="f421" fmla="*/ f341 f152 1"/>
                              <a:gd name="f422" fmla="*/ f342 f153 1"/>
                              <a:gd name="f423" fmla="*/ f343 f152 1"/>
                              <a:gd name="f424" fmla="*/ f344 f152 1"/>
                              <a:gd name="f425" fmla="*/ f345 f153 1"/>
                              <a:gd name="f426" fmla="*/ f346 f152 1"/>
                              <a:gd name="f427" fmla="*/ f347 f153 1"/>
                              <a:gd name="f428" fmla="*/ f348 f153 1"/>
                              <a:gd name="f429" fmla="*/ f349 f152 1"/>
                              <a:gd name="f430" fmla="*/ f350 f153 1"/>
                              <a:gd name="f431" fmla="*/ f351 f152 1"/>
                              <a:gd name="f432" fmla="*/ f352 f153 1"/>
                              <a:gd name="f433" fmla="*/ f353 f153 1"/>
                              <a:gd name="f434" fmla="*/ f354 f152 1"/>
                              <a:gd name="f435" fmla="*/ f355 f153 1"/>
                              <a:gd name="f436" fmla="*/ f356 f152 1"/>
                              <a:gd name="f437" fmla="*/ f357 f153 1"/>
                              <a:gd name="f438" fmla="*/ f358 f152 1"/>
                              <a:gd name="f439" fmla="*/ f359 f153 1"/>
                              <a:gd name="f440" fmla="*/ f360 f153 1"/>
                              <a:gd name="f441" fmla="*/ f361 f152 1"/>
                              <a:gd name="f442" fmla="*/ f362 f153 1"/>
                              <a:gd name="f443" fmla="*/ f363 f152 1"/>
                              <a:gd name="f444" fmla="*/ f364 f152 1"/>
                              <a:gd name="f445" fmla="*/ f365 f153 1"/>
                              <a:gd name="f446" fmla="*/ f366 f152 1"/>
                              <a:gd name="f447" fmla="*/ f367 f153 1"/>
                              <a:gd name="f448" fmla="*/ f368 f152 1"/>
                              <a:gd name="f449" fmla="*/ f369 f153 1"/>
                              <a:gd name="f450" fmla="*/ f370 f152 1"/>
                              <a:gd name="f451" fmla="*/ f371 f153 1"/>
                              <a:gd name="f452" fmla="*/ f372 f152 1"/>
                              <a:gd name="f453" fmla="*/ f373 f153 1"/>
                              <a:gd name="f454" fmla="*/ f374 f152 1"/>
                              <a:gd name="f455" fmla="*/ f375 f153 1"/>
                              <a:gd name="f456" fmla="*/ f376 f152 1"/>
                              <a:gd name="f457" fmla="*/ f377 f152 1"/>
                              <a:gd name="f458" fmla="*/ f378 f153 1"/>
                              <a:gd name="f459" fmla="*/ f379 f153 1"/>
                              <a:gd name="f460" fmla="*/ f380 f152 1"/>
                              <a:gd name="f461" fmla="*/ f381 f152 1"/>
                              <a:gd name="f462" fmla="*/ f382 f153 1"/>
                              <a:gd name="f463" fmla="*/ f383 f152 1"/>
                              <a:gd name="f464" fmla="*/ f384 f153 1"/>
                              <a:gd name="f465" fmla="*/ f385 f152 1"/>
                              <a:gd name="f466" fmla="*/ f386 f152 1"/>
                              <a:gd name="f467" fmla="*/ f387 f153 1"/>
                              <a:gd name="f468" fmla="*/ f388 f152 1"/>
                              <a:gd name="f469" fmla="*/ f389 f153 1"/>
                              <a:gd name="f470" fmla="*/ f390 f152 1"/>
                              <a:gd name="f471" fmla="*/ f391 f153 1"/>
                              <a:gd name="f472" fmla="*/ f392 f152 1"/>
                              <a:gd name="f473" fmla="*/ f393 f153 1"/>
                              <a:gd name="f474" fmla="*/ f394 f153 1"/>
                              <a:gd name="f475" fmla="*/ f395 f152 1"/>
                            </a:gdLst>
                            <a:ahLst/>
                            <a:cxnLst>
                              <a:cxn ang="3cd4">
                                <a:pos x="hc" y="t"/>
                              </a:cxn>
                              <a:cxn ang="0">
                                <a:pos x="r" y="vc"/>
                              </a:cxn>
                              <a:cxn ang="cd4">
                                <a:pos x="hc" y="b"/>
                              </a:cxn>
                              <a:cxn ang="cd2">
                                <a:pos x="l" y="vc"/>
                              </a:cxn>
                              <a:cxn ang="f239">
                                <a:pos x="f400" y="f401"/>
                              </a:cxn>
                              <a:cxn ang="f239">
                                <a:pos x="f402" y="f403"/>
                              </a:cxn>
                              <a:cxn ang="f239">
                                <a:pos x="f404" y="f405"/>
                              </a:cxn>
                              <a:cxn ang="f239">
                                <a:pos x="f406" y="f407"/>
                              </a:cxn>
                              <a:cxn ang="f239">
                                <a:pos x="f406" y="f408"/>
                              </a:cxn>
                              <a:cxn ang="f239">
                                <a:pos x="f409" y="f403"/>
                              </a:cxn>
                              <a:cxn ang="f239">
                                <a:pos x="f410" y="f411"/>
                              </a:cxn>
                              <a:cxn ang="f239">
                                <a:pos x="f412" y="f413"/>
                              </a:cxn>
                              <a:cxn ang="f239">
                                <a:pos x="f414" y="f415"/>
                              </a:cxn>
                              <a:cxn ang="f239">
                                <a:pos x="f416" y="f415"/>
                              </a:cxn>
                              <a:cxn ang="f239">
                                <a:pos x="f417" y="f418"/>
                              </a:cxn>
                              <a:cxn ang="f239">
                                <a:pos x="f419" y="f420"/>
                              </a:cxn>
                              <a:cxn ang="f239">
                                <a:pos x="f421" y="f422"/>
                              </a:cxn>
                              <a:cxn ang="f239">
                                <a:pos x="f423" y="f422"/>
                              </a:cxn>
                              <a:cxn ang="f239">
                                <a:pos x="f424" y="f425"/>
                              </a:cxn>
                              <a:cxn ang="f239">
                                <a:pos x="f426" y="f427"/>
                              </a:cxn>
                              <a:cxn ang="f239">
                                <a:pos x="f417" y="f428"/>
                              </a:cxn>
                              <a:cxn ang="f239">
                                <a:pos x="f429" y="f430"/>
                              </a:cxn>
                              <a:cxn ang="f239">
                                <a:pos x="f431" y="f432"/>
                              </a:cxn>
                              <a:cxn ang="f239">
                                <a:pos x="f424" y="f433"/>
                              </a:cxn>
                              <a:cxn ang="f239">
                                <a:pos x="f434" y="f435"/>
                              </a:cxn>
                              <a:cxn ang="f239">
                                <a:pos x="f436" y="f437"/>
                              </a:cxn>
                              <a:cxn ang="f239">
                                <a:pos x="f438" y="f439"/>
                              </a:cxn>
                              <a:cxn ang="f239">
                                <a:pos x="f414" y="f440"/>
                              </a:cxn>
                              <a:cxn ang="f239">
                                <a:pos x="f441" y="f442"/>
                              </a:cxn>
                              <a:cxn ang="f239">
                                <a:pos x="f443" y="f439"/>
                              </a:cxn>
                              <a:cxn ang="f239">
                                <a:pos x="f444" y="f445"/>
                              </a:cxn>
                              <a:cxn ang="f239">
                                <a:pos x="f446" y="f447"/>
                              </a:cxn>
                              <a:cxn ang="f239">
                                <a:pos x="f448" y="f449"/>
                              </a:cxn>
                              <a:cxn ang="f239">
                                <a:pos x="f450" y="f451"/>
                              </a:cxn>
                              <a:cxn ang="f239">
                                <a:pos x="f452" y="f453"/>
                              </a:cxn>
                              <a:cxn ang="f239">
                                <a:pos x="f454" y="f455"/>
                              </a:cxn>
                              <a:cxn ang="f239">
                                <a:pos x="f456" y="f447"/>
                              </a:cxn>
                              <a:cxn ang="f239">
                                <a:pos x="f457" y="f458"/>
                              </a:cxn>
                              <a:cxn ang="f239">
                                <a:pos x="f404" y="f459"/>
                              </a:cxn>
                              <a:cxn ang="f239">
                                <a:pos x="f460" y="f439"/>
                              </a:cxn>
                              <a:cxn ang="f239">
                                <a:pos x="f461" y="f462"/>
                              </a:cxn>
                              <a:cxn ang="f239">
                                <a:pos x="f463" y="f464"/>
                              </a:cxn>
                              <a:cxn ang="f239">
                                <a:pos x="f465" y="f433"/>
                              </a:cxn>
                              <a:cxn ang="f239">
                                <a:pos x="f466" y="f467"/>
                              </a:cxn>
                              <a:cxn ang="f239">
                                <a:pos x="f468" y="f469"/>
                              </a:cxn>
                              <a:cxn ang="f239">
                                <a:pos x="f470" y="f471"/>
                              </a:cxn>
                              <a:cxn ang="f239">
                                <a:pos x="f472" y="f473"/>
                              </a:cxn>
                              <a:cxn ang="f239">
                                <a:pos x="f472" y="f474"/>
                              </a:cxn>
                              <a:cxn ang="f239">
                                <a:pos x="f475" y="f420"/>
                              </a:cxn>
                              <a:cxn ang="f239">
                                <a:pos x="f466" y="f411"/>
                              </a:cxn>
                            </a:cxnLst>
                            <a:rect l="f396" t="f399" r="f397" b="f398"/>
                            <a:pathLst>
                              <a:path w="225" h="271">
                                <a:moveTo>
                                  <a:pt x="f8" y="f9"/>
                                </a:moveTo>
                                <a:lnTo>
                                  <a:pt x="f10" y="f11"/>
                                </a:lnTo>
                                <a:lnTo>
                                  <a:pt x="f12" y="f11"/>
                                </a:lnTo>
                                <a:lnTo>
                                  <a:pt x="f13" y="f14"/>
                                </a:lnTo>
                                <a:lnTo>
                                  <a:pt x="f15" y="f16"/>
                                </a:lnTo>
                                <a:lnTo>
                                  <a:pt x="f17" y="f18"/>
                                </a:lnTo>
                                <a:lnTo>
                                  <a:pt x="f19" y="f20"/>
                                </a:lnTo>
                                <a:lnTo>
                                  <a:pt x="f19" y="f21"/>
                                </a:lnTo>
                                <a:lnTo>
                                  <a:pt x="f22" y="f7"/>
                                </a:lnTo>
                                <a:lnTo>
                                  <a:pt x="f23" y="f24"/>
                                </a:lnTo>
                                <a:lnTo>
                                  <a:pt x="f25" y="f24"/>
                                </a:lnTo>
                                <a:lnTo>
                                  <a:pt x="f26" y="f27"/>
                                </a:lnTo>
                                <a:lnTo>
                                  <a:pt x="f26" y="f28"/>
                                </a:lnTo>
                                <a:lnTo>
                                  <a:pt x="f26" y="f29"/>
                                </a:lnTo>
                                <a:lnTo>
                                  <a:pt x="f26" y="f30"/>
                                </a:lnTo>
                                <a:lnTo>
                                  <a:pt x="f26" y="f31"/>
                                </a:lnTo>
                                <a:lnTo>
                                  <a:pt x="f32" y="f33"/>
                                </a:lnTo>
                                <a:lnTo>
                                  <a:pt x="f34" y="f18"/>
                                </a:lnTo>
                                <a:lnTo>
                                  <a:pt x="f35" y="f36"/>
                                </a:lnTo>
                                <a:lnTo>
                                  <a:pt x="f37" y="f38"/>
                                </a:lnTo>
                                <a:lnTo>
                                  <a:pt x="f39" y="f40"/>
                                </a:lnTo>
                                <a:lnTo>
                                  <a:pt x="f41" y="f11"/>
                                </a:lnTo>
                                <a:lnTo>
                                  <a:pt x="f42" y="f43"/>
                                </a:lnTo>
                                <a:lnTo>
                                  <a:pt x="f44" y="f45"/>
                                </a:lnTo>
                                <a:lnTo>
                                  <a:pt x="f46" y="f14"/>
                                </a:lnTo>
                                <a:lnTo>
                                  <a:pt x="f47" y="f38"/>
                                </a:lnTo>
                                <a:lnTo>
                                  <a:pt x="f48" y="f49"/>
                                </a:lnTo>
                                <a:lnTo>
                                  <a:pt x="f50" y="f16"/>
                                </a:lnTo>
                                <a:lnTo>
                                  <a:pt x="f50" y="f51"/>
                                </a:lnTo>
                                <a:lnTo>
                                  <a:pt x="f50" y="f49"/>
                                </a:lnTo>
                                <a:lnTo>
                                  <a:pt x="f52" y="f53"/>
                                </a:lnTo>
                                <a:lnTo>
                                  <a:pt x="f52" y="f54"/>
                                </a:lnTo>
                                <a:lnTo>
                                  <a:pt x="f52" y="f55"/>
                                </a:lnTo>
                                <a:lnTo>
                                  <a:pt x="f56" y="f54"/>
                                </a:lnTo>
                                <a:lnTo>
                                  <a:pt x="f57" y="f58"/>
                                </a:lnTo>
                                <a:lnTo>
                                  <a:pt x="f59" y="f60"/>
                                </a:lnTo>
                                <a:lnTo>
                                  <a:pt x="f61" y="f53"/>
                                </a:lnTo>
                                <a:lnTo>
                                  <a:pt x="f62" y="f14"/>
                                </a:lnTo>
                                <a:lnTo>
                                  <a:pt x="f63" y="f64"/>
                                </a:lnTo>
                                <a:lnTo>
                                  <a:pt x="f65" y="f49"/>
                                </a:lnTo>
                                <a:lnTo>
                                  <a:pt x="f65" y="f49"/>
                                </a:lnTo>
                                <a:lnTo>
                                  <a:pt x="f66" y="f64"/>
                                </a:lnTo>
                                <a:lnTo>
                                  <a:pt x="f67" y="f58"/>
                                </a:lnTo>
                                <a:lnTo>
                                  <a:pt x="f68" y="f40"/>
                                </a:lnTo>
                                <a:lnTo>
                                  <a:pt x="f69" y="f70"/>
                                </a:lnTo>
                                <a:lnTo>
                                  <a:pt x="f68" y="f71"/>
                                </a:lnTo>
                                <a:lnTo>
                                  <a:pt x="f48" y="f72"/>
                                </a:lnTo>
                                <a:lnTo>
                                  <a:pt x="f73" y="f74"/>
                                </a:lnTo>
                                <a:lnTo>
                                  <a:pt x="f44" y="f75"/>
                                </a:lnTo>
                                <a:lnTo>
                                  <a:pt x="f76" y="f77"/>
                                </a:lnTo>
                                <a:lnTo>
                                  <a:pt x="f52" y="f78"/>
                                </a:lnTo>
                                <a:lnTo>
                                  <a:pt x="f79" y="f80"/>
                                </a:lnTo>
                                <a:lnTo>
                                  <a:pt x="f81" y="f82"/>
                                </a:lnTo>
                                <a:lnTo>
                                  <a:pt x="f83" y="f77"/>
                                </a:lnTo>
                                <a:lnTo>
                                  <a:pt x="f84" y="f85"/>
                                </a:lnTo>
                                <a:lnTo>
                                  <a:pt x="f86" y="f87"/>
                                </a:lnTo>
                                <a:lnTo>
                                  <a:pt x="f84" y="f88"/>
                                </a:lnTo>
                                <a:lnTo>
                                  <a:pt x="f65" y="f78"/>
                                </a:lnTo>
                                <a:lnTo>
                                  <a:pt x="f63" y="f89"/>
                                </a:lnTo>
                                <a:lnTo>
                                  <a:pt x="f69" y="f89"/>
                                </a:lnTo>
                                <a:lnTo>
                                  <a:pt x="f62" y="f90"/>
                                </a:lnTo>
                                <a:lnTo>
                                  <a:pt x="f91" y="f90"/>
                                </a:lnTo>
                                <a:lnTo>
                                  <a:pt x="f61" y="f92"/>
                                </a:lnTo>
                                <a:lnTo>
                                  <a:pt x="f61" y="f92"/>
                                </a:lnTo>
                                <a:lnTo>
                                  <a:pt x="f93" y="f94"/>
                                </a:lnTo>
                                <a:lnTo>
                                  <a:pt x="f6" y="f8"/>
                                </a:lnTo>
                                <a:lnTo>
                                  <a:pt x="f95" y="f15"/>
                                </a:lnTo>
                                <a:lnTo>
                                  <a:pt x="f63" y="f96"/>
                                </a:lnTo>
                                <a:lnTo>
                                  <a:pt x="f97" y="f98"/>
                                </a:lnTo>
                                <a:lnTo>
                                  <a:pt x="f59" y="f99"/>
                                </a:lnTo>
                                <a:lnTo>
                                  <a:pt x="f100" y="f17"/>
                                </a:lnTo>
                                <a:lnTo>
                                  <a:pt x="f48" y="f94"/>
                                </a:lnTo>
                                <a:lnTo>
                                  <a:pt x="f101" y="f102"/>
                                </a:lnTo>
                                <a:lnTo>
                                  <a:pt x="f101" y="f12"/>
                                </a:lnTo>
                                <a:lnTo>
                                  <a:pt x="f103" y="f19"/>
                                </a:lnTo>
                                <a:lnTo>
                                  <a:pt x="f104" y="f98"/>
                                </a:lnTo>
                                <a:lnTo>
                                  <a:pt x="f42" y="f10"/>
                                </a:lnTo>
                                <a:lnTo>
                                  <a:pt x="f105" y="f98"/>
                                </a:lnTo>
                                <a:lnTo>
                                  <a:pt x="f34" y="f106"/>
                                </a:lnTo>
                                <a:lnTo>
                                  <a:pt x="f107" y="f108"/>
                                </a:lnTo>
                                <a:lnTo>
                                  <a:pt x="f109" y="f108"/>
                                </a:lnTo>
                                <a:lnTo>
                                  <a:pt x="f110" y="f99"/>
                                </a:lnTo>
                                <a:lnTo>
                                  <a:pt x="f101" y="f111"/>
                                </a:lnTo>
                                <a:lnTo>
                                  <a:pt x="f112" y="f113"/>
                                </a:lnTo>
                                <a:lnTo>
                                  <a:pt x="f110" y="f114"/>
                                </a:lnTo>
                                <a:lnTo>
                                  <a:pt x="f110" y="f115"/>
                                </a:lnTo>
                                <a:lnTo>
                                  <a:pt x="f41" y="f116"/>
                                </a:lnTo>
                                <a:lnTo>
                                  <a:pt x="f39" y="f5"/>
                                </a:lnTo>
                                <a:lnTo>
                                  <a:pt x="f117" y="f118"/>
                                </a:lnTo>
                                <a:lnTo>
                                  <a:pt x="f119" y="f120"/>
                                </a:lnTo>
                                <a:lnTo>
                                  <a:pt x="f119" y="f121"/>
                                </a:lnTo>
                                <a:lnTo>
                                  <a:pt x="f25" y="f114"/>
                                </a:lnTo>
                                <a:lnTo>
                                  <a:pt x="f122" y="f123"/>
                                </a:lnTo>
                                <a:lnTo>
                                  <a:pt x="f23" y="f124"/>
                                </a:lnTo>
                                <a:lnTo>
                                  <a:pt x="f125" y="f126"/>
                                </a:lnTo>
                                <a:lnTo>
                                  <a:pt x="f13" y="f127"/>
                                </a:lnTo>
                                <a:lnTo>
                                  <a:pt x="f19" y="f128"/>
                                </a:lnTo>
                                <a:lnTo>
                                  <a:pt x="f108" y="f113"/>
                                </a:lnTo>
                                <a:lnTo>
                                  <a:pt x="f108" y="f113"/>
                                </a:lnTo>
                                <a:lnTo>
                                  <a:pt x="f106" y="f127"/>
                                </a:lnTo>
                                <a:lnTo>
                                  <a:pt x="f106" y="f124"/>
                                </a:lnTo>
                                <a:lnTo>
                                  <a:pt x="f106" y="f114"/>
                                </a:lnTo>
                                <a:lnTo>
                                  <a:pt x="f106" y="f111"/>
                                </a:lnTo>
                                <a:lnTo>
                                  <a:pt x="f122" y="f129"/>
                                </a:lnTo>
                                <a:lnTo>
                                  <a:pt x="f22" y="f10"/>
                                </a:lnTo>
                                <a:lnTo>
                                  <a:pt x="f19" y="f8"/>
                                </a:lnTo>
                                <a:lnTo>
                                  <a:pt x="f10" y="f102"/>
                                </a:lnTo>
                                <a:lnTo>
                                  <a:pt x="f129" y="f98"/>
                                </a:lnTo>
                                <a:lnTo>
                                  <a:pt x="f129" y="f129"/>
                                </a:lnTo>
                                <a:lnTo>
                                  <a:pt x="f124" y="f111"/>
                                </a:lnTo>
                                <a:lnTo>
                                  <a:pt x="f126" y="f15"/>
                                </a:lnTo>
                                <a:lnTo>
                                  <a:pt x="f130" y="f131"/>
                                </a:lnTo>
                                <a:lnTo>
                                  <a:pt x="f132" y="f133"/>
                                </a:lnTo>
                                <a:lnTo>
                                  <a:pt x="f116" y="f17"/>
                                </a:lnTo>
                                <a:lnTo>
                                  <a:pt x="f113" y="f19"/>
                                </a:lnTo>
                                <a:lnTo>
                                  <a:pt x="f134" y="f102"/>
                                </a:lnTo>
                                <a:lnTo>
                                  <a:pt x="f135" y="f89"/>
                                </a:lnTo>
                                <a:lnTo>
                                  <a:pt x="f111" y="f136"/>
                                </a:lnTo>
                                <a:lnTo>
                                  <a:pt x="f137" y="f78"/>
                                </a:lnTo>
                                <a:lnTo>
                                  <a:pt x="f138" y="f85"/>
                                </a:lnTo>
                                <a:lnTo>
                                  <a:pt x="f139" y="f140"/>
                                </a:lnTo>
                                <a:lnTo>
                                  <a:pt x="f124" y="f71"/>
                                </a:lnTo>
                                <a:lnTo>
                                  <a:pt x="f141" y="f142"/>
                                </a:lnTo>
                                <a:lnTo>
                                  <a:pt x="f143" y="f71"/>
                                </a:lnTo>
                                <a:lnTo>
                                  <a:pt x="f135" y="f9"/>
                                </a:lnTo>
                                <a:lnTo>
                                  <a:pt x="f144" y="f145"/>
                                </a:lnTo>
                                <a:lnTo>
                                  <a:pt x="f5" y="f146"/>
                                </a:lnTo>
                                <a:lnTo>
                                  <a:pt x="f141" y="f147"/>
                                </a:lnTo>
                                <a:lnTo>
                                  <a:pt x="f127" y="f2"/>
                                </a:lnTo>
                                <a:lnTo>
                                  <a:pt x="f127" y="f148"/>
                                </a:lnTo>
                                <a:lnTo>
                                  <a:pt x="f127" y="f55"/>
                                </a:lnTo>
                                <a:lnTo>
                                  <a:pt x="f127" y="f149"/>
                                </a:lnTo>
                                <a:lnTo>
                                  <a:pt x="f127" y="f14"/>
                                </a:lnTo>
                                <a:lnTo>
                                  <a:pt x="f150" y="f53"/>
                                </a:lnTo>
                                <a:lnTo>
                                  <a:pt x="f124" y="f60"/>
                                </a:lnTo>
                                <a:lnTo>
                                  <a:pt x="f121" y="f58"/>
                                </a:lnTo>
                                <a:lnTo>
                                  <a:pt x="f111" y="f58"/>
                                </a:lnTo>
                                <a:lnTo>
                                  <a:pt x="f138" y="f40"/>
                                </a:lnTo>
                                <a:lnTo>
                                  <a:pt x="f8" y="f9"/>
                                </a:lnTo>
                                <a:lnTo>
                                  <a:pt x="f8" y="f9"/>
                                </a:lnTo>
                                <a:close/>
                              </a:path>
                            </a:pathLst>
                          </a:custGeom>
                          <a:solidFill>
                            <a:srgbClr val="000000"/>
                          </a:solidFill>
                          <a:ln cap="flat">
                            <a:noFill/>
                            <a:prstDash val="solid"/>
                          </a:ln>
                        </wps:spPr>
                        <wps:bodyPr lIns="0" tIns="0" rIns="0" bIns="0"/>
                      </wps:wsp>
                      <wps:wsp>
                        <wps:cNvPr id="45" name="Freihandform 1321"/>
                        <wps:cNvSpPr/>
                        <wps:spPr>
                          <a:xfrm>
                            <a:off x="6494490" y="67610"/>
                            <a:ext cx="334213" cy="432319"/>
                          </a:xfrm>
                          <a:custGeom>
                            <a:avLst/>
                            <a:gdLst>
                              <a:gd name="f0" fmla="val 10800000"/>
                              <a:gd name="f1" fmla="val 5400000"/>
                              <a:gd name="f2" fmla="val 180"/>
                              <a:gd name="f3" fmla="val w"/>
                              <a:gd name="f4" fmla="val h"/>
                              <a:gd name="f5" fmla="val 0"/>
                              <a:gd name="f6" fmla="val 199"/>
                              <a:gd name="f7" fmla="val 243"/>
                              <a:gd name="f8" fmla="val 168"/>
                              <a:gd name="f9" fmla="val 16"/>
                              <a:gd name="f10" fmla="val 166"/>
                              <a:gd name="f11" fmla="val 26"/>
                              <a:gd name="f12" fmla="val 158"/>
                              <a:gd name="f13" fmla="val 30"/>
                              <a:gd name="f14" fmla="val 156"/>
                              <a:gd name="f15" fmla="val 28"/>
                              <a:gd name="f16" fmla="val 176"/>
                              <a:gd name="f17" fmla="val 32"/>
                              <a:gd name="f18" fmla="val 172"/>
                              <a:gd name="f19" fmla="val 34"/>
                              <a:gd name="f20" fmla="val 66"/>
                              <a:gd name="f21" fmla="val 142"/>
                              <a:gd name="f22" fmla="val 74"/>
                              <a:gd name="f23" fmla="val 154"/>
                              <a:gd name="f24" fmla="val 83"/>
                              <a:gd name="f25" fmla="val 89"/>
                              <a:gd name="f26" fmla="val 82"/>
                              <a:gd name="f27" fmla="val 192"/>
                              <a:gd name="f28" fmla="val 64"/>
                              <a:gd name="f29" fmla="val 204"/>
                              <a:gd name="f30" fmla="val 62"/>
                              <a:gd name="f31" fmla="val 210"/>
                              <a:gd name="f32" fmla="val 80"/>
                              <a:gd name="f33" fmla="val 202"/>
                              <a:gd name="f34" fmla="val 232"/>
                              <a:gd name="f35" fmla="val 85"/>
                              <a:gd name="f36" fmla="val 91"/>
                              <a:gd name="f37" fmla="val 236"/>
                              <a:gd name="f38" fmla="val 93"/>
                              <a:gd name="f39" fmla="val 200"/>
                              <a:gd name="f40" fmla="val 109"/>
                              <a:gd name="f41" fmla="val 97"/>
                              <a:gd name="f42" fmla="val 152"/>
                              <a:gd name="f43" fmla="val 117"/>
                              <a:gd name="f44" fmla="val 151"/>
                              <a:gd name="f45" fmla="val 164"/>
                              <a:gd name="f46" fmla="val 149"/>
                              <a:gd name="f47" fmla="val 157"/>
                              <a:gd name="f48" fmla="val 188"/>
                              <a:gd name="f49" fmla="val 183"/>
                              <a:gd name="f50" fmla="val 184"/>
                              <a:gd name="f51" fmla="val 190"/>
                              <a:gd name="f52" fmla="val 187"/>
                              <a:gd name="f53" fmla="val 159"/>
                              <a:gd name="f54" fmla="val 160"/>
                              <a:gd name="f55" fmla="val 177"/>
                              <a:gd name="f56" fmla="val 171"/>
                              <a:gd name="f57" fmla="val 148"/>
                              <a:gd name="f58" fmla="val 153"/>
                              <a:gd name="f59" fmla="val 123"/>
                              <a:gd name="f60" fmla="val 136"/>
                              <a:gd name="f61" fmla="val 131"/>
                              <a:gd name="f62" fmla="val 122"/>
                              <a:gd name="f63" fmla="val 125"/>
                              <a:gd name="f64" fmla="val 112"/>
                              <a:gd name="f65" fmla="val 163"/>
                              <a:gd name="f66" fmla="val 94"/>
                              <a:gd name="f67" fmla="val 179"/>
                              <a:gd name="f68" fmla="val 106"/>
                              <a:gd name="f69" fmla="val 189"/>
                              <a:gd name="f70" fmla="val 102"/>
                              <a:gd name="f71" fmla="val 165"/>
                              <a:gd name="f72" fmla="val 88"/>
                              <a:gd name="f73" fmla="val 181"/>
                              <a:gd name="f74" fmla="val 70"/>
                              <a:gd name="f75" fmla="val 68"/>
                              <a:gd name="f76" fmla="val 167"/>
                              <a:gd name="f77" fmla="val 161"/>
                              <a:gd name="f78" fmla="val 127"/>
                              <a:gd name="f79" fmla="val 96"/>
                              <a:gd name="f80" fmla="val 119"/>
                              <a:gd name="f81" fmla="val 101"/>
                              <a:gd name="f82" fmla="val 86"/>
                              <a:gd name="f83" fmla="val 103"/>
                              <a:gd name="f84" fmla="val 50"/>
                              <a:gd name="f85" fmla="val 38"/>
                              <a:gd name="f86" fmla="val 105"/>
                              <a:gd name="f87" fmla="val 40"/>
                              <a:gd name="f88" fmla="val 14"/>
                              <a:gd name="f89" fmla="val 95"/>
                              <a:gd name="f90" fmla="val 42"/>
                              <a:gd name="f91" fmla="val 78"/>
                              <a:gd name="f92" fmla="val 48"/>
                              <a:gd name="f93" fmla="val 92"/>
                              <a:gd name="f94" fmla="val 52"/>
                              <a:gd name="f95" fmla="val 10"/>
                              <a:gd name="f96" fmla="val 56"/>
                              <a:gd name="f97" fmla="val 54"/>
                              <a:gd name="f98" fmla="val 6"/>
                              <a:gd name="f99" fmla="val 60"/>
                              <a:gd name="f100" fmla="val 24"/>
                              <a:gd name="f101" fmla="val 12"/>
                              <a:gd name="f102" fmla="val 18"/>
                              <a:gd name="f103" fmla="val 110"/>
                              <a:gd name="f104" fmla="val 128"/>
                              <a:gd name="f105" fmla="val 140"/>
                              <a:gd name="f106" fmla="val 22"/>
                              <a:gd name="f107" fmla="val 150"/>
                              <a:gd name="f108" fmla="+- 0 0 -90"/>
                              <a:gd name="f109" fmla="*/ f3 1 199"/>
                              <a:gd name="f110" fmla="*/ f4 1 243"/>
                              <a:gd name="f111" fmla="val f5"/>
                              <a:gd name="f112" fmla="val f6"/>
                              <a:gd name="f113" fmla="val f7"/>
                              <a:gd name="f114" fmla="*/ f108 f0 1"/>
                              <a:gd name="f115" fmla="+- f113 0 f111"/>
                              <a:gd name="f116" fmla="+- f112 0 f111"/>
                              <a:gd name="f117" fmla="*/ f114 1 f2"/>
                              <a:gd name="f118" fmla="*/ f116 1 199"/>
                              <a:gd name="f119" fmla="*/ f115 1 243"/>
                              <a:gd name="f120" fmla="*/ 16 f116 1"/>
                              <a:gd name="f121" fmla="*/ 166 f115 1"/>
                              <a:gd name="f122" fmla="*/ 30 f116 1"/>
                              <a:gd name="f123" fmla="*/ 156 f115 1"/>
                              <a:gd name="f124" fmla="*/ 32 f116 1"/>
                              <a:gd name="f125" fmla="*/ 172 f115 1"/>
                              <a:gd name="f126" fmla="*/ 66 f116 1"/>
                              <a:gd name="f127" fmla="*/ 142 f115 1"/>
                              <a:gd name="f128" fmla="*/ 83 f116 1"/>
                              <a:gd name="f129" fmla="*/ 154 f115 1"/>
                              <a:gd name="f130" fmla="*/ 82 f116 1"/>
                              <a:gd name="f131" fmla="*/ 192 f115 1"/>
                              <a:gd name="f132" fmla="*/ 62 f116 1"/>
                              <a:gd name="f133" fmla="*/ 210 f115 1"/>
                              <a:gd name="f134" fmla="*/ 232 f115 1"/>
                              <a:gd name="f135" fmla="*/ 91 f116 1"/>
                              <a:gd name="f136" fmla="*/ 236 f115 1"/>
                              <a:gd name="f137" fmla="*/ 109 f116 1"/>
                              <a:gd name="f138" fmla="*/ 93 f116 1"/>
                              <a:gd name="f139" fmla="*/ 151 f116 1"/>
                              <a:gd name="f140" fmla="*/ 164 f115 1"/>
                              <a:gd name="f141" fmla="*/ 157 f116 1"/>
                              <a:gd name="f142" fmla="*/ 188 f115 1"/>
                              <a:gd name="f143" fmla="*/ 183 f116 1"/>
                              <a:gd name="f144" fmla="*/ 184 f115 1"/>
                              <a:gd name="f145" fmla="*/ 187 f116 1"/>
                              <a:gd name="f146" fmla="*/ 176 f115 1"/>
                              <a:gd name="f147" fmla="*/ 177 f116 1"/>
                              <a:gd name="f148" fmla="*/ 153 f116 1"/>
                              <a:gd name="f149" fmla="*/ 131 f116 1"/>
                              <a:gd name="f150" fmla="*/ 122 f115 1"/>
                              <a:gd name="f151" fmla="*/ 163 f116 1"/>
                              <a:gd name="f152" fmla="*/ 94 f115 1"/>
                              <a:gd name="f153" fmla="*/ 189 f116 1"/>
                              <a:gd name="f154" fmla="*/ 102 f115 1"/>
                              <a:gd name="f155" fmla="*/ 181 f116 1"/>
                              <a:gd name="f156" fmla="*/ 82 f115 1"/>
                              <a:gd name="f157" fmla="*/ 68 f115 1"/>
                              <a:gd name="f158" fmla="*/ 167 f116 1"/>
                              <a:gd name="f159" fmla="*/ 62 f115 1"/>
                              <a:gd name="f160" fmla="*/ 119 f116 1"/>
                              <a:gd name="f161" fmla="*/ 80 f115 1"/>
                              <a:gd name="f162" fmla="*/ 103 f116 1"/>
                              <a:gd name="f163" fmla="*/ 50 f115 1"/>
                              <a:gd name="f164" fmla="*/ 125 f116 1"/>
                              <a:gd name="f165" fmla="*/ 30 f115 1"/>
                              <a:gd name="f166" fmla="*/ 105 f116 1"/>
                              <a:gd name="f167" fmla="*/ 14 f115 1"/>
                              <a:gd name="f168" fmla="*/ 97 f116 1"/>
                              <a:gd name="f169" fmla="*/ 78 f116 1"/>
                              <a:gd name="f170" fmla="*/ 48 f115 1"/>
                              <a:gd name="f171" fmla="*/ 80 f116 1"/>
                              <a:gd name="f172" fmla="*/ 50 f116 1"/>
                              <a:gd name="f173" fmla="*/ 40 f116 1"/>
                              <a:gd name="f174" fmla="*/ 52 f115 1"/>
                              <a:gd name="f175" fmla="*/ 28 f116 1"/>
                              <a:gd name="f176" fmla="*/ 0 f116 1"/>
                              <a:gd name="f177" fmla="*/ 54 f115 1"/>
                              <a:gd name="f178" fmla="*/ 24 f116 1"/>
                              <a:gd name="f179" fmla="*/ 78 f115 1"/>
                              <a:gd name="f180" fmla="*/ 18 f116 1"/>
                              <a:gd name="f181" fmla="*/ 92 f115 1"/>
                              <a:gd name="f182" fmla="*/ 56 f116 1"/>
                              <a:gd name="f183" fmla="*/ 128 f115 1"/>
                              <a:gd name="f184" fmla="*/ 22 f116 1"/>
                              <a:gd name="f185" fmla="*/ 150 f115 1"/>
                              <a:gd name="f186" fmla="*/ 168 f115 1"/>
                              <a:gd name="f187" fmla="+- f117 0 f1"/>
                              <a:gd name="f188" fmla="*/ f120 1 199"/>
                              <a:gd name="f189" fmla="*/ f121 1 243"/>
                              <a:gd name="f190" fmla="*/ f122 1 199"/>
                              <a:gd name="f191" fmla="*/ f123 1 243"/>
                              <a:gd name="f192" fmla="*/ f124 1 199"/>
                              <a:gd name="f193" fmla="*/ f125 1 243"/>
                              <a:gd name="f194" fmla="*/ f126 1 199"/>
                              <a:gd name="f195" fmla="*/ f127 1 243"/>
                              <a:gd name="f196" fmla="*/ f128 1 199"/>
                              <a:gd name="f197" fmla="*/ f129 1 243"/>
                              <a:gd name="f198" fmla="*/ f130 1 199"/>
                              <a:gd name="f199" fmla="*/ f131 1 243"/>
                              <a:gd name="f200" fmla="*/ f132 1 199"/>
                              <a:gd name="f201" fmla="*/ f133 1 243"/>
                              <a:gd name="f202" fmla="*/ f134 1 243"/>
                              <a:gd name="f203" fmla="*/ f135 1 199"/>
                              <a:gd name="f204" fmla="*/ f136 1 243"/>
                              <a:gd name="f205" fmla="*/ f137 1 199"/>
                              <a:gd name="f206" fmla="*/ f138 1 199"/>
                              <a:gd name="f207" fmla="*/ f139 1 199"/>
                              <a:gd name="f208" fmla="*/ f140 1 243"/>
                              <a:gd name="f209" fmla="*/ f141 1 199"/>
                              <a:gd name="f210" fmla="*/ f142 1 243"/>
                              <a:gd name="f211" fmla="*/ f143 1 199"/>
                              <a:gd name="f212" fmla="*/ f144 1 243"/>
                              <a:gd name="f213" fmla="*/ f145 1 199"/>
                              <a:gd name="f214" fmla="*/ f146 1 243"/>
                              <a:gd name="f215" fmla="*/ f147 1 199"/>
                              <a:gd name="f216" fmla="*/ f148 1 199"/>
                              <a:gd name="f217" fmla="*/ f149 1 199"/>
                              <a:gd name="f218" fmla="*/ f150 1 243"/>
                              <a:gd name="f219" fmla="*/ f151 1 199"/>
                              <a:gd name="f220" fmla="*/ f152 1 243"/>
                              <a:gd name="f221" fmla="*/ f153 1 199"/>
                              <a:gd name="f222" fmla="*/ f154 1 243"/>
                              <a:gd name="f223" fmla="*/ f155 1 199"/>
                              <a:gd name="f224" fmla="*/ f156 1 243"/>
                              <a:gd name="f225" fmla="*/ f157 1 243"/>
                              <a:gd name="f226" fmla="*/ f158 1 199"/>
                              <a:gd name="f227" fmla="*/ f159 1 243"/>
                              <a:gd name="f228" fmla="*/ f160 1 199"/>
                              <a:gd name="f229" fmla="*/ f161 1 243"/>
                              <a:gd name="f230" fmla="*/ f162 1 199"/>
                              <a:gd name="f231" fmla="*/ f163 1 243"/>
                              <a:gd name="f232" fmla="*/ f164 1 199"/>
                              <a:gd name="f233" fmla="*/ f165 1 243"/>
                              <a:gd name="f234" fmla="*/ f166 1 199"/>
                              <a:gd name="f235" fmla="*/ f167 1 243"/>
                              <a:gd name="f236" fmla="*/ f168 1 199"/>
                              <a:gd name="f237" fmla="*/ f169 1 199"/>
                              <a:gd name="f238" fmla="*/ f170 1 243"/>
                              <a:gd name="f239" fmla="*/ f171 1 199"/>
                              <a:gd name="f240" fmla="*/ f172 1 199"/>
                              <a:gd name="f241" fmla="*/ f173 1 199"/>
                              <a:gd name="f242" fmla="*/ f174 1 243"/>
                              <a:gd name="f243" fmla="*/ f175 1 199"/>
                              <a:gd name="f244" fmla="*/ f176 1 199"/>
                              <a:gd name="f245" fmla="*/ f177 1 243"/>
                              <a:gd name="f246" fmla="*/ f178 1 199"/>
                              <a:gd name="f247" fmla="*/ f179 1 243"/>
                              <a:gd name="f248" fmla="*/ f180 1 199"/>
                              <a:gd name="f249" fmla="*/ f181 1 243"/>
                              <a:gd name="f250" fmla="*/ f182 1 199"/>
                              <a:gd name="f251" fmla="*/ f183 1 243"/>
                              <a:gd name="f252" fmla="*/ f184 1 199"/>
                              <a:gd name="f253" fmla="*/ f185 1 243"/>
                              <a:gd name="f254" fmla="*/ f186 1 243"/>
                              <a:gd name="f255" fmla="*/ 0 1 f118"/>
                              <a:gd name="f256" fmla="*/ f112 1 f118"/>
                              <a:gd name="f257" fmla="*/ 0 1 f119"/>
                              <a:gd name="f258" fmla="*/ f113 1 f119"/>
                              <a:gd name="f259" fmla="*/ f188 1 f118"/>
                              <a:gd name="f260" fmla="*/ f189 1 f119"/>
                              <a:gd name="f261" fmla="*/ f190 1 f118"/>
                              <a:gd name="f262" fmla="*/ f191 1 f119"/>
                              <a:gd name="f263" fmla="*/ f192 1 f118"/>
                              <a:gd name="f264" fmla="*/ f193 1 f119"/>
                              <a:gd name="f265" fmla="*/ f194 1 f118"/>
                              <a:gd name="f266" fmla="*/ f195 1 f119"/>
                              <a:gd name="f267" fmla="*/ f196 1 f118"/>
                              <a:gd name="f268" fmla="*/ f197 1 f119"/>
                              <a:gd name="f269" fmla="*/ f198 1 f118"/>
                              <a:gd name="f270" fmla="*/ f199 1 f119"/>
                              <a:gd name="f271" fmla="*/ f200 1 f118"/>
                              <a:gd name="f272" fmla="*/ f201 1 f119"/>
                              <a:gd name="f273" fmla="*/ f202 1 f119"/>
                              <a:gd name="f274" fmla="*/ f203 1 f118"/>
                              <a:gd name="f275" fmla="*/ f204 1 f119"/>
                              <a:gd name="f276" fmla="*/ f205 1 f118"/>
                              <a:gd name="f277" fmla="*/ f206 1 f118"/>
                              <a:gd name="f278" fmla="*/ f207 1 f118"/>
                              <a:gd name="f279" fmla="*/ f208 1 f119"/>
                              <a:gd name="f280" fmla="*/ f209 1 f118"/>
                              <a:gd name="f281" fmla="*/ f210 1 f119"/>
                              <a:gd name="f282" fmla="*/ f211 1 f118"/>
                              <a:gd name="f283" fmla="*/ f212 1 f119"/>
                              <a:gd name="f284" fmla="*/ f213 1 f118"/>
                              <a:gd name="f285" fmla="*/ f214 1 f119"/>
                              <a:gd name="f286" fmla="*/ f215 1 f118"/>
                              <a:gd name="f287" fmla="*/ f216 1 f118"/>
                              <a:gd name="f288" fmla="*/ f217 1 f118"/>
                              <a:gd name="f289" fmla="*/ f218 1 f119"/>
                              <a:gd name="f290" fmla="*/ f219 1 f118"/>
                              <a:gd name="f291" fmla="*/ f220 1 f119"/>
                              <a:gd name="f292" fmla="*/ f221 1 f118"/>
                              <a:gd name="f293" fmla="*/ f222 1 f119"/>
                              <a:gd name="f294" fmla="*/ f223 1 f118"/>
                              <a:gd name="f295" fmla="*/ f224 1 f119"/>
                              <a:gd name="f296" fmla="*/ f225 1 f119"/>
                              <a:gd name="f297" fmla="*/ f226 1 f118"/>
                              <a:gd name="f298" fmla="*/ f227 1 f119"/>
                              <a:gd name="f299" fmla="*/ f228 1 f118"/>
                              <a:gd name="f300" fmla="*/ f229 1 f119"/>
                              <a:gd name="f301" fmla="*/ f230 1 f118"/>
                              <a:gd name="f302" fmla="*/ f231 1 f119"/>
                              <a:gd name="f303" fmla="*/ f232 1 f118"/>
                              <a:gd name="f304" fmla="*/ f233 1 f119"/>
                              <a:gd name="f305" fmla="*/ f234 1 f118"/>
                              <a:gd name="f306" fmla="*/ f235 1 f119"/>
                              <a:gd name="f307" fmla="*/ f236 1 f118"/>
                              <a:gd name="f308" fmla="*/ f237 1 f118"/>
                              <a:gd name="f309" fmla="*/ f238 1 f119"/>
                              <a:gd name="f310" fmla="*/ f239 1 f118"/>
                              <a:gd name="f311" fmla="*/ f240 1 f118"/>
                              <a:gd name="f312" fmla="*/ f241 1 f118"/>
                              <a:gd name="f313" fmla="*/ f242 1 f119"/>
                              <a:gd name="f314" fmla="*/ f243 1 f118"/>
                              <a:gd name="f315" fmla="*/ f244 1 f118"/>
                              <a:gd name="f316" fmla="*/ f245 1 f119"/>
                              <a:gd name="f317" fmla="*/ f246 1 f118"/>
                              <a:gd name="f318" fmla="*/ f247 1 f119"/>
                              <a:gd name="f319" fmla="*/ f248 1 f118"/>
                              <a:gd name="f320" fmla="*/ f249 1 f119"/>
                              <a:gd name="f321" fmla="*/ f250 1 f118"/>
                              <a:gd name="f322" fmla="*/ f251 1 f119"/>
                              <a:gd name="f323" fmla="*/ f252 1 f118"/>
                              <a:gd name="f324" fmla="*/ f253 1 f119"/>
                              <a:gd name="f325" fmla="*/ f254 1 f119"/>
                              <a:gd name="f326" fmla="*/ f255 f109 1"/>
                              <a:gd name="f327" fmla="*/ f256 f109 1"/>
                              <a:gd name="f328" fmla="*/ f258 f110 1"/>
                              <a:gd name="f329" fmla="*/ f257 f110 1"/>
                              <a:gd name="f330" fmla="*/ f259 f109 1"/>
                              <a:gd name="f331" fmla="*/ f260 f110 1"/>
                              <a:gd name="f332" fmla="*/ f261 f109 1"/>
                              <a:gd name="f333" fmla="*/ f262 f110 1"/>
                              <a:gd name="f334" fmla="*/ f263 f109 1"/>
                              <a:gd name="f335" fmla="*/ f264 f110 1"/>
                              <a:gd name="f336" fmla="*/ f265 f109 1"/>
                              <a:gd name="f337" fmla="*/ f266 f110 1"/>
                              <a:gd name="f338" fmla="*/ f267 f109 1"/>
                              <a:gd name="f339" fmla="*/ f268 f110 1"/>
                              <a:gd name="f340" fmla="*/ f269 f109 1"/>
                              <a:gd name="f341" fmla="*/ f270 f110 1"/>
                              <a:gd name="f342" fmla="*/ f271 f109 1"/>
                              <a:gd name="f343" fmla="*/ f272 f110 1"/>
                              <a:gd name="f344" fmla="*/ f273 f110 1"/>
                              <a:gd name="f345" fmla="*/ f274 f109 1"/>
                              <a:gd name="f346" fmla="*/ f275 f110 1"/>
                              <a:gd name="f347" fmla="*/ f276 f109 1"/>
                              <a:gd name="f348" fmla="*/ f277 f109 1"/>
                              <a:gd name="f349" fmla="*/ f278 f109 1"/>
                              <a:gd name="f350" fmla="*/ f279 f110 1"/>
                              <a:gd name="f351" fmla="*/ f280 f109 1"/>
                              <a:gd name="f352" fmla="*/ f281 f110 1"/>
                              <a:gd name="f353" fmla="*/ f282 f109 1"/>
                              <a:gd name="f354" fmla="*/ f283 f110 1"/>
                              <a:gd name="f355" fmla="*/ f284 f109 1"/>
                              <a:gd name="f356" fmla="*/ f285 f110 1"/>
                              <a:gd name="f357" fmla="*/ f286 f109 1"/>
                              <a:gd name="f358" fmla="*/ f287 f109 1"/>
                              <a:gd name="f359" fmla="*/ f288 f109 1"/>
                              <a:gd name="f360" fmla="*/ f289 f110 1"/>
                              <a:gd name="f361" fmla="*/ f290 f109 1"/>
                              <a:gd name="f362" fmla="*/ f291 f110 1"/>
                              <a:gd name="f363" fmla="*/ f292 f109 1"/>
                              <a:gd name="f364" fmla="*/ f293 f110 1"/>
                              <a:gd name="f365" fmla="*/ f294 f109 1"/>
                              <a:gd name="f366" fmla="*/ f295 f110 1"/>
                              <a:gd name="f367" fmla="*/ f296 f110 1"/>
                              <a:gd name="f368" fmla="*/ f297 f109 1"/>
                              <a:gd name="f369" fmla="*/ f298 f110 1"/>
                              <a:gd name="f370" fmla="*/ f299 f109 1"/>
                              <a:gd name="f371" fmla="*/ f300 f110 1"/>
                              <a:gd name="f372" fmla="*/ f301 f109 1"/>
                              <a:gd name="f373" fmla="*/ f302 f110 1"/>
                              <a:gd name="f374" fmla="*/ f303 f109 1"/>
                              <a:gd name="f375" fmla="*/ f304 f110 1"/>
                              <a:gd name="f376" fmla="*/ f305 f109 1"/>
                              <a:gd name="f377" fmla="*/ f306 f110 1"/>
                              <a:gd name="f378" fmla="*/ f307 f109 1"/>
                              <a:gd name="f379" fmla="*/ f308 f109 1"/>
                              <a:gd name="f380" fmla="*/ f309 f110 1"/>
                              <a:gd name="f381" fmla="*/ f310 f109 1"/>
                              <a:gd name="f382" fmla="*/ f311 f109 1"/>
                              <a:gd name="f383" fmla="*/ f312 f109 1"/>
                              <a:gd name="f384" fmla="*/ f313 f110 1"/>
                              <a:gd name="f385" fmla="*/ f314 f109 1"/>
                              <a:gd name="f386" fmla="*/ f315 f109 1"/>
                              <a:gd name="f387" fmla="*/ f316 f110 1"/>
                              <a:gd name="f388" fmla="*/ f317 f109 1"/>
                              <a:gd name="f389" fmla="*/ f318 f110 1"/>
                              <a:gd name="f390" fmla="*/ f319 f109 1"/>
                              <a:gd name="f391" fmla="*/ f320 f110 1"/>
                              <a:gd name="f392" fmla="*/ f321 f109 1"/>
                              <a:gd name="f393" fmla="*/ f322 f110 1"/>
                              <a:gd name="f394" fmla="*/ f323 f109 1"/>
                              <a:gd name="f395" fmla="*/ f324 f110 1"/>
                              <a:gd name="f396" fmla="*/ f325 f110 1"/>
                            </a:gdLst>
                            <a:ahLst/>
                            <a:cxnLst>
                              <a:cxn ang="3cd4">
                                <a:pos x="hc" y="t"/>
                              </a:cxn>
                              <a:cxn ang="0">
                                <a:pos x="r" y="vc"/>
                              </a:cxn>
                              <a:cxn ang="cd4">
                                <a:pos x="hc" y="b"/>
                              </a:cxn>
                              <a:cxn ang="cd2">
                                <a:pos x="l" y="vc"/>
                              </a:cxn>
                              <a:cxn ang="f187">
                                <a:pos x="f330" y="f331"/>
                              </a:cxn>
                              <a:cxn ang="f187">
                                <a:pos x="f332" y="f333"/>
                              </a:cxn>
                              <a:cxn ang="f187">
                                <a:pos x="f334" y="f335"/>
                              </a:cxn>
                              <a:cxn ang="f187">
                                <a:pos x="f336" y="f337"/>
                              </a:cxn>
                              <a:cxn ang="f187">
                                <a:pos x="f338" y="f339"/>
                              </a:cxn>
                              <a:cxn ang="f187">
                                <a:pos x="f340" y="f341"/>
                              </a:cxn>
                              <a:cxn ang="f187">
                                <a:pos x="f342" y="f343"/>
                              </a:cxn>
                              <a:cxn ang="f187">
                                <a:pos x="f340" y="f344"/>
                              </a:cxn>
                              <a:cxn ang="f187">
                                <a:pos x="f345" y="f346"/>
                              </a:cxn>
                              <a:cxn ang="f187">
                                <a:pos x="f347" y="f343"/>
                              </a:cxn>
                              <a:cxn ang="f187">
                                <a:pos x="f348" y="f341"/>
                              </a:cxn>
                              <a:cxn ang="f187">
                                <a:pos x="f347" y="f333"/>
                              </a:cxn>
                              <a:cxn ang="f187">
                                <a:pos x="f349" y="f350"/>
                              </a:cxn>
                              <a:cxn ang="f187">
                                <a:pos x="f351" y="f352"/>
                              </a:cxn>
                              <a:cxn ang="f187">
                                <a:pos x="f353" y="f354"/>
                              </a:cxn>
                              <a:cxn ang="f187">
                                <a:pos x="f355" y="f356"/>
                              </a:cxn>
                              <a:cxn ang="f187">
                                <a:pos x="f357" y="f339"/>
                              </a:cxn>
                              <a:cxn ang="f187">
                                <a:pos x="f358" y="f333"/>
                              </a:cxn>
                              <a:cxn ang="f187">
                                <a:pos x="f359" y="f360"/>
                              </a:cxn>
                              <a:cxn ang="f187">
                                <a:pos x="f361" y="f362"/>
                              </a:cxn>
                              <a:cxn ang="f187">
                                <a:pos x="f363" y="f364"/>
                              </a:cxn>
                              <a:cxn ang="f187">
                                <a:pos x="f365" y="f366"/>
                              </a:cxn>
                              <a:cxn ang="f187">
                                <a:pos x="f363" y="f367"/>
                              </a:cxn>
                              <a:cxn ang="f187">
                                <a:pos x="f368" y="f369"/>
                              </a:cxn>
                              <a:cxn ang="f187">
                                <a:pos x="f351" y="f366"/>
                              </a:cxn>
                              <a:cxn ang="f187">
                                <a:pos x="f370" y="f371"/>
                              </a:cxn>
                              <a:cxn ang="f187">
                                <a:pos x="f372" y="f373"/>
                              </a:cxn>
                              <a:cxn ang="f187">
                                <a:pos x="f374" y="f375"/>
                              </a:cxn>
                              <a:cxn ang="f187">
                                <a:pos x="f376" y="f377"/>
                              </a:cxn>
                              <a:cxn ang="f187">
                                <a:pos x="f378" y="f377"/>
                              </a:cxn>
                              <a:cxn ang="f187">
                                <a:pos x="f379" y="f375"/>
                              </a:cxn>
                              <a:cxn ang="f187">
                                <a:pos x="f348" y="f380"/>
                              </a:cxn>
                              <a:cxn ang="f187">
                                <a:pos x="f381" y="f371"/>
                              </a:cxn>
                              <a:cxn ang="f187">
                                <a:pos x="f382" y="f366"/>
                              </a:cxn>
                              <a:cxn ang="f187">
                                <a:pos x="f383" y="f384"/>
                              </a:cxn>
                              <a:cxn ang="f187">
                                <a:pos x="f385" y="f367"/>
                              </a:cxn>
                              <a:cxn ang="f187">
                                <a:pos x="f386" y="f387"/>
                              </a:cxn>
                              <a:cxn ang="f187">
                                <a:pos x="f388" y="f389"/>
                              </a:cxn>
                              <a:cxn ang="f187">
                                <a:pos x="f390" y="f391"/>
                              </a:cxn>
                              <a:cxn ang="f187">
                                <a:pos x="f392" y="f364"/>
                              </a:cxn>
                              <a:cxn ang="f187">
                                <a:pos x="f342" y="f393"/>
                              </a:cxn>
                              <a:cxn ang="f187">
                                <a:pos x="f330" y="f337"/>
                              </a:cxn>
                              <a:cxn ang="f187">
                                <a:pos x="f394" y="f395"/>
                              </a:cxn>
                              <a:cxn ang="f187">
                                <a:pos x="f386" y="f396"/>
                              </a:cxn>
                            </a:cxnLst>
                            <a:rect l="f326" t="f329" r="f327" b="f328"/>
                            <a:pathLst>
                              <a:path w="199" h="243">
                                <a:moveTo>
                                  <a:pt x="f5" y="f8"/>
                                </a:moveTo>
                                <a:lnTo>
                                  <a:pt x="f9" y="f10"/>
                                </a:lnTo>
                                <a:lnTo>
                                  <a:pt x="f11" y="f12"/>
                                </a:lnTo>
                                <a:lnTo>
                                  <a:pt x="f13" y="f14"/>
                                </a:lnTo>
                                <a:lnTo>
                                  <a:pt x="f15" y="f16"/>
                                </a:lnTo>
                                <a:lnTo>
                                  <a:pt x="f17" y="f18"/>
                                </a:lnTo>
                                <a:lnTo>
                                  <a:pt x="f19" y="f14"/>
                                </a:lnTo>
                                <a:lnTo>
                                  <a:pt x="f20" y="f21"/>
                                </a:lnTo>
                                <a:lnTo>
                                  <a:pt x="f22" y="f23"/>
                                </a:lnTo>
                                <a:lnTo>
                                  <a:pt x="f24" y="f23"/>
                                </a:lnTo>
                                <a:lnTo>
                                  <a:pt x="f25" y="f23"/>
                                </a:lnTo>
                                <a:lnTo>
                                  <a:pt x="f26" y="f27"/>
                                </a:lnTo>
                                <a:lnTo>
                                  <a:pt x="f28" y="f29"/>
                                </a:lnTo>
                                <a:lnTo>
                                  <a:pt x="f30" y="f31"/>
                                </a:lnTo>
                                <a:lnTo>
                                  <a:pt x="f32" y="f33"/>
                                </a:lnTo>
                                <a:lnTo>
                                  <a:pt x="f26" y="f34"/>
                                </a:lnTo>
                                <a:lnTo>
                                  <a:pt x="f35" y="f7"/>
                                </a:lnTo>
                                <a:lnTo>
                                  <a:pt x="f36" y="f37"/>
                                </a:lnTo>
                                <a:lnTo>
                                  <a:pt x="f38" y="f39"/>
                                </a:lnTo>
                                <a:lnTo>
                                  <a:pt x="f40" y="f31"/>
                                </a:lnTo>
                                <a:lnTo>
                                  <a:pt x="f40" y="f33"/>
                                </a:lnTo>
                                <a:lnTo>
                                  <a:pt x="f38" y="f27"/>
                                </a:lnTo>
                                <a:lnTo>
                                  <a:pt x="f41" y="f42"/>
                                </a:lnTo>
                                <a:lnTo>
                                  <a:pt x="f40" y="f14"/>
                                </a:lnTo>
                                <a:lnTo>
                                  <a:pt x="f43" y="f21"/>
                                </a:lnTo>
                                <a:lnTo>
                                  <a:pt x="f44" y="f45"/>
                                </a:lnTo>
                                <a:lnTo>
                                  <a:pt x="f46" y="f2"/>
                                </a:lnTo>
                                <a:lnTo>
                                  <a:pt x="f47" y="f48"/>
                                </a:lnTo>
                                <a:lnTo>
                                  <a:pt x="f47" y="f10"/>
                                </a:lnTo>
                                <a:lnTo>
                                  <a:pt x="f49" y="f50"/>
                                </a:lnTo>
                                <a:lnTo>
                                  <a:pt x="f6" y="f51"/>
                                </a:lnTo>
                                <a:lnTo>
                                  <a:pt x="f52" y="f16"/>
                                </a:lnTo>
                                <a:lnTo>
                                  <a:pt x="f53" y="f54"/>
                                </a:lnTo>
                                <a:lnTo>
                                  <a:pt x="f55" y="f23"/>
                                </a:lnTo>
                                <a:lnTo>
                                  <a:pt x="f56" y="f57"/>
                                </a:lnTo>
                                <a:lnTo>
                                  <a:pt x="f58" y="f14"/>
                                </a:lnTo>
                                <a:lnTo>
                                  <a:pt x="f59" y="f60"/>
                                </a:lnTo>
                                <a:lnTo>
                                  <a:pt x="f61" y="f62"/>
                                </a:lnTo>
                                <a:lnTo>
                                  <a:pt x="f63" y="f64"/>
                                </a:lnTo>
                                <a:lnTo>
                                  <a:pt x="f65" y="f66"/>
                                </a:lnTo>
                                <a:lnTo>
                                  <a:pt x="f67" y="f68"/>
                                </a:lnTo>
                                <a:lnTo>
                                  <a:pt x="f69" y="f70"/>
                                </a:lnTo>
                                <a:lnTo>
                                  <a:pt x="f71" y="f72"/>
                                </a:lnTo>
                                <a:lnTo>
                                  <a:pt x="f73" y="f26"/>
                                </a:lnTo>
                                <a:lnTo>
                                  <a:pt x="f6" y="f74"/>
                                </a:lnTo>
                                <a:lnTo>
                                  <a:pt x="f69" y="f75"/>
                                </a:lnTo>
                                <a:lnTo>
                                  <a:pt x="f76" y="f32"/>
                                </a:lnTo>
                                <a:lnTo>
                                  <a:pt x="f76" y="f30"/>
                                </a:lnTo>
                                <a:lnTo>
                                  <a:pt x="f77" y="f28"/>
                                </a:lnTo>
                                <a:lnTo>
                                  <a:pt x="f47" y="f26"/>
                                </a:lnTo>
                                <a:lnTo>
                                  <a:pt x="f78" y="f79"/>
                                </a:lnTo>
                                <a:lnTo>
                                  <a:pt x="f80" y="f32"/>
                                </a:lnTo>
                                <a:lnTo>
                                  <a:pt x="f81" y="f82"/>
                                </a:lnTo>
                                <a:lnTo>
                                  <a:pt x="f83" y="f84"/>
                                </a:lnTo>
                                <a:lnTo>
                                  <a:pt x="f59" y="f85"/>
                                </a:lnTo>
                                <a:lnTo>
                                  <a:pt x="f63" y="f13"/>
                                </a:lnTo>
                                <a:lnTo>
                                  <a:pt x="f86" y="f87"/>
                                </a:lnTo>
                                <a:lnTo>
                                  <a:pt x="f86" y="f88"/>
                                </a:lnTo>
                                <a:lnTo>
                                  <a:pt x="f83" y="f5"/>
                                </a:lnTo>
                                <a:lnTo>
                                  <a:pt x="f41" y="f88"/>
                                </a:lnTo>
                                <a:lnTo>
                                  <a:pt x="f89" y="f90"/>
                                </a:lnTo>
                                <a:lnTo>
                                  <a:pt x="f91" y="f13"/>
                                </a:lnTo>
                                <a:lnTo>
                                  <a:pt x="f32" y="f85"/>
                                </a:lnTo>
                                <a:lnTo>
                                  <a:pt x="f38" y="f92"/>
                                </a:lnTo>
                                <a:lnTo>
                                  <a:pt x="f25" y="f91"/>
                                </a:lnTo>
                                <a:lnTo>
                                  <a:pt x="f32" y="f32"/>
                                </a:lnTo>
                                <a:lnTo>
                                  <a:pt x="f75" y="f93"/>
                                </a:lnTo>
                                <a:lnTo>
                                  <a:pt x="f84" y="f26"/>
                                </a:lnTo>
                                <a:lnTo>
                                  <a:pt x="f87" y="f22"/>
                                </a:lnTo>
                                <a:lnTo>
                                  <a:pt x="f87" y="f94"/>
                                </a:lnTo>
                                <a:lnTo>
                                  <a:pt x="f17" y="f84"/>
                                </a:lnTo>
                                <a:lnTo>
                                  <a:pt x="f15" y="f75"/>
                                </a:lnTo>
                                <a:lnTo>
                                  <a:pt x="f95" y="f96"/>
                                </a:lnTo>
                                <a:lnTo>
                                  <a:pt x="f5" y="f97"/>
                                </a:lnTo>
                                <a:lnTo>
                                  <a:pt x="f98" y="f99"/>
                                </a:lnTo>
                                <a:lnTo>
                                  <a:pt x="f100" y="f91"/>
                                </a:lnTo>
                                <a:lnTo>
                                  <a:pt x="f101" y="f82"/>
                                </a:lnTo>
                                <a:lnTo>
                                  <a:pt x="f102" y="f93"/>
                                </a:lnTo>
                                <a:lnTo>
                                  <a:pt x="f19" y="f32"/>
                                </a:lnTo>
                                <a:lnTo>
                                  <a:pt x="f96" y="f70"/>
                                </a:lnTo>
                                <a:lnTo>
                                  <a:pt x="f84" y="f103"/>
                                </a:lnTo>
                                <a:lnTo>
                                  <a:pt x="f30" y="f104"/>
                                </a:lnTo>
                                <a:lnTo>
                                  <a:pt x="f17" y="f57"/>
                                </a:lnTo>
                                <a:lnTo>
                                  <a:pt x="f9" y="f21"/>
                                </a:lnTo>
                                <a:lnTo>
                                  <a:pt x="f98" y="f105"/>
                                </a:lnTo>
                                <a:lnTo>
                                  <a:pt x="f106" y="f107"/>
                                </a:lnTo>
                                <a:lnTo>
                                  <a:pt x="f101" y="f12"/>
                                </a:lnTo>
                                <a:lnTo>
                                  <a:pt x="f5" y="f8"/>
                                </a:lnTo>
                                <a:lnTo>
                                  <a:pt x="f5" y="f8"/>
                                </a:lnTo>
                                <a:close/>
                              </a:path>
                            </a:pathLst>
                          </a:custGeom>
                          <a:solidFill>
                            <a:srgbClr val="FFFFFF"/>
                          </a:solidFill>
                          <a:ln cap="flat">
                            <a:noFill/>
                            <a:prstDash val="solid"/>
                          </a:ln>
                        </wps:spPr>
                        <wps:bodyPr lIns="0" tIns="0" rIns="0" bIns="0"/>
                      </wps:wsp>
                      <wps:wsp>
                        <wps:cNvPr id="46" name="Freihandform 1322"/>
                        <wps:cNvSpPr/>
                        <wps:spPr>
                          <a:xfrm>
                            <a:off x="6615410" y="234845"/>
                            <a:ext cx="62142" cy="81838"/>
                          </a:xfrm>
                          <a:custGeom>
                            <a:avLst/>
                            <a:gdLst>
                              <a:gd name="f0" fmla="val 10800000"/>
                              <a:gd name="f1" fmla="val 5400000"/>
                              <a:gd name="f2" fmla="val 180"/>
                              <a:gd name="f3" fmla="val w"/>
                              <a:gd name="f4" fmla="val h"/>
                              <a:gd name="f5" fmla="val 0"/>
                              <a:gd name="f6" fmla="val 37"/>
                              <a:gd name="f7" fmla="val 46"/>
                              <a:gd name="f8" fmla="val 20"/>
                              <a:gd name="f9" fmla="val 10"/>
                              <a:gd name="f10" fmla="val 26"/>
                              <a:gd name="f11" fmla="val 28"/>
                              <a:gd name="f12" fmla="val 8"/>
                              <a:gd name="f13" fmla="val 34"/>
                              <a:gd name="f14" fmla="val 38"/>
                              <a:gd name="f15" fmla="val 6"/>
                              <a:gd name="f16" fmla="val 13"/>
                              <a:gd name="f17" fmla="val 36"/>
                              <a:gd name="f18" fmla="val 17"/>
                              <a:gd name="f19" fmla="val 19"/>
                              <a:gd name="f20" fmla="val 27"/>
                              <a:gd name="f21" fmla="val 29"/>
                              <a:gd name="f22" fmla="val 32"/>
                              <a:gd name="f23" fmla="val 31"/>
                              <a:gd name="f24" fmla="val 23"/>
                              <a:gd name="f25" fmla="val 12"/>
                              <a:gd name="f26" fmla="val 16"/>
                              <a:gd name="f27" fmla="+- 0 0 -90"/>
                              <a:gd name="f28" fmla="*/ f3 1 37"/>
                              <a:gd name="f29" fmla="*/ f4 1 46"/>
                              <a:gd name="f30" fmla="val f5"/>
                              <a:gd name="f31" fmla="val f6"/>
                              <a:gd name="f32" fmla="val f7"/>
                              <a:gd name="f33" fmla="*/ f27 f0 1"/>
                              <a:gd name="f34" fmla="+- f32 0 f30"/>
                              <a:gd name="f35" fmla="+- f31 0 f30"/>
                              <a:gd name="f36" fmla="*/ f33 1 f2"/>
                              <a:gd name="f37" fmla="*/ f35 1 37"/>
                              <a:gd name="f38" fmla="*/ f34 1 46"/>
                              <a:gd name="f39" fmla="*/ 0 f35 1"/>
                              <a:gd name="f40" fmla="*/ 20 f34 1"/>
                              <a:gd name="f41" fmla="*/ 10 f35 1"/>
                              <a:gd name="f42" fmla="*/ 26 f34 1"/>
                              <a:gd name="f43" fmla="*/ 28 f34 1"/>
                              <a:gd name="f44" fmla="*/ 8 f35 1"/>
                              <a:gd name="f45" fmla="*/ 34 f34 1"/>
                              <a:gd name="f46" fmla="*/ 38 f34 1"/>
                              <a:gd name="f47" fmla="*/ 6 f35 1"/>
                              <a:gd name="f48" fmla="*/ 13 f35 1"/>
                              <a:gd name="f49" fmla="*/ 36 f34 1"/>
                              <a:gd name="f50" fmla="*/ 17 f35 1"/>
                              <a:gd name="f51" fmla="*/ 19 f35 1"/>
                              <a:gd name="f52" fmla="*/ 27 f35 1"/>
                              <a:gd name="f53" fmla="*/ 46 f34 1"/>
                              <a:gd name="f54" fmla="*/ 29 f35 1"/>
                              <a:gd name="f55" fmla="*/ 32 f34 1"/>
                              <a:gd name="f56" fmla="*/ 37 f35 1"/>
                              <a:gd name="f57" fmla="*/ 31 f35 1"/>
                              <a:gd name="f58" fmla="*/ 10 f34 1"/>
                              <a:gd name="f59" fmla="*/ 23 f35 1"/>
                              <a:gd name="f60" fmla="*/ 0 f34 1"/>
                              <a:gd name="f61" fmla="*/ 12 f34 1"/>
                              <a:gd name="f62" fmla="*/ 6 f34 1"/>
                              <a:gd name="f63" fmla="*/ 16 f34 1"/>
                              <a:gd name="f64" fmla="+- f36 0 f1"/>
                              <a:gd name="f65" fmla="*/ f39 1 37"/>
                              <a:gd name="f66" fmla="*/ f40 1 46"/>
                              <a:gd name="f67" fmla="*/ f41 1 37"/>
                              <a:gd name="f68" fmla="*/ f42 1 46"/>
                              <a:gd name="f69" fmla="*/ f43 1 46"/>
                              <a:gd name="f70" fmla="*/ f44 1 37"/>
                              <a:gd name="f71" fmla="*/ f45 1 46"/>
                              <a:gd name="f72" fmla="*/ f46 1 46"/>
                              <a:gd name="f73" fmla="*/ f47 1 37"/>
                              <a:gd name="f74" fmla="*/ f48 1 37"/>
                              <a:gd name="f75" fmla="*/ f49 1 46"/>
                              <a:gd name="f76" fmla="*/ f50 1 37"/>
                              <a:gd name="f77" fmla="*/ f51 1 37"/>
                              <a:gd name="f78" fmla="*/ f52 1 37"/>
                              <a:gd name="f79" fmla="*/ f53 1 46"/>
                              <a:gd name="f80" fmla="*/ f54 1 37"/>
                              <a:gd name="f81" fmla="*/ f55 1 46"/>
                              <a:gd name="f82" fmla="*/ f56 1 37"/>
                              <a:gd name="f83" fmla="*/ f57 1 37"/>
                              <a:gd name="f84" fmla="*/ f58 1 46"/>
                              <a:gd name="f85" fmla="*/ f59 1 37"/>
                              <a:gd name="f86" fmla="*/ f60 1 46"/>
                              <a:gd name="f87" fmla="*/ f61 1 46"/>
                              <a:gd name="f88" fmla="*/ f62 1 46"/>
                              <a:gd name="f89" fmla="*/ f63 1 46"/>
                              <a:gd name="f90" fmla="*/ 0 1 f37"/>
                              <a:gd name="f91" fmla="*/ f31 1 f37"/>
                              <a:gd name="f92" fmla="*/ 0 1 f38"/>
                              <a:gd name="f93" fmla="*/ f32 1 f38"/>
                              <a:gd name="f94" fmla="*/ f65 1 f37"/>
                              <a:gd name="f95" fmla="*/ f66 1 f38"/>
                              <a:gd name="f96" fmla="*/ f67 1 f37"/>
                              <a:gd name="f97" fmla="*/ f68 1 f38"/>
                              <a:gd name="f98" fmla="*/ f69 1 f38"/>
                              <a:gd name="f99" fmla="*/ f70 1 f37"/>
                              <a:gd name="f100" fmla="*/ f71 1 f38"/>
                              <a:gd name="f101" fmla="*/ f72 1 f38"/>
                              <a:gd name="f102" fmla="*/ f73 1 f37"/>
                              <a:gd name="f103" fmla="*/ f74 1 f37"/>
                              <a:gd name="f104" fmla="*/ f75 1 f38"/>
                              <a:gd name="f105" fmla="*/ f76 1 f37"/>
                              <a:gd name="f106" fmla="*/ f77 1 f37"/>
                              <a:gd name="f107" fmla="*/ f78 1 f37"/>
                              <a:gd name="f108" fmla="*/ f79 1 f38"/>
                              <a:gd name="f109" fmla="*/ f80 1 f37"/>
                              <a:gd name="f110" fmla="*/ f81 1 f38"/>
                              <a:gd name="f111" fmla="*/ f82 1 f37"/>
                              <a:gd name="f112" fmla="*/ f83 1 f37"/>
                              <a:gd name="f113" fmla="*/ f84 1 f38"/>
                              <a:gd name="f114" fmla="*/ f85 1 f37"/>
                              <a:gd name="f115" fmla="*/ f86 1 f38"/>
                              <a:gd name="f116" fmla="*/ f87 1 f38"/>
                              <a:gd name="f117" fmla="*/ f88 1 f38"/>
                              <a:gd name="f118" fmla="*/ f89 1 f38"/>
                              <a:gd name="f119" fmla="*/ f90 f28 1"/>
                              <a:gd name="f120" fmla="*/ f91 f28 1"/>
                              <a:gd name="f121" fmla="*/ f93 f29 1"/>
                              <a:gd name="f122" fmla="*/ f92 f29 1"/>
                              <a:gd name="f123" fmla="*/ f94 f28 1"/>
                              <a:gd name="f124" fmla="*/ f95 f29 1"/>
                              <a:gd name="f125" fmla="*/ f96 f28 1"/>
                              <a:gd name="f126" fmla="*/ f97 f29 1"/>
                              <a:gd name="f127" fmla="*/ f98 f29 1"/>
                              <a:gd name="f128" fmla="*/ f99 f28 1"/>
                              <a:gd name="f129" fmla="*/ f100 f29 1"/>
                              <a:gd name="f130" fmla="*/ f101 f29 1"/>
                              <a:gd name="f131" fmla="*/ f102 f28 1"/>
                              <a:gd name="f132" fmla="*/ f103 f28 1"/>
                              <a:gd name="f133" fmla="*/ f104 f29 1"/>
                              <a:gd name="f134" fmla="*/ f105 f28 1"/>
                              <a:gd name="f135" fmla="*/ f106 f28 1"/>
                              <a:gd name="f136" fmla="*/ f107 f28 1"/>
                              <a:gd name="f137" fmla="*/ f108 f29 1"/>
                              <a:gd name="f138" fmla="*/ f109 f28 1"/>
                              <a:gd name="f139" fmla="*/ f110 f29 1"/>
                              <a:gd name="f140" fmla="*/ f111 f28 1"/>
                              <a:gd name="f141" fmla="*/ f112 f28 1"/>
                              <a:gd name="f142" fmla="*/ f113 f29 1"/>
                              <a:gd name="f143" fmla="*/ f114 f28 1"/>
                              <a:gd name="f144" fmla="*/ f115 f29 1"/>
                              <a:gd name="f145" fmla="*/ f116 f29 1"/>
                              <a:gd name="f146" fmla="*/ f117 f29 1"/>
                              <a:gd name="f147" fmla="*/ f118 f29 1"/>
                            </a:gdLst>
                            <a:ahLst/>
                            <a:cxnLst>
                              <a:cxn ang="3cd4">
                                <a:pos x="hc" y="t"/>
                              </a:cxn>
                              <a:cxn ang="0">
                                <a:pos x="r" y="vc"/>
                              </a:cxn>
                              <a:cxn ang="cd4">
                                <a:pos x="hc" y="b"/>
                              </a:cxn>
                              <a:cxn ang="cd2">
                                <a:pos x="l" y="vc"/>
                              </a:cxn>
                              <a:cxn ang="f64">
                                <a:pos x="f123" y="f124"/>
                              </a:cxn>
                              <a:cxn ang="f64">
                                <a:pos x="f125" y="f126"/>
                              </a:cxn>
                              <a:cxn ang="f64">
                                <a:pos x="f125" y="f127"/>
                              </a:cxn>
                              <a:cxn ang="f64">
                                <a:pos x="f128" y="f129"/>
                              </a:cxn>
                              <a:cxn ang="f64">
                                <a:pos x="f128" y="f130"/>
                              </a:cxn>
                              <a:cxn ang="f64">
                                <a:pos x="f131" y="f130"/>
                              </a:cxn>
                              <a:cxn ang="f64">
                                <a:pos x="f128" y="f130"/>
                              </a:cxn>
                              <a:cxn ang="f64">
                                <a:pos x="f132" y="f133"/>
                              </a:cxn>
                              <a:cxn ang="f64">
                                <a:pos x="f134" y="f133"/>
                              </a:cxn>
                              <a:cxn ang="f64">
                                <a:pos x="f135" y="f133"/>
                              </a:cxn>
                              <a:cxn ang="f64">
                                <a:pos x="f136" y="f137"/>
                              </a:cxn>
                              <a:cxn ang="f64">
                                <a:pos x="f138" y="f139"/>
                              </a:cxn>
                              <a:cxn ang="f64">
                                <a:pos x="f140" y="f139"/>
                              </a:cxn>
                              <a:cxn ang="f64">
                                <a:pos x="f141" y="f124"/>
                              </a:cxn>
                              <a:cxn ang="f64">
                                <a:pos x="f140" y="f142"/>
                              </a:cxn>
                              <a:cxn ang="f64">
                                <a:pos x="f143" y="f142"/>
                              </a:cxn>
                              <a:cxn ang="f64">
                                <a:pos x="f134" y="f144"/>
                              </a:cxn>
                              <a:cxn ang="f64">
                                <a:pos x="f134" y="f145"/>
                              </a:cxn>
                              <a:cxn ang="f64">
                                <a:pos x="f125" y="f146"/>
                              </a:cxn>
                              <a:cxn ang="f64">
                                <a:pos x="f125" y="f147"/>
                              </a:cxn>
                              <a:cxn ang="f64">
                                <a:pos x="f123" y="f124"/>
                              </a:cxn>
                              <a:cxn ang="f64">
                                <a:pos x="f123" y="f124"/>
                              </a:cxn>
                            </a:cxnLst>
                            <a:rect l="f119" t="f122" r="f120" b="f121"/>
                            <a:pathLst>
                              <a:path w="37" h="46">
                                <a:moveTo>
                                  <a:pt x="f5" y="f8"/>
                                </a:moveTo>
                                <a:lnTo>
                                  <a:pt x="f9" y="f10"/>
                                </a:lnTo>
                                <a:lnTo>
                                  <a:pt x="f9" y="f11"/>
                                </a:lnTo>
                                <a:lnTo>
                                  <a:pt x="f12" y="f13"/>
                                </a:lnTo>
                                <a:lnTo>
                                  <a:pt x="f12" y="f14"/>
                                </a:lnTo>
                                <a:lnTo>
                                  <a:pt x="f15" y="f14"/>
                                </a:lnTo>
                                <a:lnTo>
                                  <a:pt x="f12" y="f14"/>
                                </a:lnTo>
                                <a:lnTo>
                                  <a:pt x="f16" y="f17"/>
                                </a:lnTo>
                                <a:lnTo>
                                  <a:pt x="f18" y="f17"/>
                                </a:lnTo>
                                <a:lnTo>
                                  <a:pt x="f19" y="f17"/>
                                </a:lnTo>
                                <a:lnTo>
                                  <a:pt x="f20" y="f7"/>
                                </a:lnTo>
                                <a:lnTo>
                                  <a:pt x="f21" y="f22"/>
                                </a:lnTo>
                                <a:lnTo>
                                  <a:pt x="f6" y="f22"/>
                                </a:lnTo>
                                <a:lnTo>
                                  <a:pt x="f23" y="f8"/>
                                </a:lnTo>
                                <a:lnTo>
                                  <a:pt x="f6" y="f9"/>
                                </a:lnTo>
                                <a:lnTo>
                                  <a:pt x="f24" y="f9"/>
                                </a:lnTo>
                                <a:lnTo>
                                  <a:pt x="f18" y="f5"/>
                                </a:lnTo>
                                <a:lnTo>
                                  <a:pt x="f18" y="f25"/>
                                </a:lnTo>
                                <a:lnTo>
                                  <a:pt x="f9" y="f15"/>
                                </a:lnTo>
                                <a:lnTo>
                                  <a:pt x="f9" y="f26"/>
                                </a:lnTo>
                                <a:lnTo>
                                  <a:pt x="f5" y="f8"/>
                                </a:lnTo>
                                <a:lnTo>
                                  <a:pt x="f5" y="f8"/>
                                </a:lnTo>
                                <a:close/>
                              </a:path>
                            </a:pathLst>
                          </a:custGeom>
                          <a:solidFill>
                            <a:srgbClr val="000000"/>
                          </a:solidFill>
                          <a:ln cap="flat">
                            <a:noFill/>
                            <a:prstDash val="solid"/>
                          </a:ln>
                        </wps:spPr>
                        <wps:bodyPr lIns="0" tIns="0" rIns="0" bIns="0"/>
                      </wps:wsp>
                      <wps:wsp>
                        <wps:cNvPr id="47" name="Freihandform 1323"/>
                        <wps:cNvSpPr/>
                        <wps:spPr>
                          <a:xfrm>
                            <a:off x="6633890" y="266867"/>
                            <a:ext cx="30230" cy="28465"/>
                          </a:xfrm>
                          <a:custGeom>
                            <a:avLst/>
                            <a:gdLst>
                              <a:gd name="f0" fmla="val 10800000"/>
                              <a:gd name="f1" fmla="val 5400000"/>
                              <a:gd name="f2" fmla="val 180"/>
                              <a:gd name="f3" fmla="val w"/>
                              <a:gd name="f4" fmla="val h"/>
                              <a:gd name="f5" fmla="val 0"/>
                              <a:gd name="f6" fmla="val 18"/>
                              <a:gd name="f7" fmla="val 16"/>
                              <a:gd name="f8" fmla="val 2"/>
                              <a:gd name="f9" fmla="val 6"/>
                              <a:gd name="f10" fmla="val 4"/>
                              <a:gd name="f11" fmla="val 12"/>
                              <a:gd name="f12" fmla="val 10"/>
                              <a:gd name="f13" fmla="val 14"/>
                              <a:gd name="f14" fmla="val 8"/>
                              <a:gd name="f15" fmla="+- 0 0 -90"/>
                              <a:gd name="f16" fmla="*/ f3 1 18"/>
                              <a:gd name="f17" fmla="*/ f4 1 16"/>
                              <a:gd name="f18" fmla="val f5"/>
                              <a:gd name="f19" fmla="val f6"/>
                              <a:gd name="f20" fmla="val f7"/>
                              <a:gd name="f21" fmla="*/ f15 f0 1"/>
                              <a:gd name="f22" fmla="+- f20 0 f18"/>
                              <a:gd name="f23" fmla="+- f19 0 f18"/>
                              <a:gd name="f24" fmla="*/ f21 1 f2"/>
                              <a:gd name="f25" fmla="*/ f23 1 18"/>
                              <a:gd name="f26" fmla="*/ f22 1 16"/>
                              <a:gd name="f27" fmla="*/ 0 f23 1"/>
                              <a:gd name="f28" fmla="*/ 2 f22 1"/>
                              <a:gd name="f29" fmla="*/ 6 f23 1"/>
                              <a:gd name="f30" fmla="*/ 4 f22 1"/>
                              <a:gd name="f31" fmla="*/ 2 f23 1"/>
                              <a:gd name="f32" fmla="*/ 12 f22 1"/>
                              <a:gd name="f33" fmla="*/ 10 f23 1"/>
                              <a:gd name="f34" fmla="*/ 10 f22 1"/>
                              <a:gd name="f35" fmla="*/ 12 f23 1"/>
                              <a:gd name="f36" fmla="*/ 16 f22 1"/>
                              <a:gd name="f37" fmla="*/ 14 f23 1"/>
                              <a:gd name="f38" fmla="*/ 8 f22 1"/>
                              <a:gd name="f39" fmla="*/ 18 f23 1"/>
                              <a:gd name="f40" fmla="*/ 0 f22 1"/>
                              <a:gd name="f41" fmla="*/ 8 f23 1"/>
                              <a:gd name="f42" fmla="+- f24 0 f1"/>
                              <a:gd name="f43" fmla="*/ f27 1 18"/>
                              <a:gd name="f44" fmla="*/ f28 1 16"/>
                              <a:gd name="f45" fmla="*/ f29 1 18"/>
                              <a:gd name="f46" fmla="*/ f30 1 16"/>
                              <a:gd name="f47" fmla="*/ f31 1 18"/>
                              <a:gd name="f48" fmla="*/ f32 1 16"/>
                              <a:gd name="f49" fmla="*/ f33 1 18"/>
                              <a:gd name="f50" fmla="*/ f34 1 16"/>
                              <a:gd name="f51" fmla="*/ f35 1 18"/>
                              <a:gd name="f52" fmla="*/ f36 1 16"/>
                              <a:gd name="f53" fmla="*/ f37 1 18"/>
                              <a:gd name="f54" fmla="*/ f38 1 16"/>
                              <a:gd name="f55" fmla="*/ f39 1 18"/>
                              <a:gd name="f56" fmla="*/ f40 1 16"/>
                              <a:gd name="f57" fmla="*/ f41 1 18"/>
                              <a:gd name="f58" fmla="*/ 0 1 f25"/>
                              <a:gd name="f59" fmla="*/ f19 1 f25"/>
                              <a:gd name="f60" fmla="*/ 0 1 f26"/>
                              <a:gd name="f61" fmla="*/ f20 1 f26"/>
                              <a:gd name="f62" fmla="*/ f43 1 f25"/>
                              <a:gd name="f63" fmla="*/ f44 1 f26"/>
                              <a:gd name="f64" fmla="*/ f45 1 f25"/>
                              <a:gd name="f65" fmla="*/ f46 1 f26"/>
                              <a:gd name="f66" fmla="*/ f47 1 f25"/>
                              <a:gd name="f67" fmla="*/ f48 1 f26"/>
                              <a:gd name="f68" fmla="*/ f49 1 f25"/>
                              <a:gd name="f69" fmla="*/ f50 1 f26"/>
                              <a:gd name="f70" fmla="*/ f51 1 f25"/>
                              <a:gd name="f71" fmla="*/ f52 1 f26"/>
                              <a:gd name="f72" fmla="*/ f53 1 f25"/>
                              <a:gd name="f73" fmla="*/ f54 1 f26"/>
                              <a:gd name="f74" fmla="*/ f55 1 f25"/>
                              <a:gd name="f75" fmla="*/ f56 1 f26"/>
                              <a:gd name="f76" fmla="*/ f57 1 f25"/>
                              <a:gd name="f77" fmla="*/ f58 f16 1"/>
                              <a:gd name="f78" fmla="*/ f59 f16 1"/>
                              <a:gd name="f79" fmla="*/ f61 f17 1"/>
                              <a:gd name="f80" fmla="*/ f60 f17 1"/>
                              <a:gd name="f81" fmla="*/ f62 f16 1"/>
                              <a:gd name="f82" fmla="*/ f63 f17 1"/>
                              <a:gd name="f83" fmla="*/ f64 f16 1"/>
                              <a:gd name="f84" fmla="*/ f65 f17 1"/>
                              <a:gd name="f85" fmla="*/ f66 f16 1"/>
                              <a:gd name="f86" fmla="*/ f67 f17 1"/>
                              <a:gd name="f87" fmla="*/ f68 f16 1"/>
                              <a:gd name="f88" fmla="*/ f69 f17 1"/>
                              <a:gd name="f89" fmla="*/ f70 f16 1"/>
                              <a:gd name="f90" fmla="*/ f71 f17 1"/>
                              <a:gd name="f91" fmla="*/ f72 f16 1"/>
                              <a:gd name="f92" fmla="*/ f73 f17 1"/>
                              <a:gd name="f93" fmla="*/ f74 f16 1"/>
                              <a:gd name="f94" fmla="*/ f75 f17 1"/>
                              <a:gd name="f95" fmla="*/ f76 f16 1"/>
                            </a:gdLst>
                            <a:ahLst/>
                            <a:cxnLst>
                              <a:cxn ang="3cd4">
                                <a:pos x="hc" y="t"/>
                              </a:cxn>
                              <a:cxn ang="0">
                                <a:pos x="r" y="vc"/>
                              </a:cxn>
                              <a:cxn ang="cd4">
                                <a:pos x="hc" y="b"/>
                              </a:cxn>
                              <a:cxn ang="cd2">
                                <a:pos x="l" y="vc"/>
                              </a:cxn>
                              <a:cxn ang="f42">
                                <a:pos x="f81" y="f82"/>
                              </a:cxn>
                              <a:cxn ang="f42">
                                <a:pos x="f83" y="f84"/>
                              </a:cxn>
                              <a:cxn ang="f42">
                                <a:pos x="f85" y="f86"/>
                              </a:cxn>
                              <a:cxn ang="f42">
                                <a:pos x="f87" y="f88"/>
                              </a:cxn>
                              <a:cxn ang="f42">
                                <a:pos x="f89" y="f90"/>
                              </a:cxn>
                              <a:cxn ang="f42">
                                <a:pos x="f91" y="f92"/>
                              </a:cxn>
                              <a:cxn ang="f42">
                                <a:pos x="f93" y="f92"/>
                              </a:cxn>
                              <a:cxn ang="f42">
                                <a:pos x="f89" y="f94"/>
                              </a:cxn>
                              <a:cxn ang="f42">
                                <a:pos x="f95" y="f94"/>
                              </a:cxn>
                              <a:cxn ang="f42">
                                <a:pos x="f81" y="f82"/>
                              </a:cxn>
                              <a:cxn ang="f42">
                                <a:pos x="f81" y="f82"/>
                              </a:cxn>
                            </a:cxnLst>
                            <a:rect l="f77" t="f80" r="f78" b="f79"/>
                            <a:pathLst>
                              <a:path w="18" h="16">
                                <a:moveTo>
                                  <a:pt x="f5" y="f8"/>
                                </a:moveTo>
                                <a:lnTo>
                                  <a:pt x="f9" y="f10"/>
                                </a:lnTo>
                                <a:lnTo>
                                  <a:pt x="f8" y="f11"/>
                                </a:lnTo>
                                <a:lnTo>
                                  <a:pt x="f12" y="f12"/>
                                </a:lnTo>
                                <a:lnTo>
                                  <a:pt x="f11" y="f7"/>
                                </a:lnTo>
                                <a:lnTo>
                                  <a:pt x="f13" y="f14"/>
                                </a:lnTo>
                                <a:lnTo>
                                  <a:pt x="f6" y="f14"/>
                                </a:lnTo>
                                <a:lnTo>
                                  <a:pt x="f11" y="f5"/>
                                </a:lnTo>
                                <a:lnTo>
                                  <a:pt x="f14" y="f5"/>
                                </a:lnTo>
                                <a:lnTo>
                                  <a:pt x="f5" y="f8"/>
                                </a:lnTo>
                                <a:lnTo>
                                  <a:pt x="f5" y="f8"/>
                                </a:lnTo>
                                <a:close/>
                              </a:path>
                            </a:pathLst>
                          </a:custGeom>
                          <a:solidFill>
                            <a:srgbClr val="4AAF84"/>
                          </a:solidFill>
                          <a:ln cap="flat">
                            <a:noFill/>
                            <a:prstDash val="solid"/>
                          </a:ln>
                        </wps:spPr>
                        <wps:bodyPr lIns="0" tIns="0" rIns="0" bIns="0"/>
                      </wps:wsp>
                      <wps:wsp>
                        <wps:cNvPr id="48" name="Freihandform 1324"/>
                        <wps:cNvSpPr/>
                        <wps:spPr>
                          <a:xfrm>
                            <a:off x="853172" y="113861"/>
                            <a:ext cx="199860" cy="252630"/>
                          </a:xfrm>
                          <a:custGeom>
                            <a:avLst/>
                            <a:gdLst>
                              <a:gd name="f0" fmla="val 10800000"/>
                              <a:gd name="f1" fmla="val 5400000"/>
                              <a:gd name="f2" fmla="val 180"/>
                              <a:gd name="f3" fmla="val w"/>
                              <a:gd name="f4" fmla="val h"/>
                              <a:gd name="f5" fmla="val 0"/>
                              <a:gd name="f6" fmla="val 119"/>
                              <a:gd name="f7" fmla="val 142"/>
                              <a:gd name="f8" fmla="val 41"/>
                              <a:gd name="f9" fmla="val 84"/>
                              <a:gd name="f10" fmla="val 43"/>
                              <a:gd name="f11" fmla="val 94"/>
                              <a:gd name="f12" fmla="val 49"/>
                              <a:gd name="f13" fmla="val 92"/>
                              <a:gd name="f14" fmla="val 106"/>
                              <a:gd name="f15" fmla="val 37"/>
                              <a:gd name="f16" fmla="val 112"/>
                              <a:gd name="f17" fmla="val 120"/>
                              <a:gd name="f18" fmla="val 47"/>
                              <a:gd name="f19" fmla="val 116"/>
                              <a:gd name="f20" fmla="val 134"/>
                              <a:gd name="f21" fmla="val 53"/>
                              <a:gd name="f22" fmla="val 55"/>
                              <a:gd name="f23" fmla="val 59"/>
                              <a:gd name="f24" fmla="val 140"/>
                              <a:gd name="f25" fmla="val 136"/>
                              <a:gd name="f26" fmla="val 128"/>
                              <a:gd name="f27" fmla="val 67"/>
                              <a:gd name="f28" fmla="val 71"/>
                              <a:gd name="f29" fmla="val 114"/>
                              <a:gd name="f30" fmla="val 61"/>
                              <a:gd name="f31" fmla="val 108"/>
                              <a:gd name="f32" fmla="val 90"/>
                              <a:gd name="f33" fmla="val 73"/>
                              <a:gd name="f34" fmla="val 86"/>
                              <a:gd name="f35" fmla="val 83"/>
                              <a:gd name="f36" fmla="val 85"/>
                              <a:gd name="f37" fmla="val 89"/>
                              <a:gd name="f38" fmla="val 110"/>
                              <a:gd name="f39" fmla="val 91"/>
                              <a:gd name="f40" fmla="val 104"/>
                              <a:gd name="f41" fmla="val 93"/>
                              <a:gd name="f42" fmla="val 100"/>
                              <a:gd name="f43" fmla="val 95"/>
                              <a:gd name="f44" fmla="val 102"/>
                              <a:gd name="f45" fmla="val 99"/>
                              <a:gd name="f46" fmla="val 101"/>
                              <a:gd name="f47" fmla="val 105"/>
                              <a:gd name="f48" fmla="val 107"/>
                              <a:gd name="f49" fmla="val 109"/>
                              <a:gd name="f50" fmla="val 117"/>
                              <a:gd name="f51" fmla="val 115"/>
                              <a:gd name="f52" fmla="val 80"/>
                              <a:gd name="f53" fmla="val 79"/>
                              <a:gd name="f54" fmla="val 78"/>
                              <a:gd name="f55" fmla="val 70"/>
                              <a:gd name="f56" fmla="val 64"/>
                              <a:gd name="f57" fmla="val 58"/>
                              <a:gd name="f58" fmla="val 103"/>
                              <a:gd name="f59" fmla="val 66"/>
                              <a:gd name="f60" fmla="val 111"/>
                              <a:gd name="f61" fmla="val 62"/>
                              <a:gd name="f62" fmla="val 60"/>
                              <a:gd name="f63" fmla="val 56"/>
                              <a:gd name="f64" fmla="val 54"/>
                              <a:gd name="f65" fmla="val 113"/>
                              <a:gd name="f66" fmla="val 48"/>
                              <a:gd name="f67" fmla="val 40"/>
                              <a:gd name="f68" fmla="val 36"/>
                              <a:gd name="f69" fmla="val 97"/>
                              <a:gd name="f70" fmla="val 44"/>
                              <a:gd name="f71" fmla="val 34"/>
                              <a:gd name="f72" fmla="val 77"/>
                              <a:gd name="f73" fmla="val 52"/>
                              <a:gd name="f74" fmla="val 50"/>
                              <a:gd name="f75" fmla="val 75"/>
                              <a:gd name="f76" fmla="val 46"/>
                              <a:gd name="f77" fmla="val 42"/>
                              <a:gd name="f78" fmla="val 65"/>
                              <a:gd name="f79" fmla="val 63"/>
                              <a:gd name="f80" fmla="val 32"/>
                              <a:gd name="f81" fmla="val 26"/>
                              <a:gd name="f82" fmla="val 16"/>
                              <a:gd name="f83" fmla="val 24"/>
                              <a:gd name="f84" fmla="val 14"/>
                              <a:gd name="f85" fmla="val 2"/>
                              <a:gd name="f86" fmla="val 57"/>
                              <a:gd name="f87" fmla="val 6"/>
                              <a:gd name="f88" fmla="val 12"/>
                              <a:gd name="f89" fmla="val 22"/>
                              <a:gd name="f90" fmla="val 51"/>
                              <a:gd name="f91" fmla="val 20"/>
                              <a:gd name="f92" fmla="val 18"/>
                              <a:gd name="f93" fmla="val 45"/>
                              <a:gd name="f94" fmla="val 30"/>
                              <a:gd name="f95" fmla="val 38"/>
                              <a:gd name="f96" fmla="val 8"/>
                              <a:gd name="f97" fmla="val 28"/>
                              <a:gd name="f98" fmla="val 72"/>
                              <a:gd name="f99" fmla="val 74"/>
                              <a:gd name="f100" fmla="val 4"/>
                              <a:gd name="f101" fmla="val 98"/>
                              <a:gd name="f102" fmla="val 10"/>
                              <a:gd name="f103" fmla="val 96"/>
                              <a:gd name="f104" fmla="+- 0 0 -90"/>
                              <a:gd name="f105" fmla="*/ f3 1 119"/>
                              <a:gd name="f106" fmla="*/ f4 1 142"/>
                              <a:gd name="f107" fmla="val f5"/>
                              <a:gd name="f108" fmla="val f6"/>
                              <a:gd name="f109" fmla="val f7"/>
                              <a:gd name="f110" fmla="*/ f104 f0 1"/>
                              <a:gd name="f111" fmla="+- f109 0 f107"/>
                              <a:gd name="f112" fmla="+- f108 0 f107"/>
                              <a:gd name="f113" fmla="*/ f110 1 f2"/>
                              <a:gd name="f114" fmla="*/ f112 1 119"/>
                              <a:gd name="f115" fmla="*/ f111 1 142"/>
                              <a:gd name="f116" fmla="*/ 49 f112 1"/>
                              <a:gd name="f117" fmla="*/ 92 f111 1"/>
                              <a:gd name="f118" fmla="*/ 37 f112 1"/>
                              <a:gd name="f119" fmla="*/ 120 f111 1"/>
                              <a:gd name="f120" fmla="*/ 53 f112 1"/>
                              <a:gd name="f121" fmla="*/ 142 f111 1"/>
                              <a:gd name="f122" fmla="*/ 59 f112 1"/>
                              <a:gd name="f123" fmla="*/ 140 f111 1"/>
                              <a:gd name="f124" fmla="*/ 128 f111 1"/>
                              <a:gd name="f125" fmla="*/ 67 f112 1"/>
                              <a:gd name="f126" fmla="*/ 61 f112 1"/>
                              <a:gd name="f127" fmla="*/ 90 f111 1"/>
                              <a:gd name="f128" fmla="*/ 83 f112 1"/>
                              <a:gd name="f129" fmla="*/ 89 f112 1"/>
                              <a:gd name="f130" fmla="*/ 110 f111 1"/>
                              <a:gd name="f131" fmla="*/ 91 f112 1"/>
                              <a:gd name="f132" fmla="*/ 108 f111 1"/>
                              <a:gd name="f133" fmla="*/ 93 f112 1"/>
                              <a:gd name="f134" fmla="*/ 100 f111 1"/>
                              <a:gd name="f135" fmla="*/ 99 f112 1"/>
                              <a:gd name="f136" fmla="*/ 102 f111 1"/>
                              <a:gd name="f137" fmla="*/ 107 f112 1"/>
                              <a:gd name="f138" fmla="*/ 117 f112 1"/>
                              <a:gd name="f139" fmla="*/ 86 f111 1"/>
                              <a:gd name="f140" fmla="*/ 79 f112 1"/>
                              <a:gd name="f141" fmla="*/ 78 f111 1"/>
                              <a:gd name="f142" fmla="*/ 58 f111 1"/>
                              <a:gd name="f143" fmla="*/ 64 f111 1"/>
                              <a:gd name="f144" fmla="*/ 111 f112 1"/>
                              <a:gd name="f145" fmla="*/ 60 f111 1"/>
                              <a:gd name="f146" fmla="*/ 105 f112 1"/>
                              <a:gd name="f147" fmla="*/ 56 f111 1"/>
                              <a:gd name="f148" fmla="*/ 101 f112 1"/>
                              <a:gd name="f149" fmla="*/ 54 f111 1"/>
                              <a:gd name="f150" fmla="*/ 119 f112 1"/>
                              <a:gd name="f151" fmla="*/ 40 f111 1"/>
                              <a:gd name="f152" fmla="*/ 97 f112 1"/>
                              <a:gd name="f153" fmla="*/ 44 f111 1"/>
                              <a:gd name="f154" fmla="*/ 48 f111 1"/>
                              <a:gd name="f155" fmla="*/ 75 f112 1"/>
                              <a:gd name="f156" fmla="*/ 46 f111 1"/>
                              <a:gd name="f157" fmla="*/ 71 f112 1"/>
                              <a:gd name="f158" fmla="*/ 63 f112 1"/>
                              <a:gd name="f159" fmla="*/ 77 f112 1"/>
                              <a:gd name="f160" fmla="*/ 16 f111 1"/>
                              <a:gd name="f161" fmla="*/ 2 f111 1"/>
                              <a:gd name="f162" fmla="*/ 57 f112 1"/>
                              <a:gd name="f163" fmla="*/ 12 f111 1"/>
                              <a:gd name="f164" fmla="*/ 55 f112 1"/>
                              <a:gd name="f165" fmla="*/ 22 f111 1"/>
                              <a:gd name="f166" fmla="*/ 18 f111 1"/>
                              <a:gd name="f167" fmla="*/ 45 f112 1"/>
                              <a:gd name="f168" fmla="*/ 24 f111 1"/>
                              <a:gd name="f169" fmla="*/ 42 f111 1"/>
                              <a:gd name="f170" fmla="*/ 32 f112 1"/>
                              <a:gd name="f171" fmla="*/ 22 f112 1"/>
                              <a:gd name="f172" fmla="*/ 38 f111 1"/>
                              <a:gd name="f173" fmla="*/ 2 f112 1"/>
                              <a:gd name="f174" fmla="*/ 36 f111 1"/>
                              <a:gd name="f175" fmla="*/ 16 f112 1"/>
                              <a:gd name="f176" fmla="*/ 28 f112 1"/>
                              <a:gd name="f177" fmla="*/ 62 f111 1"/>
                              <a:gd name="f178" fmla="*/ 12 f112 1"/>
                              <a:gd name="f179" fmla="*/ 74 f111 1"/>
                              <a:gd name="f180" fmla="*/ 4 f112 1"/>
                              <a:gd name="f181" fmla="*/ 20 f112 1"/>
                              <a:gd name="f182" fmla="*/ 94 f111 1"/>
                              <a:gd name="f183" fmla="*/ 104 f111 1"/>
                              <a:gd name="f184" fmla="+- f113 0 f1"/>
                              <a:gd name="f185" fmla="*/ f116 1 119"/>
                              <a:gd name="f186" fmla="*/ f117 1 142"/>
                              <a:gd name="f187" fmla="*/ f118 1 119"/>
                              <a:gd name="f188" fmla="*/ f119 1 142"/>
                              <a:gd name="f189" fmla="*/ f120 1 119"/>
                              <a:gd name="f190" fmla="*/ f121 1 142"/>
                              <a:gd name="f191" fmla="*/ f122 1 119"/>
                              <a:gd name="f192" fmla="*/ f123 1 142"/>
                              <a:gd name="f193" fmla="*/ f124 1 142"/>
                              <a:gd name="f194" fmla="*/ f125 1 119"/>
                              <a:gd name="f195" fmla="*/ f126 1 119"/>
                              <a:gd name="f196" fmla="*/ f127 1 142"/>
                              <a:gd name="f197" fmla="*/ f128 1 119"/>
                              <a:gd name="f198" fmla="*/ f129 1 119"/>
                              <a:gd name="f199" fmla="*/ f130 1 142"/>
                              <a:gd name="f200" fmla="*/ f131 1 119"/>
                              <a:gd name="f201" fmla="*/ f132 1 142"/>
                              <a:gd name="f202" fmla="*/ f133 1 119"/>
                              <a:gd name="f203" fmla="*/ f134 1 142"/>
                              <a:gd name="f204" fmla="*/ f135 1 119"/>
                              <a:gd name="f205" fmla="*/ f136 1 142"/>
                              <a:gd name="f206" fmla="*/ f137 1 119"/>
                              <a:gd name="f207" fmla="*/ f138 1 119"/>
                              <a:gd name="f208" fmla="*/ f139 1 142"/>
                              <a:gd name="f209" fmla="*/ f140 1 119"/>
                              <a:gd name="f210" fmla="*/ f141 1 142"/>
                              <a:gd name="f211" fmla="*/ f142 1 142"/>
                              <a:gd name="f212" fmla="*/ f143 1 142"/>
                              <a:gd name="f213" fmla="*/ f144 1 119"/>
                              <a:gd name="f214" fmla="*/ f145 1 142"/>
                              <a:gd name="f215" fmla="*/ f146 1 119"/>
                              <a:gd name="f216" fmla="*/ f147 1 142"/>
                              <a:gd name="f217" fmla="*/ f148 1 119"/>
                              <a:gd name="f218" fmla="*/ f149 1 142"/>
                              <a:gd name="f219" fmla="*/ f150 1 119"/>
                              <a:gd name="f220" fmla="*/ f151 1 142"/>
                              <a:gd name="f221" fmla="*/ f152 1 119"/>
                              <a:gd name="f222" fmla="*/ f153 1 142"/>
                              <a:gd name="f223" fmla="*/ f154 1 142"/>
                              <a:gd name="f224" fmla="*/ f155 1 119"/>
                              <a:gd name="f225" fmla="*/ f156 1 142"/>
                              <a:gd name="f226" fmla="*/ f157 1 119"/>
                              <a:gd name="f227" fmla="*/ f158 1 119"/>
                              <a:gd name="f228" fmla="*/ f159 1 119"/>
                              <a:gd name="f229" fmla="*/ f160 1 142"/>
                              <a:gd name="f230" fmla="*/ f161 1 142"/>
                              <a:gd name="f231" fmla="*/ f162 1 119"/>
                              <a:gd name="f232" fmla="*/ f163 1 142"/>
                              <a:gd name="f233" fmla="*/ f164 1 119"/>
                              <a:gd name="f234" fmla="*/ f165 1 142"/>
                              <a:gd name="f235" fmla="*/ f166 1 142"/>
                              <a:gd name="f236" fmla="*/ f167 1 119"/>
                              <a:gd name="f237" fmla="*/ f168 1 142"/>
                              <a:gd name="f238" fmla="*/ f169 1 142"/>
                              <a:gd name="f239" fmla="*/ f170 1 119"/>
                              <a:gd name="f240" fmla="*/ f171 1 119"/>
                              <a:gd name="f241" fmla="*/ f172 1 142"/>
                              <a:gd name="f242" fmla="*/ f173 1 119"/>
                              <a:gd name="f243" fmla="*/ f174 1 142"/>
                              <a:gd name="f244" fmla="*/ f175 1 119"/>
                              <a:gd name="f245" fmla="*/ f176 1 119"/>
                              <a:gd name="f246" fmla="*/ f177 1 142"/>
                              <a:gd name="f247" fmla="*/ f178 1 119"/>
                              <a:gd name="f248" fmla="*/ f179 1 142"/>
                              <a:gd name="f249" fmla="*/ f180 1 119"/>
                              <a:gd name="f250" fmla="*/ f181 1 119"/>
                              <a:gd name="f251" fmla="*/ f182 1 142"/>
                              <a:gd name="f252" fmla="*/ f183 1 142"/>
                              <a:gd name="f253" fmla="*/ 0 1 f114"/>
                              <a:gd name="f254" fmla="*/ f108 1 f114"/>
                              <a:gd name="f255" fmla="*/ 0 1 f115"/>
                              <a:gd name="f256" fmla="*/ f109 1 f115"/>
                              <a:gd name="f257" fmla="*/ f185 1 f114"/>
                              <a:gd name="f258" fmla="*/ f186 1 f115"/>
                              <a:gd name="f259" fmla="*/ f187 1 f114"/>
                              <a:gd name="f260" fmla="*/ f188 1 f115"/>
                              <a:gd name="f261" fmla="*/ f189 1 f114"/>
                              <a:gd name="f262" fmla="*/ f190 1 f115"/>
                              <a:gd name="f263" fmla="*/ f191 1 f114"/>
                              <a:gd name="f264" fmla="*/ f192 1 f115"/>
                              <a:gd name="f265" fmla="*/ f193 1 f115"/>
                              <a:gd name="f266" fmla="*/ f194 1 f114"/>
                              <a:gd name="f267" fmla="*/ f195 1 f114"/>
                              <a:gd name="f268" fmla="*/ f196 1 f115"/>
                              <a:gd name="f269" fmla="*/ f197 1 f114"/>
                              <a:gd name="f270" fmla="*/ f198 1 f114"/>
                              <a:gd name="f271" fmla="*/ f199 1 f115"/>
                              <a:gd name="f272" fmla="*/ f200 1 f114"/>
                              <a:gd name="f273" fmla="*/ f201 1 f115"/>
                              <a:gd name="f274" fmla="*/ f202 1 f114"/>
                              <a:gd name="f275" fmla="*/ f203 1 f115"/>
                              <a:gd name="f276" fmla="*/ f204 1 f114"/>
                              <a:gd name="f277" fmla="*/ f205 1 f115"/>
                              <a:gd name="f278" fmla="*/ f206 1 f114"/>
                              <a:gd name="f279" fmla="*/ f207 1 f114"/>
                              <a:gd name="f280" fmla="*/ f208 1 f115"/>
                              <a:gd name="f281" fmla="*/ f209 1 f114"/>
                              <a:gd name="f282" fmla="*/ f210 1 f115"/>
                              <a:gd name="f283" fmla="*/ f211 1 f115"/>
                              <a:gd name="f284" fmla="*/ f212 1 f115"/>
                              <a:gd name="f285" fmla="*/ f213 1 f114"/>
                              <a:gd name="f286" fmla="*/ f214 1 f115"/>
                              <a:gd name="f287" fmla="*/ f215 1 f114"/>
                              <a:gd name="f288" fmla="*/ f216 1 f115"/>
                              <a:gd name="f289" fmla="*/ f217 1 f114"/>
                              <a:gd name="f290" fmla="*/ f218 1 f115"/>
                              <a:gd name="f291" fmla="*/ f219 1 f114"/>
                              <a:gd name="f292" fmla="*/ f220 1 f115"/>
                              <a:gd name="f293" fmla="*/ f221 1 f114"/>
                              <a:gd name="f294" fmla="*/ f222 1 f115"/>
                              <a:gd name="f295" fmla="*/ f223 1 f115"/>
                              <a:gd name="f296" fmla="*/ f224 1 f114"/>
                              <a:gd name="f297" fmla="*/ f225 1 f115"/>
                              <a:gd name="f298" fmla="*/ f226 1 f114"/>
                              <a:gd name="f299" fmla="*/ f227 1 f114"/>
                              <a:gd name="f300" fmla="*/ f228 1 f114"/>
                              <a:gd name="f301" fmla="*/ f229 1 f115"/>
                              <a:gd name="f302" fmla="*/ f230 1 f115"/>
                              <a:gd name="f303" fmla="*/ f231 1 f114"/>
                              <a:gd name="f304" fmla="*/ f232 1 f115"/>
                              <a:gd name="f305" fmla="*/ f233 1 f114"/>
                              <a:gd name="f306" fmla="*/ f234 1 f115"/>
                              <a:gd name="f307" fmla="*/ f235 1 f115"/>
                              <a:gd name="f308" fmla="*/ f236 1 f114"/>
                              <a:gd name="f309" fmla="*/ f237 1 f115"/>
                              <a:gd name="f310" fmla="*/ f238 1 f115"/>
                              <a:gd name="f311" fmla="*/ f239 1 f114"/>
                              <a:gd name="f312" fmla="*/ f240 1 f114"/>
                              <a:gd name="f313" fmla="*/ f241 1 f115"/>
                              <a:gd name="f314" fmla="*/ f242 1 f114"/>
                              <a:gd name="f315" fmla="*/ f243 1 f115"/>
                              <a:gd name="f316" fmla="*/ f244 1 f114"/>
                              <a:gd name="f317" fmla="*/ f245 1 f114"/>
                              <a:gd name="f318" fmla="*/ f246 1 f115"/>
                              <a:gd name="f319" fmla="*/ f247 1 f114"/>
                              <a:gd name="f320" fmla="*/ f248 1 f115"/>
                              <a:gd name="f321" fmla="*/ f249 1 f114"/>
                              <a:gd name="f322" fmla="*/ f250 1 f114"/>
                              <a:gd name="f323" fmla="*/ f251 1 f115"/>
                              <a:gd name="f324" fmla="*/ f252 1 f115"/>
                              <a:gd name="f325" fmla="*/ f253 f105 1"/>
                              <a:gd name="f326" fmla="*/ f254 f105 1"/>
                              <a:gd name="f327" fmla="*/ f256 f106 1"/>
                              <a:gd name="f328" fmla="*/ f255 f106 1"/>
                              <a:gd name="f329" fmla="*/ f257 f105 1"/>
                              <a:gd name="f330" fmla="*/ f258 f106 1"/>
                              <a:gd name="f331" fmla="*/ f259 f105 1"/>
                              <a:gd name="f332" fmla="*/ f260 f106 1"/>
                              <a:gd name="f333" fmla="*/ f261 f105 1"/>
                              <a:gd name="f334" fmla="*/ f262 f106 1"/>
                              <a:gd name="f335" fmla="*/ f263 f105 1"/>
                              <a:gd name="f336" fmla="*/ f264 f106 1"/>
                              <a:gd name="f337" fmla="*/ f265 f106 1"/>
                              <a:gd name="f338" fmla="*/ f266 f105 1"/>
                              <a:gd name="f339" fmla="*/ f267 f105 1"/>
                              <a:gd name="f340" fmla="*/ f268 f106 1"/>
                              <a:gd name="f341" fmla="*/ f269 f105 1"/>
                              <a:gd name="f342" fmla="*/ f270 f105 1"/>
                              <a:gd name="f343" fmla="*/ f271 f106 1"/>
                              <a:gd name="f344" fmla="*/ f272 f105 1"/>
                              <a:gd name="f345" fmla="*/ f273 f106 1"/>
                              <a:gd name="f346" fmla="*/ f274 f105 1"/>
                              <a:gd name="f347" fmla="*/ f275 f106 1"/>
                              <a:gd name="f348" fmla="*/ f276 f105 1"/>
                              <a:gd name="f349" fmla="*/ f277 f106 1"/>
                              <a:gd name="f350" fmla="*/ f278 f105 1"/>
                              <a:gd name="f351" fmla="*/ f279 f105 1"/>
                              <a:gd name="f352" fmla="*/ f280 f106 1"/>
                              <a:gd name="f353" fmla="*/ f281 f105 1"/>
                              <a:gd name="f354" fmla="*/ f282 f106 1"/>
                              <a:gd name="f355" fmla="*/ f283 f106 1"/>
                              <a:gd name="f356" fmla="*/ f284 f106 1"/>
                              <a:gd name="f357" fmla="*/ f285 f105 1"/>
                              <a:gd name="f358" fmla="*/ f286 f106 1"/>
                              <a:gd name="f359" fmla="*/ f287 f105 1"/>
                              <a:gd name="f360" fmla="*/ f288 f106 1"/>
                              <a:gd name="f361" fmla="*/ f289 f105 1"/>
                              <a:gd name="f362" fmla="*/ f290 f106 1"/>
                              <a:gd name="f363" fmla="*/ f291 f105 1"/>
                              <a:gd name="f364" fmla="*/ f292 f106 1"/>
                              <a:gd name="f365" fmla="*/ f293 f105 1"/>
                              <a:gd name="f366" fmla="*/ f294 f106 1"/>
                              <a:gd name="f367" fmla="*/ f295 f106 1"/>
                              <a:gd name="f368" fmla="*/ f296 f105 1"/>
                              <a:gd name="f369" fmla="*/ f297 f106 1"/>
                              <a:gd name="f370" fmla="*/ f298 f105 1"/>
                              <a:gd name="f371" fmla="*/ f299 f105 1"/>
                              <a:gd name="f372" fmla="*/ f300 f105 1"/>
                              <a:gd name="f373" fmla="*/ f301 f106 1"/>
                              <a:gd name="f374" fmla="*/ f302 f106 1"/>
                              <a:gd name="f375" fmla="*/ f303 f105 1"/>
                              <a:gd name="f376" fmla="*/ f304 f106 1"/>
                              <a:gd name="f377" fmla="*/ f305 f105 1"/>
                              <a:gd name="f378" fmla="*/ f306 f106 1"/>
                              <a:gd name="f379" fmla="*/ f307 f106 1"/>
                              <a:gd name="f380" fmla="*/ f308 f105 1"/>
                              <a:gd name="f381" fmla="*/ f309 f106 1"/>
                              <a:gd name="f382" fmla="*/ f310 f106 1"/>
                              <a:gd name="f383" fmla="*/ f311 f105 1"/>
                              <a:gd name="f384" fmla="*/ f312 f105 1"/>
                              <a:gd name="f385" fmla="*/ f313 f106 1"/>
                              <a:gd name="f386" fmla="*/ f314 f105 1"/>
                              <a:gd name="f387" fmla="*/ f315 f106 1"/>
                              <a:gd name="f388" fmla="*/ f316 f105 1"/>
                              <a:gd name="f389" fmla="*/ f317 f105 1"/>
                              <a:gd name="f390" fmla="*/ f318 f106 1"/>
                              <a:gd name="f391" fmla="*/ f319 f105 1"/>
                              <a:gd name="f392" fmla="*/ f320 f106 1"/>
                              <a:gd name="f393" fmla="*/ f321 f105 1"/>
                              <a:gd name="f394" fmla="*/ f322 f105 1"/>
                              <a:gd name="f395" fmla="*/ f323 f106 1"/>
                              <a:gd name="f396" fmla="*/ f324 f106 1"/>
                            </a:gdLst>
                            <a:ahLst/>
                            <a:cxnLst>
                              <a:cxn ang="3cd4">
                                <a:pos x="hc" y="t"/>
                              </a:cxn>
                              <a:cxn ang="0">
                                <a:pos x="r" y="vc"/>
                              </a:cxn>
                              <a:cxn ang="cd4">
                                <a:pos x="hc" y="b"/>
                              </a:cxn>
                              <a:cxn ang="cd2">
                                <a:pos x="l" y="vc"/>
                              </a:cxn>
                              <a:cxn ang="f184">
                                <a:pos x="f329" y="f330"/>
                              </a:cxn>
                              <a:cxn ang="f184">
                                <a:pos x="f331" y="f332"/>
                              </a:cxn>
                              <a:cxn ang="f184">
                                <a:pos x="f333" y="f334"/>
                              </a:cxn>
                              <a:cxn ang="f184">
                                <a:pos x="f335" y="f336"/>
                              </a:cxn>
                              <a:cxn ang="f184">
                                <a:pos x="f335" y="f337"/>
                              </a:cxn>
                              <a:cxn ang="f184">
                                <a:pos x="f338" y="f332"/>
                              </a:cxn>
                              <a:cxn ang="f184">
                                <a:pos x="f339" y="f340"/>
                              </a:cxn>
                              <a:cxn ang="f184">
                                <a:pos x="f341" y="f330"/>
                              </a:cxn>
                              <a:cxn ang="f184">
                                <a:pos x="f342" y="f343"/>
                              </a:cxn>
                              <a:cxn ang="f184">
                                <a:pos x="f344" y="f345"/>
                              </a:cxn>
                              <a:cxn ang="f184">
                                <a:pos x="f346" y="f347"/>
                              </a:cxn>
                              <a:cxn ang="f184">
                                <a:pos x="f348" y="f349"/>
                              </a:cxn>
                              <a:cxn ang="f184">
                                <a:pos x="f350" y="f345"/>
                              </a:cxn>
                              <a:cxn ang="f184">
                                <a:pos x="f351" y="f345"/>
                              </a:cxn>
                              <a:cxn ang="f184">
                                <a:pos x="f350" y="f352"/>
                              </a:cxn>
                              <a:cxn ang="f184">
                                <a:pos x="f353" y="f354"/>
                              </a:cxn>
                              <a:cxn ang="f184">
                                <a:pos x="f346" y="f355"/>
                              </a:cxn>
                              <a:cxn ang="f184">
                                <a:pos x="f350" y="f356"/>
                              </a:cxn>
                              <a:cxn ang="f184">
                                <a:pos x="f357" y="f358"/>
                              </a:cxn>
                              <a:cxn ang="f184">
                                <a:pos x="f359" y="f360"/>
                              </a:cxn>
                              <a:cxn ang="f184">
                                <a:pos x="f361" y="f362"/>
                              </a:cxn>
                              <a:cxn ang="f184">
                                <a:pos x="f363" y="f364"/>
                              </a:cxn>
                              <a:cxn ang="f184">
                                <a:pos x="f365" y="f366"/>
                              </a:cxn>
                              <a:cxn ang="f184">
                                <a:pos x="f342" y="f367"/>
                              </a:cxn>
                              <a:cxn ang="f184">
                                <a:pos x="f368" y="f369"/>
                              </a:cxn>
                              <a:cxn ang="f184">
                                <a:pos x="f370" y="f366"/>
                              </a:cxn>
                              <a:cxn ang="f184">
                                <a:pos x="f371" y="f369"/>
                              </a:cxn>
                              <a:cxn ang="f184">
                                <a:pos x="f372" y="f373"/>
                              </a:cxn>
                              <a:cxn ang="f184">
                                <a:pos x="f338" y="f374"/>
                              </a:cxn>
                              <a:cxn ang="f184">
                                <a:pos x="f375" y="f376"/>
                              </a:cxn>
                              <a:cxn ang="f184">
                                <a:pos x="f377" y="f378"/>
                              </a:cxn>
                              <a:cxn ang="f184">
                                <a:pos x="f329" y="f379"/>
                              </a:cxn>
                              <a:cxn ang="f184">
                                <a:pos x="f380" y="f373"/>
                              </a:cxn>
                              <a:cxn ang="f184">
                                <a:pos x="f380" y="f381"/>
                              </a:cxn>
                              <a:cxn ang="f184">
                                <a:pos x="f333" y="f382"/>
                              </a:cxn>
                              <a:cxn ang="f184">
                                <a:pos x="f383" y="f366"/>
                              </a:cxn>
                              <a:cxn ang="f184">
                                <a:pos x="f384" y="f385"/>
                              </a:cxn>
                              <a:cxn ang="f184">
                                <a:pos x="f386" y="f387"/>
                              </a:cxn>
                              <a:cxn ang="f184">
                                <a:pos x="f388" y="f355"/>
                              </a:cxn>
                              <a:cxn ang="f184">
                                <a:pos x="f389" y="f390"/>
                              </a:cxn>
                              <a:cxn ang="f184">
                                <a:pos x="f391" y="f392"/>
                              </a:cxn>
                              <a:cxn ang="f184">
                                <a:pos x="f393" y="f340"/>
                              </a:cxn>
                              <a:cxn ang="f184">
                                <a:pos x="f394" y="f395"/>
                              </a:cxn>
                              <a:cxn ang="f184">
                                <a:pos x="f394" y="f396"/>
                              </a:cxn>
                              <a:cxn ang="f184">
                                <a:pos x="f384" y="f349"/>
                              </a:cxn>
                              <a:cxn ang="f184">
                                <a:pos x="f389" y="f340"/>
                              </a:cxn>
                            </a:cxnLst>
                            <a:rect l="f325" t="f328" r="f326" b="f327"/>
                            <a:pathLst>
                              <a:path w="119" h="142">
                                <a:moveTo>
                                  <a:pt x="f8" y="f9"/>
                                </a:moveTo>
                                <a:lnTo>
                                  <a:pt x="f10" y="f11"/>
                                </a:lnTo>
                                <a:lnTo>
                                  <a:pt x="f12" y="f13"/>
                                </a:lnTo>
                                <a:lnTo>
                                  <a:pt x="f12" y="f14"/>
                                </a:lnTo>
                                <a:lnTo>
                                  <a:pt x="f15" y="f16"/>
                                </a:lnTo>
                                <a:lnTo>
                                  <a:pt x="f15" y="f17"/>
                                </a:lnTo>
                                <a:lnTo>
                                  <a:pt x="f18" y="f19"/>
                                </a:lnTo>
                                <a:lnTo>
                                  <a:pt x="f18" y="f20"/>
                                </a:lnTo>
                                <a:lnTo>
                                  <a:pt x="f21" y="f7"/>
                                </a:lnTo>
                                <a:lnTo>
                                  <a:pt x="f21" y="f7"/>
                                </a:lnTo>
                                <a:lnTo>
                                  <a:pt x="f22" y="f7"/>
                                </a:lnTo>
                                <a:lnTo>
                                  <a:pt x="f23" y="f24"/>
                                </a:lnTo>
                                <a:lnTo>
                                  <a:pt x="f23" y="f24"/>
                                </a:lnTo>
                                <a:lnTo>
                                  <a:pt x="f23" y="f25"/>
                                </a:lnTo>
                                <a:lnTo>
                                  <a:pt x="f23" y="f26"/>
                                </a:lnTo>
                                <a:lnTo>
                                  <a:pt x="f23" y="f17"/>
                                </a:lnTo>
                                <a:lnTo>
                                  <a:pt x="f23" y="f19"/>
                                </a:lnTo>
                                <a:lnTo>
                                  <a:pt x="f27" y="f17"/>
                                </a:lnTo>
                                <a:lnTo>
                                  <a:pt x="f28" y="f29"/>
                                </a:lnTo>
                                <a:lnTo>
                                  <a:pt x="f30" y="f31"/>
                                </a:lnTo>
                                <a:lnTo>
                                  <a:pt x="f30" y="f32"/>
                                </a:lnTo>
                                <a:lnTo>
                                  <a:pt x="f27" y="f11"/>
                                </a:lnTo>
                                <a:lnTo>
                                  <a:pt x="f33" y="f34"/>
                                </a:lnTo>
                                <a:lnTo>
                                  <a:pt x="f35" y="f13"/>
                                </a:lnTo>
                                <a:lnTo>
                                  <a:pt x="f36" y="f14"/>
                                </a:lnTo>
                                <a:lnTo>
                                  <a:pt x="f36" y="f14"/>
                                </a:lnTo>
                                <a:lnTo>
                                  <a:pt x="f37" y="f38"/>
                                </a:lnTo>
                                <a:lnTo>
                                  <a:pt x="f39" y="f16"/>
                                </a:lnTo>
                                <a:lnTo>
                                  <a:pt x="f39" y="f16"/>
                                </a:lnTo>
                                <a:lnTo>
                                  <a:pt x="f39" y="f31"/>
                                </a:lnTo>
                                <a:lnTo>
                                  <a:pt x="f39" y="f40"/>
                                </a:lnTo>
                                <a:lnTo>
                                  <a:pt x="f41" y="f42"/>
                                </a:lnTo>
                                <a:lnTo>
                                  <a:pt x="f41" y="f42"/>
                                </a:lnTo>
                                <a:lnTo>
                                  <a:pt x="f41" y="f42"/>
                                </a:lnTo>
                                <a:lnTo>
                                  <a:pt x="f43" y="f44"/>
                                </a:lnTo>
                                <a:lnTo>
                                  <a:pt x="f45" y="f44"/>
                                </a:lnTo>
                                <a:lnTo>
                                  <a:pt x="f46" y="f40"/>
                                </a:lnTo>
                                <a:lnTo>
                                  <a:pt x="f47" y="f14"/>
                                </a:lnTo>
                                <a:lnTo>
                                  <a:pt x="f48" y="f31"/>
                                </a:lnTo>
                                <a:lnTo>
                                  <a:pt x="f49" y="f31"/>
                                </a:lnTo>
                                <a:lnTo>
                                  <a:pt x="f49" y="f31"/>
                                </a:lnTo>
                                <a:lnTo>
                                  <a:pt x="f50" y="f31"/>
                                </a:lnTo>
                                <a:lnTo>
                                  <a:pt x="f51" y="f44"/>
                                </a:lnTo>
                                <a:lnTo>
                                  <a:pt x="f45" y="f32"/>
                                </a:lnTo>
                                <a:lnTo>
                                  <a:pt x="f48" y="f34"/>
                                </a:lnTo>
                                <a:lnTo>
                                  <a:pt x="f45" y="f52"/>
                                </a:lnTo>
                                <a:lnTo>
                                  <a:pt x="f37" y="f9"/>
                                </a:lnTo>
                                <a:lnTo>
                                  <a:pt x="f53" y="f54"/>
                                </a:lnTo>
                                <a:lnTo>
                                  <a:pt x="f35" y="f55"/>
                                </a:lnTo>
                                <a:lnTo>
                                  <a:pt x="f53" y="f56"/>
                                </a:lnTo>
                                <a:lnTo>
                                  <a:pt x="f41" y="f57"/>
                                </a:lnTo>
                                <a:lnTo>
                                  <a:pt x="f58" y="f59"/>
                                </a:lnTo>
                                <a:lnTo>
                                  <a:pt x="f47" y="f56"/>
                                </a:lnTo>
                                <a:lnTo>
                                  <a:pt x="f48" y="f56"/>
                                </a:lnTo>
                                <a:lnTo>
                                  <a:pt x="f60" y="f61"/>
                                </a:lnTo>
                                <a:lnTo>
                                  <a:pt x="f60" y="f62"/>
                                </a:lnTo>
                                <a:lnTo>
                                  <a:pt x="f60" y="f62"/>
                                </a:lnTo>
                                <a:lnTo>
                                  <a:pt x="f49" y="f57"/>
                                </a:lnTo>
                                <a:lnTo>
                                  <a:pt x="f48" y="f57"/>
                                </a:lnTo>
                                <a:lnTo>
                                  <a:pt x="f47" y="f63"/>
                                </a:lnTo>
                                <a:lnTo>
                                  <a:pt x="f58" y="f63"/>
                                </a:lnTo>
                                <a:lnTo>
                                  <a:pt x="f58" y="f64"/>
                                </a:lnTo>
                                <a:lnTo>
                                  <a:pt x="f46" y="f64"/>
                                </a:lnTo>
                                <a:lnTo>
                                  <a:pt x="f46" y="f64"/>
                                </a:lnTo>
                                <a:lnTo>
                                  <a:pt x="f65" y="f66"/>
                                </a:lnTo>
                                <a:lnTo>
                                  <a:pt x="f6" y="f67"/>
                                </a:lnTo>
                                <a:lnTo>
                                  <a:pt x="f65" y="f68"/>
                                </a:lnTo>
                                <a:lnTo>
                                  <a:pt x="f48" y="f67"/>
                                </a:lnTo>
                                <a:lnTo>
                                  <a:pt x="f69" y="f70"/>
                                </a:lnTo>
                                <a:lnTo>
                                  <a:pt x="f45" y="f71"/>
                                </a:lnTo>
                                <a:lnTo>
                                  <a:pt x="f37" y="f68"/>
                                </a:lnTo>
                                <a:lnTo>
                                  <a:pt x="f37" y="f66"/>
                                </a:lnTo>
                                <a:lnTo>
                                  <a:pt x="f72" y="f73"/>
                                </a:lnTo>
                                <a:lnTo>
                                  <a:pt x="f72" y="f74"/>
                                </a:lnTo>
                                <a:lnTo>
                                  <a:pt x="f75" y="f76"/>
                                </a:lnTo>
                                <a:lnTo>
                                  <a:pt x="f33" y="f70"/>
                                </a:lnTo>
                                <a:lnTo>
                                  <a:pt x="f33" y="f77"/>
                                </a:lnTo>
                                <a:lnTo>
                                  <a:pt x="f28" y="f70"/>
                                </a:lnTo>
                                <a:lnTo>
                                  <a:pt x="f27" y="f70"/>
                                </a:lnTo>
                                <a:lnTo>
                                  <a:pt x="f78" y="f76"/>
                                </a:lnTo>
                                <a:lnTo>
                                  <a:pt x="f79" y="f76"/>
                                </a:lnTo>
                                <a:lnTo>
                                  <a:pt x="f78" y="f80"/>
                                </a:lnTo>
                                <a:lnTo>
                                  <a:pt x="f72" y="f81"/>
                                </a:lnTo>
                                <a:lnTo>
                                  <a:pt x="f72" y="f82"/>
                                </a:lnTo>
                                <a:lnTo>
                                  <a:pt x="f78" y="f83"/>
                                </a:lnTo>
                                <a:lnTo>
                                  <a:pt x="f78" y="f84"/>
                                </a:lnTo>
                                <a:lnTo>
                                  <a:pt x="f27" y="f85"/>
                                </a:lnTo>
                                <a:lnTo>
                                  <a:pt x="f30" y="f5"/>
                                </a:lnTo>
                                <a:lnTo>
                                  <a:pt x="f86" y="f87"/>
                                </a:lnTo>
                                <a:lnTo>
                                  <a:pt x="f86" y="f88"/>
                                </a:lnTo>
                                <a:lnTo>
                                  <a:pt x="f86" y="f83"/>
                                </a:lnTo>
                                <a:lnTo>
                                  <a:pt x="f22" y="f83"/>
                                </a:lnTo>
                                <a:lnTo>
                                  <a:pt x="f22" y="f89"/>
                                </a:lnTo>
                                <a:lnTo>
                                  <a:pt x="f21" y="f89"/>
                                </a:lnTo>
                                <a:lnTo>
                                  <a:pt x="f90" y="f91"/>
                                </a:lnTo>
                                <a:lnTo>
                                  <a:pt x="f12" y="f92"/>
                                </a:lnTo>
                                <a:lnTo>
                                  <a:pt x="f18" y="f92"/>
                                </a:lnTo>
                                <a:lnTo>
                                  <a:pt x="f18" y="f82"/>
                                </a:lnTo>
                                <a:lnTo>
                                  <a:pt x="f93" y="f82"/>
                                </a:lnTo>
                                <a:lnTo>
                                  <a:pt x="f93" y="f92"/>
                                </a:lnTo>
                                <a:lnTo>
                                  <a:pt x="f93" y="f89"/>
                                </a:lnTo>
                                <a:lnTo>
                                  <a:pt x="f93" y="f83"/>
                                </a:lnTo>
                                <a:lnTo>
                                  <a:pt x="f93" y="f81"/>
                                </a:lnTo>
                                <a:lnTo>
                                  <a:pt x="f21" y="f94"/>
                                </a:lnTo>
                                <a:lnTo>
                                  <a:pt x="f21" y="f77"/>
                                </a:lnTo>
                                <a:lnTo>
                                  <a:pt x="f18" y="f67"/>
                                </a:lnTo>
                                <a:lnTo>
                                  <a:pt x="f10" y="f74"/>
                                </a:lnTo>
                                <a:lnTo>
                                  <a:pt x="f80" y="f70"/>
                                </a:lnTo>
                                <a:lnTo>
                                  <a:pt x="f80" y="f94"/>
                                </a:lnTo>
                                <a:lnTo>
                                  <a:pt x="f89" y="f81"/>
                                </a:lnTo>
                                <a:lnTo>
                                  <a:pt x="f89" y="f95"/>
                                </a:lnTo>
                                <a:lnTo>
                                  <a:pt x="f96" y="f97"/>
                                </a:lnTo>
                                <a:lnTo>
                                  <a:pt x="f85" y="f94"/>
                                </a:lnTo>
                                <a:lnTo>
                                  <a:pt x="f85" y="f68"/>
                                </a:lnTo>
                                <a:lnTo>
                                  <a:pt x="f92" y="f76"/>
                                </a:lnTo>
                                <a:lnTo>
                                  <a:pt x="f96" y="f73"/>
                                </a:lnTo>
                                <a:lnTo>
                                  <a:pt x="f82" y="f57"/>
                                </a:lnTo>
                                <a:lnTo>
                                  <a:pt x="f81" y="f73"/>
                                </a:lnTo>
                                <a:lnTo>
                                  <a:pt x="f71" y="f57"/>
                                </a:lnTo>
                                <a:lnTo>
                                  <a:pt x="f97" y="f61"/>
                                </a:lnTo>
                                <a:lnTo>
                                  <a:pt x="f68" y="f98"/>
                                </a:lnTo>
                                <a:lnTo>
                                  <a:pt x="f89" y="f52"/>
                                </a:lnTo>
                                <a:lnTo>
                                  <a:pt x="f88" y="f99"/>
                                </a:lnTo>
                                <a:lnTo>
                                  <a:pt x="f100" y="f52"/>
                                </a:lnTo>
                                <a:lnTo>
                                  <a:pt x="f82" y="f34"/>
                                </a:lnTo>
                                <a:lnTo>
                                  <a:pt x="f100" y="f32"/>
                                </a:lnTo>
                                <a:lnTo>
                                  <a:pt x="f5" y="f101"/>
                                </a:lnTo>
                                <a:lnTo>
                                  <a:pt x="f102" y="f101"/>
                                </a:lnTo>
                                <a:lnTo>
                                  <a:pt x="f91" y="f11"/>
                                </a:lnTo>
                                <a:lnTo>
                                  <a:pt x="f91" y="f103"/>
                                </a:lnTo>
                                <a:lnTo>
                                  <a:pt x="f91" y="f42"/>
                                </a:lnTo>
                                <a:lnTo>
                                  <a:pt x="f91" y="f40"/>
                                </a:lnTo>
                                <a:lnTo>
                                  <a:pt x="f91" y="f14"/>
                                </a:lnTo>
                                <a:lnTo>
                                  <a:pt x="f91" y="f40"/>
                                </a:lnTo>
                                <a:lnTo>
                                  <a:pt x="f89" y="f44"/>
                                </a:lnTo>
                                <a:lnTo>
                                  <a:pt x="f81" y="f44"/>
                                </a:lnTo>
                                <a:lnTo>
                                  <a:pt x="f97" y="f44"/>
                                </a:lnTo>
                                <a:lnTo>
                                  <a:pt x="f97" y="f32"/>
                                </a:lnTo>
                                <a:lnTo>
                                  <a:pt x="f8" y="f9"/>
                                </a:lnTo>
                                <a:lnTo>
                                  <a:pt x="f8" y="f9"/>
                                </a:lnTo>
                                <a:close/>
                              </a:path>
                            </a:pathLst>
                          </a:custGeom>
                          <a:solidFill>
                            <a:srgbClr val="000000"/>
                          </a:solidFill>
                          <a:ln cap="flat">
                            <a:noFill/>
                            <a:prstDash val="solid"/>
                          </a:ln>
                        </wps:spPr>
                        <wps:bodyPr lIns="0" tIns="0" rIns="0" bIns="0"/>
                      </wps:wsp>
                      <wps:wsp>
                        <wps:cNvPr id="49" name="Freihandform 1325"/>
                        <wps:cNvSpPr/>
                        <wps:spPr>
                          <a:xfrm>
                            <a:off x="866604" y="124541"/>
                            <a:ext cx="176342" cy="227722"/>
                          </a:xfrm>
                          <a:custGeom>
                            <a:avLst/>
                            <a:gdLst>
                              <a:gd name="f0" fmla="val 10800000"/>
                              <a:gd name="f1" fmla="val 5400000"/>
                              <a:gd name="f2" fmla="val 180"/>
                              <a:gd name="f3" fmla="val w"/>
                              <a:gd name="f4" fmla="val h"/>
                              <a:gd name="f5" fmla="val 0"/>
                              <a:gd name="f6" fmla="val 105"/>
                              <a:gd name="f7" fmla="val 128"/>
                              <a:gd name="f8" fmla="val 88"/>
                              <a:gd name="f9" fmla="val 8"/>
                              <a:gd name="f10" fmla="val 86"/>
                              <a:gd name="f11" fmla="val 14"/>
                              <a:gd name="f12" fmla="val 84"/>
                              <a:gd name="f13" fmla="val 16"/>
                              <a:gd name="f14" fmla="val 82"/>
                              <a:gd name="f15" fmla="val 92"/>
                              <a:gd name="f16" fmla="val 90"/>
                              <a:gd name="f17" fmla="val 18"/>
                              <a:gd name="f18" fmla="val 33"/>
                              <a:gd name="f19" fmla="val 74"/>
                              <a:gd name="f20" fmla="val 37"/>
                              <a:gd name="f21" fmla="val 80"/>
                              <a:gd name="f22" fmla="val 43"/>
                              <a:gd name="f23" fmla="val 45"/>
                              <a:gd name="f24" fmla="val 102"/>
                              <a:gd name="f25" fmla="val 106"/>
                              <a:gd name="f26" fmla="val 31"/>
                              <a:gd name="f27" fmla="val 110"/>
                              <a:gd name="f28" fmla="val 41"/>
                              <a:gd name="f29" fmla="val 122"/>
                              <a:gd name="f30" fmla="val 47"/>
                              <a:gd name="f31" fmla="val 124"/>
                              <a:gd name="f32" fmla="val 49"/>
                              <a:gd name="f33" fmla="val 57"/>
                              <a:gd name="f34" fmla="val 51"/>
                              <a:gd name="f35" fmla="val 61"/>
                              <a:gd name="f36" fmla="val 79"/>
                              <a:gd name="f37" fmla="val 77"/>
                              <a:gd name="f38" fmla="val 94"/>
                              <a:gd name="f39" fmla="val 81"/>
                              <a:gd name="f40" fmla="val 100"/>
                              <a:gd name="f41" fmla="val 97"/>
                              <a:gd name="f42" fmla="val 96"/>
                              <a:gd name="f43" fmla="val 83"/>
                              <a:gd name="f44" fmla="val 93"/>
                              <a:gd name="f45" fmla="val 89"/>
                              <a:gd name="f46" fmla="val 78"/>
                              <a:gd name="f47" fmla="val 63"/>
                              <a:gd name="f48" fmla="val 72"/>
                              <a:gd name="f49" fmla="val 69"/>
                              <a:gd name="f50" fmla="val 64"/>
                              <a:gd name="f51" fmla="val 65"/>
                              <a:gd name="f52" fmla="val 58"/>
                              <a:gd name="f53" fmla="val 85"/>
                              <a:gd name="f54" fmla="val 50"/>
                              <a:gd name="f55" fmla="val 56"/>
                              <a:gd name="f56" fmla="val 99"/>
                              <a:gd name="f57" fmla="val 54"/>
                              <a:gd name="f58" fmla="val 87"/>
                              <a:gd name="f59" fmla="val 46"/>
                              <a:gd name="f60" fmla="val 95"/>
                              <a:gd name="f61" fmla="val 42"/>
                              <a:gd name="f62" fmla="val 36"/>
                              <a:gd name="f63" fmla="val 32"/>
                              <a:gd name="f64" fmla="val 34"/>
                              <a:gd name="f65" fmla="val 44"/>
                              <a:gd name="f66" fmla="val 67"/>
                              <a:gd name="f67" fmla="val 53"/>
                              <a:gd name="f68" fmla="val 55"/>
                              <a:gd name="f69" fmla="val 26"/>
                              <a:gd name="f70" fmla="val 20"/>
                              <a:gd name="f71" fmla="val 22"/>
                              <a:gd name="f72" fmla="val 24"/>
                              <a:gd name="f73" fmla="val 40"/>
                              <a:gd name="f74" fmla="val 35"/>
                              <a:gd name="f75" fmla="val 48"/>
                              <a:gd name="f76" fmla="val 38"/>
                              <a:gd name="f77" fmla="val 28"/>
                              <a:gd name="f78" fmla="val 4"/>
                              <a:gd name="f79" fmla="val 30"/>
                              <a:gd name="f80" fmla="val 2"/>
                              <a:gd name="f81" fmla="val 12"/>
                              <a:gd name="f82" fmla="val 6"/>
                              <a:gd name="f83" fmla="val 29"/>
                              <a:gd name="f84" fmla="val 68"/>
                              <a:gd name="f85" fmla="+- 0 0 -90"/>
                              <a:gd name="f86" fmla="*/ f3 1 105"/>
                              <a:gd name="f87" fmla="*/ f4 1 128"/>
                              <a:gd name="f88" fmla="val f5"/>
                              <a:gd name="f89" fmla="val f6"/>
                              <a:gd name="f90" fmla="val f7"/>
                              <a:gd name="f91" fmla="*/ f85 f0 1"/>
                              <a:gd name="f92" fmla="+- f90 0 f88"/>
                              <a:gd name="f93" fmla="+- f89 0 f88"/>
                              <a:gd name="f94" fmla="*/ f91 1 f2"/>
                              <a:gd name="f95" fmla="*/ f93 1 105"/>
                              <a:gd name="f96" fmla="*/ f92 1 128"/>
                              <a:gd name="f97" fmla="*/ 8 f93 1"/>
                              <a:gd name="f98" fmla="*/ 86 f92 1"/>
                              <a:gd name="f99" fmla="*/ 16 f93 1"/>
                              <a:gd name="f100" fmla="*/ 82 f92 1"/>
                              <a:gd name="f101" fmla="*/ 90 f92 1"/>
                              <a:gd name="f102" fmla="*/ 33 f93 1"/>
                              <a:gd name="f103" fmla="*/ 74 f92 1"/>
                              <a:gd name="f104" fmla="*/ 43 f93 1"/>
                              <a:gd name="f105" fmla="*/ 80 f92 1"/>
                              <a:gd name="f106" fmla="*/ 102 f92 1"/>
                              <a:gd name="f107" fmla="*/ 31 f93 1"/>
                              <a:gd name="f108" fmla="*/ 110 f92 1"/>
                              <a:gd name="f109" fmla="*/ 122 f92 1"/>
                              <a:gd name="f110" fmla="*/ 47 f93 1"/>
                              <a:gd name="f111" fmla="*/ 124 f92 1"/>
                              <a:gd name="f112" fmla="*/ 57 f93 1"/>
                              <a:gd name="f113" fmla="*/ 49 f93 1"/>
                              <a:gd name="f114" fmla="*/ 79 f93 1"/>
                              <a:gd name="f115" fmla="*/ 81 f93 1"/>
                              <a:gd name="f116" fmla="*/ 100 f92 1"/>
                              <a:gd name="f117" fmla="*/ 97 f93 1"/>
                              <a:gd name="f118" fmla="*/ 96 f92 1"/>
                              <a:gd name="f119" fmla="*/ 92 f92 1"/>
                              <a:gd name="f120" fmla="*/ 93 f93 1"/>
                              <a:gd name="f121" fmla="*/ 69 f93 1"/>
                              <a:gd name="f122" fmla="*/ 64 f92 1"/>
                              <a:gd name="f123" fmla="*/ 85 f93 1"/>
                              <a:gd name="f124" fmla="*/ 50 f92 1"/>
                              <a:gd name="f125" fmla="*/ 99 f93 1"/>
                              <a:gd name="f126" fmla="*/ 54 f92 1"/>
                              <a:gd name="f127" fmla="*/ 95 f93 1"/>
                              <a:gd name="f128" fmla="*/ 42 f92 1"/>
                              <a:gd name="f129" fmla="*/ 36 f92 1"/>
                              <a:gd name="f130" fmla="*/ 87 f93 1"/>
                              <a:gd name="f131" fmla="*/ 32 f92 1"/>
                              <a:gd name="f132" fmla="*/ 83 f93 1"/>
                              <a:gd name="f133" fmla="*/ 44 f92 1"/>
                              <a:gd name="f134" fmla="*/ 63 f93 1"/>
                              <a:gd name="f135" fmla="*/ 55 f93 1"/>
                              <a:gd name="f136" fmla="*/ 26 f92 1"/>
                              <a:gd name="f137" fmla="*/ 65 f93 1"/>
                              <a:gd name="f138" fmla="*/ 16 f92 1"/>
                              <a:gd name="f139" fmla="*/ 8 f92 1"/>
                              <a:gd name="f140" fmla="*/ 51 f93 1"/>
                              <a:gd name="f141" fmla="*/ 41 f93 1"/>
                              <a:gd name="f142" fmla="*/ 24 f92 1"/>
                              <a:gd name="f143" fmla="*/ 26 f93 1"/>
                              <a:gd name="f144" fmla="*/ 22 f93 1"/>
                              <a:gd name="f145" fmla="*/ 28 f92 1"/>
                              <a:gd name="f146" fmla="*/ 14 f93 1"/>
                              <a:gd name="f147" fmla="*/ 0 f93 1"/>
                              <a:gd name="f148" fmla="*/ 12 f93 1"/>
                              <a:gd name="f149" fmla="*/ 40 f92 1"/>
                              <a:gd name="f150" fmla="*/ 48 f92 1"/>
                              <a:gd name="f151" fmla="*/ 29 f93 1"/>
                              <a:gd name="f152" fmla="*/ 68 f92 1"/>
                              <a:gd name="f153" fmla="*/ 88 f92 1"/>
                              <a:gd name="f154" fmla="+- f94 0 f1"/>
                              <a:gd name="f155" fmla="*/ f97 1 105"/>
                              <a:gd name="f156" fmla="*/ f98 1 128"/>
                              <a:gd name="f157" fmla="*/ f99 1 105"/>
                              <a:gd name="f158" fmla="*/ f100 1 128"/>
                              <a:gd name="f159" fmla="*/ f101 1 128"/>
                              <a:gd name="f160" fmla="*/ f102 1 105"/>
                              <a:gd name="f161" fmla="*/ f103 1 128"/>
                              <a:gd name="f162" fmla="*/ f104 1 105"/>
                              <a:gd name="f163" fmla="*/ f105 1 128"/>
                              <a:gd name="f164" fmla="*/ f106 1 128"/>
                              <a:gd name="f165" fmla="*/ f107 1 105"/>
                              <a:gd name="f166" fmla="*/ f108 1 128"/>
                              <a:gd name="f167" fmla="*/ f109 1 128"/>
                              <a:gd name="f168" fmla="*/ f110 1 105"/>
                              <a:gd name="f169" fmla="*/ f111 1 128"/>
                              <a:gd name="f170" fmla="*/ f112 1 105"/>
                              <a:gd name="f171" fmla="*/ f113 1 105"/>
                              <a:gd name="f172" fmla="*/ f114 1 105"/>
                              <a:gd name="f173" fmla="*/ f115 1 105"/>
                              <a:gd name="f174" fmla="*/ f116 1 128"/>
                              <a:gd name="f175" fmla="*/ f117 1 105"/>
                              <a:gd name="f176" fmla="*/ f118 1 128"/>
                              <a:gd name="f177" fmla="*/ f119 1 128"/>
                              <a:gd name="f178" fmla="*/ f120 1 105"/>
                              <a:gd name="f179" fmla="*/ f121 1 105"/>
                              <a:gd name="f180" fmla="*/ f122 1 128"/>
                              <a:gd name="f181" fmla="*/ f123 1 105"/>
                              <a:gd name="f182" fmla="*/ f124 1 128"/>
                              <a:gd name="f183" fmla="*/ f125 1 105"/>
                              <a:gd name="f184" fmla="*/ f126 1 128"/>
                              <a:gd name="f185" fmla="*/ f127 1 105"/>
                              <a:gd name="f186" fmla="*/ f128 1 128"/>
                              <a:gd name="f187" fmla="*/ f129 1 128"/>
                              <a:gd name="f188" fmla="*/ f130 1 105"/>
                              <a:gd name="f189" fmla="*/ f131 1 128"/>
                              <a:gd name="f190" fmla="*/ f132 1 105"/>
                              <a:gd name="f191" fmla="*/ f133 1 128"/>
                              <a:gd name="f192" fmla="*/ f134 1 105"/>
                              <a:gd name="f193" fmla="*/ f135 1 105"/>
                              <a:gd name="f194" fmla="*/ f136 1 128"/>
                              <a:gd name="f195" fmla="*/ f137 1 105"/>
                              <a:gd name="f196" fmla="*/ f138 1 128"/>
                              <a:gd name="f197" fmla="*/ f139 1 128"/>
                              <a:gd name="f198" fmla="*/ f140 1 105"/>
                              <a:gd name="f199" fmla="*/ f141 1 105"/>
                              <a:gd name="f200" fmla="*/ f142 1 128"/>
                              <a:gd name="f201" fmla="*/ f143 1 105"/>
                              <a:gd name="f202" fmla="*/ f144 1 105"/>
                              <a:gd name="f203" fmla="*/ f145 1 128"/>
                              <a:gd name="f204" fmla="*/ f146 1 105"/>
                              <a:gd name="f205" fmla="*/ f147 1 105"/>
                              <a:gd name="f206" fmla="*/ f148 1 105"/>
                              <a:gd name="f207" fmla="*/ f149 1 128"/>
                              <a:gd name="f208" fmla="*/ f150 1 128"/>
                              <a:gd name="f209" fmla="*/ f151 1 105"/>
                              <a:gd name="f210" fmla="*/ f152 1 128"/>
                              <a:gd name="f211" fmla="*/ f153 1 128"/>
                              <a:gd name="f212" fmla="*/ 0 1 f95"/>
                              <a:gd name="f213" fmla="*/ f89 1 f95"/>
                              <a:gd name="f214" fmla="*/ 0 1 f96"/>
                              <a:gd name="f215" fmla="*/ f90 1 f96"/>
                              <a:gd name="f216" fmla="*/ f155 1 f95"/>
                              <a:gd name="f217" fmla="*/ f156 1 f96"/>
                              <a:gd name="f218" fmla="*/ f157 1 f95"/>
                              <a:gd name="f219" fmla="*/ f158 1 f96"/>
                              <a:gd name="f220" fmla="*/ f159 1 f96"/>
                              <a:gd name="f221" fmla="*/ f160 1 f95"/>
                              <a:gd name="f222" fmla="*/ f161 1 f96"/>
                              <a:gd name="f223" fmla="*/ f162 1 f95"/>
                              <a:gd name="f224" fmla="*/ f163 1 f96"/>
                              <a:gd name="f225" fmla="*/ f164 1 f96"/>
                              <a:gd name="f226" fmla="*/ f165 1 f95"/>
                              <a:gd name="f227" fmla="*/ f166 1 f96"/>
                              <a:gd name="f228" fmla="*/ f167 1 f96"/>
                              <a:gd name="f229" fmla="*/ f168 1 f95"/>
                              <a:gd name="f230" fmla="*/ f169 1 f96"/>
                              <a:gd name="f231" fmla="*/ f170 1 f95"/>
                              <a:gd name="f232" fmla="*/ f171 1 f95"/>
                              <a:gd name="f233" fmla="*/ f172 1 f95"/>
                              <a:gd name="f234" fmla="*/ f173 1 f95"/>
                              <a:gd name="f235" fmla="*/ f174 1 f96"/>
                              <a:gd name="f236" fmla="*/ f175 1 f95"/>
                              <a:gd name="f237" fmla="*/ f176 1 f96"/>
                              <a:gd name="f238" fmla="*/ f177 1 f96"/>
                              <a:gd name="f239" fmla="*/ f178 1 f95"/>
                              <a:gd name="f240" fmla="*/ f179 1 f95"/>
                              <a:gd name="f241" fmla="*/ f180 1 f96"/>
                              <a:gd name="f242" fmla="*/ f181 1 f95"/>
                              <a:gd name="f243" fmla="*/ f182 1 f96"/>
                              <a:gd name="f244" fmla="*/ f183 1 f95"/>
                              <a:gd name="f245" fmla="*/ f184 1 f96"/>
                              <a:gd name="f246" fmla="*/ f185 1 f95"/>
                              <a:gd name="f247" fmla="*/ f186 1 f96"/>
                              <a:gd name="f248" fmla="*/ f187 1 f96"/>
                              <a:gd name="f249" fmla="*/ f188 1 f95"/>
                              <a:gd name="f250" fmla="*/ f189 1 f96"/>
                              <a:gd name="f251" fmla="*/ f190 1 f95"/>
                              <a:gd name="f252" fmla="*/ f191 1 f96"/>
                              <a:gd name="f253" fmla="*/ f192 1 f95"/>
                              <a:gd name="f254" fmla="*/ f193 1 f95"/>
                              <a:gd name="f255" fmla="*/ f194 1 f96"/>
                              <a:gd name="f256" fmla="*/ f195 1 f95"/>
                              <a:gd name="f257" fmla="*/ f196 1 f96"/>
                              <a:gd name="f258" fmla="*/ f197 1 f96"/>
                              <a:gd name="f259" fmla="*/ f198 1 f95"/>
                              <a:gd name="f260" fmla="*/ f199 1 f95"/>
                              <a:gd name="f261" fmla="*/ f200 1 f96"/>
                              <a:gd name="f262" fmla="*/ f201 1 f95"/>
                              <a:gd name="f263" fmla="*/ f202 1 f95"/>
                              <a:gd name="f264" fmla="*/ f203 1 f96"/>
                              <a:gd name="f265" fmla="*/ f204 1 f95"/>
                              <a:gd name="f266" fmla="*/ f205 1 f95"/>
                              <a:gd name="f267" fmla="*/ f206 1 f95"/>
                              <a:gd name="f268" fmla="*/ f207 1 f96"/>
                              <a:gd name="f269" fmla="*/ f208 1 f96"/>
                              <a:gd name="f270" fmla="*/ f209 1 f95"/>
                              <a:gd name="f271" fmla="*/ f210 1 f96"/>
                              <a:gd name="f272" fmla="*/ f211 1 f96"/>
                              <a:gd name="f273" fmla="*/ f212 f86 1"/>
                              <a:gd name="f274" fmla="*/ f213 f86 1"/>
                              <a:gd name="f275" fmla="*/ f215 f87 1"/>
                              <a:gd name="f276" fmla="*/ f214 f87 1"/>
                              <a:gd name="f277" fmla="*/ f216 f86 1"/>
                              <a:gd name="f278" fmla="*/ f217 f87 1"/>
                              <a:gd name="f279" fmla="*/ f218 f86 1"/>
                              <a:gd name="f280" fmla="*/ f219 f87 1"/>
                              <a:gd name="f281" fmla="*/ f220 f87 1"/>
                              <a:gd name="f282" fmla="*/ f221 f86 1"/>
                              <a:gd name="f283" fmla="*/ f222 f87 1"/>
                              <a:gd name="f284" fmla="*/ f223 f86 1"/>
                              <a:gd name="f285" fmla="*/ f224 f87 1"/>
                              <a:gd name="f286" fmla="*/ f225 f87 1"/>
                              <a:gd name="f287" fmla="*/ f226 f86 1"/>
                              <a:gd name="f288" fmla="*/ f227 f87 1"/>
                              <a:gd name="f289" fmla="*/ f228 f87 1"/>
                              <a:gd name="f290" fmla="*/ f229 f86 1"/>
                              <a:gd name="f291" fmla="*/ f230 f87 1"/>
                              <a:gd name="f292" fmla="*/ f231 f86 1"/>
                              <a:gd name="f293" fmla="*/ f232 f86 1"/>
                              <a:gd name="f294" fmla="*/ f233 f86 1"/>
                              <a:gd name="f295" fmla="*/ f234 f86 1"/>
                              <a:gd name="f296" fmla="*/ f235 f87 1"/>
                              <a:gd name="f297" fmla="*/ f236 f86 1"/>
                              <a:gd name="f298" fmla="*/ f237 f87 1"/>
                              <a:gd name="f299" fmla="*/ f238 f87 1"/>
                              <a:gd name="f300" fmla="*/ f239 f86 1"/>
                              <a:gd name="f301" fmla="*/ f240 f86 1"/>
                              <a:gd name="f302" fmla="*/ f241 f87 1"/>
                              <a:gd name="f303" fmla="*/ f242 f86 1"/>
                              <a:gd name="f304" fmla="*/ f243 f87 1"/>
                              <a:gd name="f305" fmla="*/ f244 f86 1"/>
                              <a:gd name="f306" fmla="*/ f245 f87 1"/>
                              <a:gd name="f307" fmla="*/ f246 f86 1"/>
                              <a:gd name="f308" fmla="*/ f247 f87 1"/>
                              <a:gd name="f309" fmla="*/ f248 f87 1"/>
                              <a:gd name="f310" fmla="*/ f249 f86 1"/>
                              <a:gd name="f311" fmla="*/ f250 f87 1"/>
                              <a:gd name="f312" fmla="*/ f251 f86 1"/>
                              <a:gd name="f313" fmla="*/ f252 f87 1"/>
                              <a:gd name="f314" fmla="*/ f253 f86 1"/>
                              <a:gd name="f315" fmla="*/ f254 f86 1"/>
                              <a:gd name="f316" fmla="*/ f255 f87 1"/>
                              <a:gd name="f317" fmla="*/ f256 f86 1"/>
                              <a:gd name="f318" fmla="*/ f257 f87 1"/>
                              <a:gd name="f319" fmla="*/ f258 f87 1"/>
                              <a:gd name="f320" fmla="*/ f259 f86 1"/>
                              <a:gd name="f321" fmla="*/ f260 f86 1"/>
                              <a:gd name="f322" fmla="*/ f261 f87 1"/>
                              <a:gd name="f323" fmla="*/ f262 f86 1"/>
                              <a:gd name="f324" fmla="*/ f263 f86 1"/>
                              <a:gd name="f325" fmla="*/ f264 f87 1"/>
                              <a:gd name="f326" fmla="*/ f265 f86 1"/>
                              <a:gd name="f327" fmla="*/ f266 f86 1"/>
                              <a:gd name="f328" fmla="*/ f267 f86 1"/>
                              <a:gd name="f329" fmla="*/ f268 f87 1"/>
                              <a:gd name="f330" fmla="*/ f269 f87 1"/>
                              <a:gd name="f331" fmla="*/ f270 f86 1"/>
                              <a:gd name="f332" fmla="*/ f271 f87 1"/>
                              <a:gd name="f333" fmla="*/ f272 f87 1"/>
                            </a:gdLst>
                            <a:ahLst/>
                            <a:cxnLst>
                              <a:cxn ang="3cd4">
                                <a:pos x="hc" y="t"/>
                              </a:cxn>
                              <a:cxn ang="0">
                                <a:pos x="r" y="vc"/>
                              </a:cxn>
                              <a:cxn ang="cd4">
                                <a:pos x="hc" y="b"/>
                              </a:cxn>
                              <a:cxn ang="cd2">
                                <a:pos x="l" y="vc"/>
                              </a:cxn>
                              <a:cxn ang="f154">
                                <a:pos x="f277" y="f278"/>
                              </a:cxn>
                              <a:cxn ang="f154">
                                <a:pos x="f279" y="f280"/>
                              </a:cxn>
                              <a:cxn ang="f154">
                                <a:pos x="f279" y="f281"/>
                              </a:cxn>
                              <a:cxn ang="f154">
                                <a:pos x="f282" y="f283"/>
                              </a:cxn>
                              <a:cxn ang="f154">
                                <a:pos x="f284" y="f285"/>
                              </a:cxn>
                              <a:cxn ang="f154">
                                <a:pos x="f284" y="f286"/>
                              </a:cxn>
                              <a:cxn ang="f154">
                                <a:pos x="f287" y="f288"/>
                              </a:cxn>
                              <a:cxn ang="f154">
                                <a:pos x="f284" y="f289"/>
                              </a:cxn>
                              <a:cxn ang="f154">
                                <a:pos x="f290" y="f291"/>
                              </a:cxn>
                              <a:cxn ang="f154">
                                <a:pos x="f292" y="f288"/>
                              </a:cxn>
                              <a:cxn ang="f154">
                                <a:pos x="f293" y="f286"/>
                              </a:cxn>
                              <a:cxn ang="f154">
                                <a:pos x="f292" y="f280"/>
                              </a:cxn>
                              <a:cxn ang="f154">
                                <a:pos x="f294" y="f278"/>
                              </a:cxn>
                              <a:cxn ang="f154">
                                <a:pos x="f295" y="f296"/>
                              </a:cxn>
                              <a:cxn ang="f154">
                                <a:pos x="f297" y="f298"/>
                              </a:cxn>
                              <a:cxn ang="f154">
                                <a:pos x="f297" y="f299"/>
                              </a:cxn>
                              <a:cxn ang="f154">
                                <a:pos x="f300" y="f285"/>
                              </a:cxn>
                              <a:cxn ang="f154">
                                <a:pos x="f294" y="f280"/>
                              </a:cxn>
                              <a:cxn ang="f154">
                                <a:pos x="f301" y="f302"/>
                              </a:cxn>
                              <a:cxn ang="f154">
                                <a:pos x="f303" y="f304"/>
                              </a:cxn>
                              <a:cxn ang="f154">
                                <a:pos x="f305" y="f306"/>
                              </a:cxn>
                              <a:cxn ang="f154">
                                <a:pos x="f307" y="f308"/>
                              </a:cxn>
                              <a:cxn ang="f154">
                                <a:pos x="f305" y="f309"/>
                              </a:cxn>
                              <a:cxn ang="f154">
                                <a:pos x="f310" y="f311"/>
                              </a:cxn>
                              <a:cxn ang="f154">
                                <a:pos x="f312" y="f313"/>
                              </a:cxn>
                              <a:cxn ang="f154">
                                <a:pos x="f314" y="f308"/>
                              </a:cxn>
                              <a:cxn ang="f154">
                                <a:pos x="f315" y="f316"/>
                              </a:cxn>
                              <a:cxn ang="f154">
                                <a:pos x="f317" y="f318"/>
                              </a:cxn>
                              <a:cxn ang="f154">
                                <a:pos x="f315" y="f319"/>
                              </a:cxn>
                              <a:cxn ang="f154">
                                <a:pos x="f320" y="f319"/>
                              </a:cxn>
                              <a:cxn ang="f154">
                                <a:pos x="f321" y="f318"/>
                              </a:cxn>
                              <a:cxn ang="f154">
                                <a:pos x="f293" y="f322"/>
                              </a:cxn>
                              <a:cxn ang="f154">
                                <a:pos x="f321" y="f308"/>
                              </a:cxn>
                              <a:cxn ang="f154">
                                <a:pos x="f323" y="f313"/>
                              </a:cxn>
                              <a:cxn ang="f154">
                                <a:pos x="f324" y="f325"/>
                              </a:cxn>
                              <a:cxn ang="f154">
                                <a:pos x="f326" y="f309"/>
                              </a:cxn>
                              <a:cxn ang="f154">
                                <a:pos x="f327" y="f325"/>
                              </a:cxn>
                              <a:cxn ang="f154">
                                <a:pos x="f328" y="f329"/>
                              </a:cxn>
                              <a:cxn ang="f154">
                                <a:pos x="f277" y="f330"/>
                              </a:cxn>
                              <a:cxn ang="f154">
                                <a:pos x="f331" y="f306"/>
                              </a:cxn>
                              <a:cxn ang="f154">
                                <a:pos x="f287" y="f332"/>
                              </a:cxn>
                              <a:cxn ang="f154">
                                <a:pos x="f277" y="f283"/>
                              </a:cxn>
                              <a:cxn ang="f154">
                                <a:pos x="f328" y="f285"/>
                              </a:cxn>
                              <a:cxn ang="f154">
                                <a:pos x="f327" y="f333"/>
                              </a:cxn>
                            </a:cxnLst>
                            <a:rect l="f273" t="f276" r="f274" b="f275"/>
                            <a:pathLst>
                              <a:path w="105" h="128">
                                <a:moveTo>
                                  <a:pt x="f5" y="f8"/>
                                </a:moveTo>
                                <a:lnTo>
                                  <a:pt x="f9" y="f10"/>
                                </a:lnTo>
                                <a:lnTo>
                                  <a:pt x="f11" y="f12"/>
                                </a:lnTo>
                                <a:lnTo>
                                  <a:pt x="f13" y="f14"/>
                                </a:lnTo>
                                <a:lnTo>
                                  <a:pt x="f11" y="f15"/>
                                </a:lnTo>
                                <a:lnTo>
                                  <a:pt x="f13" y="f16"/>
                                </a:lnTo>
                                <a:lnTo>
                                  <a:pt x="f17" y="f14"/>
                                </a:lnTo>
                                <a:lnTo>
                                  <a:pt x="f18" y="f19"/>
                                </a:lnTo>
                                <a:lnTo>
                                  <a:pt x="f20" y="f21"/>
                                </a:lnTo>
                                <a:lnTo>
                                  <a:pt x="f22" y="f21"/>
                                </a:lnTo>
                                <a:lnTo>
                                  <a:pt x="f23" y="f21"/>
                                </a:lnTo>
                                <a:lnTo>
                                  <a:pt x="f22" y="f24"/>
                                </a:lnTo>
                                <a:lnTo>
                                  <a:pt x="f18" y="f25"/>
                                </a:lnTo>
                                <a:lnTo>
                                  <a:pt x="f26" y="f27"/>
                                </a:lnTo>
                                <a:lnTo>
                                  <a:pt x="f28" y="f25"/>
                                </a:lnTo>
                                <a:lnTo>
                                  <a:pt x="f22" y="f29"/>
                                </a:lnTo>
                                <a:lnTo>
                                  <a:pt x="f23" y="f7"/>
                                </a:lnTo>
                                <a:lnTo>
                                  <a:pt x="f30" y="f31"/>
                                </a:lnTo>
                                <a:lnTo>
                                  <a:pt x="f32" y="f25"/>
                                </a:lnTo>
                                <a:lnTo>
                                  <a:pt x="f33" y="f27"/>
                                </a:lnTo>
                                <a:lnTo>
                                  <a:pt x="f33" y="f25"/>
                                </a:lnTo>
                                <a:lnTo>
                                  <a:pt x="f32" y="f24"/>
                                </a:lnTo>
                                <a:lnTo>
                                  <a:pt x="f34" y="f21"/>
                                </a:lnTo>
                                <a:lnTo>
                                  <a:pt x="f33" y="f14"/>
                                </a:lnTo>
                                <a:lnTo>
                                  <a:pt x="f35" y="f19"/>
                                </a:lnTo>
                                <a:lnTo>
                                  <a:pt x="f36" y="f10"/>
                                </a:lnTo>
                                <a:lnTo>
                                  <a:pt x="f37" y="f38"/>
                                </a:lnTo>
                                <a:lnTo>
                                  <a:pt x="f39" y="f40"/>
                                </a:lnTo>
                                <a:lnTo>
                                  <a:pt x="f39" y="f10"/>
                                </a:lnTo>
                                <a:lnTo>
                                  <a:pt x="f41" y="f42"/>
                                </a:lnTo>
                                <a:lnTo>
                                  <a:pt x="f6" y="f40"/>
                                </a:lnTo>
                                <a:lnTo>
                                  <a:pt x="f41" y="f15"/>
                                </a:lnTo>
                                <a:lnTo>
                                  <a:pt x="f43" y="f12"/>
                                </a:lnTo>
                                <a:lnTo>
                                  <a:pt x="f44" y="f21"/>
                                </a:lnTo>
                                <a:lnTo>
                                  <a:pt x="f45" y="f46"/>
                                </a:lnTo>
                                <a:lnTo>
                                  <a:pt x="f36" y="f14"/>
                                </a:lnTo>
                                <a:lnTo>
                                  <a:pt x="f47" y="f48"/>
                                </a:lnTo>
                                <a:lnTo>
                                  <a:pt x="f49" y="f50"/>
                                </a:lnTo>
                                <a:lnTo>
                                  <a:pt x="f51" y="f52"/>
                                </a:lnTo>
                                <a:lnTo>
                                  <a:pt x="f53" y="f54"/>
                                </a:lnTo>
                                <a:lnTo>
                                  <a:pt x="f44" y="f55"/>
                                </a:lnTo>
                                <a:lnTo>
                                  <a:pt x="f56" y="f57"/>
                                </a:lnTo>
                                <a:lnTo>
                                  <a:pt x="f58" y="f59"/>
                                </a:lnTo>
                                <a:lnTo>
                                  <a:pt x="f60" y="f61"/>
                                </a:lnTo>
                                <a:lnTo>
                                  <a:pt x="f6" y="f62"/>
                                </a:lnTo>
                                <a:lnTo>
                                  <a:pt x="f56" y="f62"/>
                                </a:lnTo>
                                <a:lnTo>
                                  <a:pt x="f58" y="f61"/>
                                </a:lnTo>
                                <a:lnTo>
                                  <a:pt x="f58" y="f63"/>
                                </a:lnTo>
                                <a:lnTo>
                                  <a:pt x="f53" y="f64"/>
                                </a:lnTo>
                                <a:lnTo>
                                  <a:pt x="f43" y="f65"/>
                                </a:lnTo>
                                <a:lnTo>
                                  <a:pt x="f66" y="f54"/>
                                </a:lnTo>
                                <a:lnTo>
                                  <a:pt x="f47" y="f61"/>
                                </a:lnTo>
                                <a:lnTo>
                                  <a:pt x="f67" y="f59"/>
                                </a:lnTo>
                                <a:lnTo>
                                  <a:pt x="f68" y="f69"/>
                                </a:lnTo>
                                <a:lnTo>
                                  <a:pt x="f47" y="f70"/>
                                </a:lnTo>
                                <a:lnTo>
                                  <a:pt x="f51" y="f13"/>
                                </a:lnTo>
                                <a:lnTo>
                                  <a:pt x="f68" y="f70"/>
                                </a:lnTo>
                                <a:lnTo>
                                  <a:pt x="f68" y="f9"/>
                                </a:lnTo>
                                <a:lnTo>
                                  <a:pt x="f67" y="f5"/>
                                </a:lnTo>
                                <a:lnTo>
                                  <a:pt x="f34" y="f9"/>
                                </a:lnTo>
                                <a:lnTo>
                                  <a:pt x="f32" y="f71"/>
                                </a:lnTo>
                                <a:lnTo>
                                  <a:pt x="f28" y="f13"/>
                                </a:lnTo>
                                <a:lnTo>
                                  <a:pt x="f28" y="f70"/>
                                </a:lnTo>
                                <a:lnTo>
                                  <a:pt x="f32" y="f72"/>
                                </a:lnTo>
                                <a:lnTo>
                                  <a:pt x="f30" y="f73"/>
                                </a:lnTo>
                                <a:lnTo>
                                  <a:pt x="f28" y="f61"/>
                                </a:lnTo>
                                <a:lnTo>
                                  <a:pt x="f74" y="f75"/>
                                </a:lnTo>
                                <a:lnTo>
                                  <a:pt x="f69" y="f65"/>
                                </a:lnTo>
                                <a:lnTo>
                                  <a:pt x="f70" y="f76"/>
                                </a:lnTo>
                                <a:lnTo>
                                  <a:pt x="f71" y="f77"/>
                                </a:lnTo>
                                <a:lnTo>
                                  <a:pt x="f17" y="f69"/>
                                </a:lnTo>
                                <a:lnTo>
                                  <a:pt x="f11" y="f62"/>
                                </a:lnTo>
                                <a:lnTo>
                                  <a:pt x="f78" y="f79"/>
                                </a:lnTo>
                                <a:lnTo>
                                  <a:pt x="f5" y="f77"/>
                                </a:lnTo>
                                <a:lnTo>
                                  <a:pt x="f80" y="f63"/>
                                </a:lnTo>
                                <a:lnTo>
                                  <a:pt x="f81" y="f73"/>
                                </a:lnTo>
                                <a:lnTo>
                                  <a:pt x="f82" y="f65"/>
                                </a:lnTo>
                                <a:lnTo>
                                  <a:pt x="f9" y="f75"/>
                                </a:lnTo>
                                <a:lnTo>
                                  <a:pt x="f17" y="f61"/>
                                </a:lnTo>
                                <a:lnTo>
                                  <a:pt x="f83" y="f57"/>
                                </a:lnTo>
                                <a:lnTo>
                                  <a:pt x="f69" y="f52"/>
                                </a:lnTo>
                                <a:lnTo>
                                  <a:pt x="f26" y="f84"/>
                                </a:lnTo>
                                <a:lnTo>
                                  <a:pt x="f13" y="f46"/>
                                </a:lnTo>
                                <a:lnTo>
                                  <a:pt x="f9" y="f19"/>
                                </a:lnTo>
                                <a:lnTo>
                                  <a:pt x="f78" y="f19"/>
                                </a:lnTo>
                                <a:lnTo>
                                  <a:pt x="f81" y="f21"/>
                                </a:lnTo>
                                <a:lnTo>
                                  <a:pt x="f82" y="f12"/>
                                </a:lnTo>
                                <a:lnTo>
                                  <a:pt x="f5" y="f8"/>
                                </a:lnTo>
                                <a:lnTo>
                                  <a:pt x="f5" y="f8"/>
                                </a:lnTo>
                                <a:close/>
                              </a:path>
                            </a:pathLst>
                          </a:custGeom>
                          <a:solidFill>
                            <a:srgbClr val="FFFFFF"/>
                          </a:solidFill>
                          <a:ln cap="flat">
                            <a:noFill/>
                            <a:prstDash val="solid"/>
                          </a:ln>
                        </wps:spPr>
                        <wps:bodyPr lIns="0" tIns="0" rIns="0" bIns="0"/>
                      </wps:wsp>
                      <wps:wsp>
                        <wps:cNvPr id="50" name="Freihandform 1326"/>
                        <wps:cNvSpPr/>
                        <wps:spPr>
                          <a:xfrm>
                            <a:off x="928747" y="209937"/>
                            <a:ext cx="33585" cy="42702"/>
                          </a:xfrm>
                          <a:custGeom>
                            <a:avLst/>
                            <a:gdLst>
                              <a:gd name="f0" fmla="val 10800000"/>
                              <a:gd name="f1" fmla="val 5400000"/>
                              <a:gd name="f2" fmla="val 180"/>
                              <a:gd name="f3" fmla="val w"/>
                              <a:gd name="f4" fmla="val h"/>
                              <a:gd name="f5" fmla="val 0"/>
                              <a:gd name="f6" fmla="val 20"/>
                              <a:gd name="f7" fmla="val 24"/>
                              <a:gd name="f8" fmla="val 12"/>
                              <a:gd name="f9" fmla="val 6"/>
                              <a:gd name="f10" fmla="val 14"/>
                              <a:gd name="f11" fmla="val 16"/>
                              <a:gd name="f12" fmla="val 4"/>
                              <a:gd name="f13" fmla="val 18"/>
                              <a:gd name="f14" fmla="val 22"/>
                              <a:gd name="f15" fmla="val 10"/>
                              <a:gd name="f16" fmla="val 8"/>
                              <a:gd name="f17" fmla="+- 0 0 -90"/>
                              <a:gd name="f18" fmla="*/ f3 1 20"/>
                              <a:gd name="f19" fmla="*/ f4 1 24"/>
                              <a:gd name="f20" fmla="val f5"/>
                              <a:gd name="f21" fmla="val f6"/>
                              <a:gd name="f22" fmla="val f7"/>
                              <a:gd name="f23" fmla="*/ f17 f0 1"/>
                              <a:gd name="f24" fmla="+- f22 0 f20"/>
                              <a:gd name="f25" fmla="+- f21 0 f20"/>
                              <a:gd name="f26" fmla="*/ f23 1 f2"/>
                              <a:gd name="f27" fmla="*/ f25 1 20"/>
                              <a:gd name="f28" fmla="*/ f24 1 24"/>
                              <a:gd name="f29" fmla="*/ 0 f25 1"/>
                              <a:gd name="f30" fmla="*/ 12 f24 1"/>
                              <a:gd name="f31" fmla="*/ 6 f25 1"/>
                              <a:gd name="f32" fmla="*/ 14 f24 1"/>
                              <a:gd name="f33" fmla="*/ 16 f24 1"/>
                              <a:gd name="f34" fmla="*/ 4 f25 1"/>
                              <a:gd name="f35" fmla="*/ 18 f24 1"/>
                              <a:gd name="f36" fmla="*/ 20 f24 1"/>
                              <a:gd name="f37" fmla="*/ 22 f24 1"/>
                              <a:gd name="f38" fmla="*/ 10 f25 1"/>
                              <a:gd name="f39" fmla="*/ 14 f25 1"/>
                              <a:gd name="f40" fmla="*/ 24 f24 1"/>
                              <a:gd name="f41" fmla="*/ 16 f25 1"/>
                              <a:gd name="f42" fmla="*/ 20 f25 1"/>
                              <a:gd name="f43" fmla="*/ 6 f24 1"/>
                              <a:gd name="f44" fmla="*/ 12 f25 1"/>
                              <a:gd name="f45" fmla="*/ 0 f24 1"/>
                              <a:gd name="f46" fmla="*/ 8 f25 1"/>
                              <a:gd name="f47" fmla="*/ 8 f24 1"/>
                              <a:gd name="f48" fmla="*/ 4 f24 1"/>
                              <a:gd name="f49" fmla="*/ 10 f24 1"/>
                              <a:gd name="f50" fmla="+- f26 0 f1"/>
                              <a:gd name="f51" fmla="*/ f29 1 20"/>
                              <a:gd name="f52" fmla="*/ f30 1 24"/>
                              <a:gd name="f53" fmla="*/ f31 1 20"/>
                              <a:gd name="f54" fmla="*/ f32 1 24"/>
                              <a:gd name="f55" fmla="*/ f33 1 24"/>
                              <a:gd name="f56" fmla="*/ f34 1 20"/>
                              <a:gd name="f57" fmla="*/ f35 1 24"/>
                              <a:gd name="f58" fmla="*/ f36 1 24"/>
                              <a:gd name="f59" fmla="*/ f37 1 24"/>
                              <a:gd name="f60" fmla="*/ f38 1 20"/>
                              <a:gd name="f61" fmla="*/ f39 1 20"/>
                              <a:gd name="f62" fmla="*/ f40 1 24"/>
                              <a:gd name="f63" fmla="*/ f41 1 20"/>
                              <a:gd name="f64" fmla="*/ f42 1 20"/>
                              <a:gd name="f65" fmla="*/ f43 1 24"/>
                              <a:gd name="f66" fmla="*/ f44 1 20"/>
                              <a:gd name="f67" fmla="*/ f45 1 24"/>
                              <a:gd name="f68" fmla="*/ f46 1 20"/>
                              <a:gd name="f69" fmla="*/ f47 1 24"/>
                              <a:gd name="f70" fmla="*/ f48 1 24"/>
                              <a:gd name="f71" fmla="*/ f49 1 24"/>
                              <a:gd name="f72" fmla="*/ 0 1 f27"/>
                              <a:gd name="f73" fmla="*/ f21 1 f27"/>
                              <a:gd name="f74" fmla="*/ 0 1 f28"/>
                              <a:gd name="f75" fmla="*/ f22 1 f28"/>
                              <a:gd name="f76" fmla="*/ f51 1 f27"/>
                              <a:gd name="f77" fmla="*/ f52 1 f28"/>
                              <a:gd name="f78" fmla="*/ f53 1 f27"/>
                              <a:gd name="f79" fmla="*/ f54 1 f28"/>
                              <a:gd name="f80" fmla="*/ f55 1 f28"/>
                              <a:gd name="f81" fmla="*/ f56 1 f27"/>
                              <a:gd name="f82" fmla="*/ f57 1 f28"/>
                              <a:gd name="f83" fmla="*/ f58 1 f28"/>
                              <a:gd name="f84" fmla="*/ f59 1 f28"/>
                              <a:gd name="f85" fmla="*/ f60 1 f27"/>
                              <a:gd name="f86" fmla="*/ f61 1 f27"/>
                              <a:gd name="f87" fmla="*/ f62 1 f28"/>
                              <a:gd name="f88" fmla="*/ f63 1 f27"/>
                              <a:gd name="f89" fmla="*/ f64 1 f27"/>
                              <a:gd name="f90" fmla="*/ f65 1 f28"/>
                              <a:gd name="f91" fmla="*/ f66 1 f27"/>
                              <a:gd name="f92" fmla="*/ f67 1 f28"/>
                              <a:gd name="f93" fmla="*/ f68 1 f27"/>
                              <a:gd name="f94" fmla="*/ f69 1 f28"/>
                              <a:gd name="f95" fmla="*/ f70 1 f28"/>
                              <a:gd name="f96" fmla="*/ f71 1 f28"/>
                              <a:gd name="f97" fmla="*/ f72 f18 1"/>
                              <a:gd name="f98" fmla="*/ f73 f18 1"/>
                              <a:gd name="f99" fmla="*/ f75 f19 1"/>
                              <a:gd name="f100" fmla="*/ f74 f19 1"/>
                              <a:gd name="f101" fmla="*/ f76 f18 1"/>
                              <a:gd name="f102" fmla="*/ f77 f19 1"/>
                              <a:gd name="f103" fmla="*/ f78 f18 1"/>
                              <a:gd name="f104" fmla="*/ f79 f19 1"/>
                              <a:gd name="f105" fmla="*/ f80 f19 1"/>
                              <a:gd name="f106" fmla="*/ f81 f18 1"/>
                              <a:gd name="f107" fmla="*/ f82 f19 1"/>
                              <a:gd name="f108" fmla="*/ f83 f19 1"/>
                              <a:gd name="f109" fmla="*/ f84 f19 1"/>
                              <a:gd name="f110" fmla="*/ f85 f18 1"/>
                              <a:gd name="f111" fmla="*/ f86 f18 1"/>
                              <a:gd name="f112" fmla="*/ f87 f19 1"/>
                              <a:gd name="f113" fmla="*/ f88 f18 1"/>
                              <a:gd name="f114" fmla="*/ f89 f18 1"/>
                              <a:gd name="f115" fmla="*/ f90 f19 1"/>
                              <a:gd name="f116" fmla="*/ f91 f18 1"/>
                              <a:gd name="f117" fmla="*/ f92 f19 1"/>
                              <a:gd name="f118" fmla="*/ f93 f18 1"/>
                              <a:gd name="f119" fmla="*/ f94 f19 1"/>
                              <a:gd name="f120" fmla="*/ f95 f19 1"/>
                              <a:gd name="f121" fmla="*/ f96 f19 1"/>
                            </a:gdLst>
                            <a:ahLst/>
                            <a:cxnLst>
                              <a:cxn ang="3cd4">
                                <a:pos x="hc" y="t"/>
                              </a:cxn>
                              <a:cxn ang="0">
                                <a:pos x="r" y="vc"/>
                              </a:cxn>
                              <a:cxn ang="cd4">
                                <a:pos x="hc" y="b"/>
                              </a:cxn>
                              <a:cxn ang="cd2">
                                <a:pos x="l" y="vc"/>
                              </a:cxn>
                              <a:cxn ang="f50">
                                <a:pos x="f101" y="f102"/>
                              </a:cxn>
                              <a:cxn ang="f50">
                                <a:pos x="f103" y="f104"/>
                              </a:cxn>
                              <a:cxn ang="f50">
                                <a:pos x="f103" y="f105"/>
                              </a:cxn>
                              <a:cxn ang="f50">
                                <a:pos x="f106" y="f107"/>
                              </a:cxn>
                              <a:cxn ang="f50">
                                <a:pos x="f106" y="f108"/>
                              </a:cxn>
                              <a:cxn ang="f50">
                                <a:pos x="f106" y="f109"/>
                              </a:cxn>
                              <a:cxn ang="f50">
                                <a:pos x="f106" y="f108"/>
                              </a:cxn>
                              <a:cxn ang="f50">
                                <a:pos x="f103" y="f108"/>
                              </a:cxn>
                              <a:cxn ang="f50">
                                <a:pos x="f110" y="f108"/>
                              </a:cxn>
                              <a:cxn ang="f50">
                                <a:pos x="f110" y="f108"/>
                              </a:cxn>
                              <a:cxn ang="f50">
                                <a:pos x="f111" y="f112"/>
                              </a:cxn>
                              <a:cxn ang="f50">
                                <a:pos x="f113" y="f107"/>
                              </a:cxn>
                              <a:cxn ang="f50">
                                <a:pos x="f114" y="f107"/>
                              </a:cxn>
                              <a:cxn ang="f50">
                                <a:pos x="f113" y="f102"/>
                              </a:cxn>
                              <a:cxn ang="f50">
                                <a:pos x="f114" y="f115"/>
                              </a:cxn>
                              <a:cxn ang="f50">
                                <a:pos x="f116" y="f115"/>
                              </a:cxn>
                              <a:cxn ang="f50">
                                <a:pos x="f110" y="f117"/>
                              </a:cxn>
                              <a:cxn ang="f50">
                                <a:pos x="f118" y="f119"/>
                              </a:cxn>
                              <a:cxn ang="f50">
                                <a:pos x="f106" y="f120"/>
                              </a:cxn>
                              <a:cxn ang="f50">
                                <a:pos x="f106" y="f121"/>
                              </a:cxn>
                              <a:cxn ang="f50">
                                <a:pos x="f101" y="f102"/>
                              </a:cxn>
                              <a:cxn ang="f50">
                                <a:pos x="f101" y="f102"/>
                              </a:cxn>
                            </a:cxnLst>
                            <a:rect l="f97" t="f100" r="f98" b="f99"/>
                            <a:pathLst>
                              <a:path w="20" h="24">
                                <a:moveTo>
                                  <a:pt x="f5" y="f8"/>
                                </a:moveTo>
                                <a:lnTo>
                                  <a:pt x="f9" y="f10"/>
                                </a:lnTo>
                                <a:lnTo>
                                  <a:pt x="f9" y="f11"/>
                                </a:lnTo>
                                <a:lnTo>
                                  <a:pt x="f12" y="f13"/>
                                </a:lnTo>
                                <a:lnTo>
                                  <a:pt x="f12" y="f6"/>
                                </a:lnTo>
                                <a:lnTo>
                                  <a:pt x="f12" y="f14"/>
                                </a:lnTo>
                                <a:lnTo>
                                  <a:pt x="f12" y="f6"/>
                                </a:lnTo>
                                <a:lnTo>
                                  <a:pt x="f9" y="f6"/>
                                </a:lnTo>
                                <a:lnTo>
                                  <a:pt x="f15" y="f6"/>
                                </a:lnTo>
                                <a:lnTo>
                                  <a:pt x="f15" y="f6"/>
                                </a:lnTo>
                                <a:lnTo>
                                  <a:pt x="f10" y="f7"/>
                                </a:lnTo>
                                <a:lnTo>
                                  <a:pt x="f11" y="f13"/>
                                </a:lnTo>
                                <a:lnTo>
                                  <a:pt x="f6" y="f13"/>
                                </a:lnTo>
                                <a:lnTo>
                                  <a:pt x="f11" y="f8"/>
                                </a:lnTo>
                                <a:lnTo>
                                  <a:pt x="f6" y="f9"/>
                                </a:lnTo>
                                <a:lnTo>
                                  <a:pt x="f8" y="f9"/>
                                </a:lnTo>
                                <a:lnTo>
                                  <a:pt x="f15" y="f5"/>
                                </a:lnTo>
                                <a:lnTo>
                                  <a:pt x="f16" y="f16"/>
                                </a:lnTo>
                                <a:lnTo>
                                  <a:pt x="f12" y="f12"/>
                                </a:lnTo>
                                <a:lnTo>
                                  <a:pt x="f12" y="f15"/>
                                </a:lnTo>
                                <a:lnTo>
                                  <a:pt x="f5" y="f8"/>
                                </a:lnTo>
                                <a:lnTo>
                                  <a:pt x="f5" y="f8"/>
                                </a:lnTo>
                                <a:close/>
                              </a:path>
                            </a:pathLst>
                          </a:custGeom>
                          <a:solidFill>
                            <a:srgbClr val="000000"/>
                          </a:solidFill>
                          <a:ln cap="flat">
                            <a:noFill/>
                            <a:prstDash val="solid"/>
                          </a:ln>
                        </wps:spPr>
                        <wps:bodyPr lIns="0" tIns="0" rIns="0" bIns="0"/>
                      </wps:wsp>
                      <wps:wsp>
                        <wps:cNvPr id="51" name="Freihandform 1327"/>
                        <wps:cNvSpPr/>
                        <wps:spPr>
                          <a:xfrm>
                            <a:off x="938824" y="227722"/>
                            <a:ext cx="16797" cy="17794"/>
                          </a:xfrm>
                          <a:custGeom>
                            <a:avLst/>
                            <a:gdLst>
                              <a:gd name="f0" fmla="val 10800000"/>
                              <a:gd name="f1" fmla="val 5400000"/>
                              <a:gd name="f2" fmla="val 180"/>
                              <a:gd name="f3" fmla="val w"/>
                              <a:gd name="f4" fmla="val h"/>
                              <a:gd name="f5" fmla="val 0"/>
                              <a:gd name="f6" fmla="val 10"/>
                              <a:gd name="f7" fmla="val 2"/>
                              <a:gd name="f8" fmla="val 4"/>
                              <a:gd name="f9" fmla="val 6"/>
                              <a:gd name="f10" fmla="val 8"/>
                              <a:gd name="f11" fmla="+- 0 0 -90"/>
                              <a:gd name="f12" fmla="*/ f3 1 10"/>
                              <a:gd name="f13" fmla="*/ f4 1 10"/>
                              <a:gd name="f14" fmla="val f5"/>
                              <a:gd name="f15" fmla="val f6"/>
                              <a:gd name="f16" fmla="*/ f11 f0 1"/>
                              <a:gd name="f17" fmla="+- f15 0 f14"/>
                              <a:gd name="f18" fmla="*/ f16 1 f2"/>
                              <a:gd name="f19" fmla="*/ f17 1 10"/>
                              <a:gd name="f20" fmla="*/ 0 f17 1"/>
                              <a:gd name="f21" fmla="*/ 2 f17 1"/>
                              <a:gd name="f22" fmla="*/ 4 f17 1"/>
                              <a:gd name="f23" fmla="*/ 6 f17 1"/>
                              <a:gd name="f24" fmla="*/ 10 f17 1"/>
                              <a:gd name="f25" fmla="*/ 8 f17 1"/>
                              <a:gd name="f26" fmla="+- f18 0 f1"/>
                              <a:gd name="f27" fmla="*/ f20 1 10"/>
                              <a:gd name="f28" fmla="*/ f21 1 10"/>
                              <a:gd name="f29" fmla="*/ f22 1 10"/>
                              <a:gd name="f30" fmla="*/ f23 1 10"/>
                              <a:gd name="f31" fmla="*/ f24 1 10"/>
                              <a:gd name="f32" fmla="*/ f25 1 10"/>
                              <a:gd name="f33" fmla="*/ 0 1 f19"/>
                              <a:gd name="f34" fmla="*/ f15 1 f19"/>
                              <a:gd name="f35" fmla="*/ f27 1 f19"/>
                              <a:gd name="f36" fmla="*/ f28 1 f19"/>
                              <a:gd name="f37" fmla="*/ f29 1 f19"/>
                              <a:gd name="f38" fmla="*/ f30 1 f19"/>
                              <a:gd name="f39" fmla="*/ f31 1 f19"/>
                              <a:gd name="f40" fmla="*/ f32 1 f19"/>
                              <a:gd name="f41" fmla="*/ f33 f12 1"/>
                              <a:gd name="f42" fmla="*/ f34 f12 1"/>
                              <a:gd name="f43" fmla="*/ f34 f13 1"/>
                              <a:gd name="f44" fmla="*/ f33 f13 1"/>
                              <a:gd name="f45" fmla="*/ f35 f12 1"/>
                              <a:gd name="f46" fmla="*/ f36 f13 1"/>
                              <a:gd name="f47" fmla="*/ f37 f12 1"/>
                              <a:gd name="f48" fmla="*/ f36 f12 1"/>
                              <a:gd name="f49" fmla="*/ f38 f13 1"/>
                              <a:gd name="f50" fmla="*/ f38 f12 1"/>
                              <a:gd name="f51" fmla="*/ f39 f13 1"/>
                              <a:gd name="f52" fmla="*/ f40 f12 1"/>
                              <a:gd name="f53" fmla="*/ f37 f13 1"/>
                              <a:gd name="f54" fmla="*/ f39 f12 1"/>
                              <a:gd name="f55" fmla="*/ f35 f13 1"/>
                            </a:gdLst>
                            <a:ahLst/>
                            <a:cxnLst>
                              <a:cxn ang="3cd4">
                                <a:pos x="hc" y="t"/>
                              </a:cxn>
                              <a:cxn ang="0">
                                <a:pos x="r" y="vc"/>
                              </a:cxn>
                              <a:cxn ang="cd4">
                                <a:pos x="hc" y="b"/>
                              </a:cxn>
                              <a:cxn ang="cd2">
                                <a:pos x="l" y="vc"/>
                              </a:cxn>
                              <a:cxn ang="f26">
                                <a:pos x="f45" y="f46"/>
                              </a:cxn>
                              <a:cxn ang="f26">
                                <a:pos x="f47" y="f46"/>
                              </a:cxn>
                              <a:cxn ang="f26">
                                <a:pos x="f48" y="f49"/>
                              </a:cxn>
                              <a:cxn ang="f26">
                                <a:pos x="f50" y="f49"/>
                              </a:cxn>
                              <a:cxn ang="f26">
                                <a:pos x="f50" y="f51"/>
                              </a:cxn>
                              <a:cxn ang="f26">
                                <a:pos x="f52" y="f53"/>
                              </a:cxn>
                              <a:cxn ang="f26">
                                <a:pos x="f54" y="f53"/>
                              </a:cxn>
                              <a:cxn ang="f26">
                                <a:pos x="f50" y="f55"/>
                              </a:cxn>
                              <a:cxn ang="f26">
                                <a:pos x="f47" y="f55"/>
                              </a:cxn>
                              <a:cxn ang="f26">
                                <a:pos x="f45" y="f46"/>
                              </a:cxn>
                              <a:cxn ang="f26">
                                <a:pos x="f45" y="f46"/>
                              </a:cxn>
                            </a:cxnLst>
                            <a:rect l="f41" t="f44" r="f42" b="f43"/>
                            <a:pathLst>
                              <a:path w="10" h="10">
                                <a:moveTo>
                                  <a:pt x="f5" y="f7"/>
                                </a:moveTo>
                                <a:lnTo>
                                  <a:pt x="f8" y="f7"/>
                                </a:lnTo>
                                <a:lnTo>
                                  <a:pt x="f7" y="f9"/>
                                </a:lnTo>
                                <a:lnTo>
                                  <a:pt x="f9" y="f9"/>
                                </a:lnTo>
                                <a:lnTo>
                                  <a:pt x="f9" y="f6"/>
                                </a:lnTo>
                                <a:lnTo>
                                  <a:pt x="f10" y="f8"/>
                                </a:lnTo>
                                <a:lnTo>
                                  <a:pt x="f6" y="f8"/>
                                </a:lnTo>
                                <a:lnTo>
                                  <a:pt x="f9" y="f5"/>
                                </a:lnTo>
                                <a:lnTo>
                                  <a:pt x="f8" y="f5"/>
                                </a:lnTo>
                                <a:lnTo>
                                  <a:pt x="f5" y="f7"/>
                                </a:lnTo>
                                <a:lnTo>
                                  <a:pt x="f5" y="f7"/>
                                </a:lnTo>
                                <a:close/>
                              </a:path>
                            </a:pathLst>
                          </a:custGeom>
                          <a:solidFill>
                            <a:srgbClr val="4AAF84"/>
                          </a:solidFill>
                          <a:ln cap="flat">
                            <a:noFill/>
                            <a:prstDash val="solid"/>
                          </a:ln>
                        </wps:spPr>
                        <wps:bodyPr lIns="0" tIns="0" rIns="0" bIns="0"/>
                      </wps:wsp>
                      <wps:wsp>
                        <wps:cNvPr id="52" name="Freihandform 1328"/>
                        <wps:cNvSpPr/>
                        <wps:spPr>
                          <a:xfrm>
                            <a:off x="1943137" y="7114"/>
                            <a:ext cx="243523" cy="313127"/>
                          </a:xfrm>
                          <a:custGeom>
                            <a:avLst/>
                            <a:gdLst>
                              <a:gd name="f0" fmla="val 10800000"/>
                              <a:gd name="f1" fmla="val 5400000"/>
                              <a:gd name="f2" fmla="val 180"/>
                              <a:gd name="f3" fmla="val w"/>
                              <a:gd name="f4" fmla="val h"/>
                              <a:gd name="f5" fmla="val 0"/>
                              <a:gd name="f6" fmla="val 145"/>
                              <a:gd name="f7" fmla="val 176"/>
                              <a:gd name="f8" fmla="val 50"/>
                              <a:gd name="f9" fmla="val 106"/>
                              <a:gd name="f10" fmla="val 52"/>
                              <a:gd name="f11" fmla="val 116"/>
                              <a:gd name="f12" fmla="val 62"/>
                              <a:gd name="f13" fmla="val 60"/>
                              <a:gd name="f14" fmla="val 132"/>
                              <a:gd name="f15" fmla="val 46"/>
                              <a:gd name="f16" fmla="val 138"/>
                              <a:gd name="f17" fmla="val 150"/>
                              <a:gd name="f18" fmla="val 58"/>
                              <a:gd name="f19" fmla="val 144"/>
                              <a:gd name="f20" fmla="val 166"/>
                              <a:gd name="f21" fmla="val 64"/>
                              <a:gd name="f22" fmla="val 66"/>
                              <a:gd name="f23" fmla="val 68"/>
                              <a:gd name="f24" fmla="val 71"/>
                              <a:gd name="f25" fmla="val 174"/>
                              <a:gd name="f26" fmla="val 168"/>
                              <a:gd name="f27" fmla="val 158"/>
                              <a:gd name="f28" fmla="val 148"/>
                              <a:gd name="f29" fmla="val 83"/>
                              <a:gd name="f30" fmla="val 85"/>
                              <a:gd name="f31" fmla="val 142"/>
                              <a:gd name="f32" fmla="val 73"/>
                              <a:gd name="f33" fmla="val 134"/>
                              <a:gd name="f34" fmla="val 75"/>
                              <a:gd name="f35" fmla="val 112"/>
                              <a:gd name="f36" fmla="val 81"/>
                              <a:gd name="f37" fmla="val 87"/>
                              <a:gd name="f38" fmla="val 103"/>
                              <a:gd name="f39" fmla="val 114"/>
                              <a:gd name="f40" fmla="val 105"/>
                              <a:gd name="f41" fmla="val 107"/>
                              <a:gd name="f42" fmla="val 136"/>
                              <a:gd name="f43" fmla="val 111"/>
                              <a:gd name="f44" fmla="val 140"/>
                              <a:gd name="f45" fmla="val 113"/>
                              <a:gd name="f46" fmla="val 130"/>
                              <a:gd name="f47" fmla="val 124"/>
                              <a:gd name="f48" fmla="val 115"/>
                              <a:gd name="f49" fmla="val 117"/>
                              <a:gd name="f50" fmla="val 126"/>
                              <a:gd name="f51" fmla="val 119"/>
                              <a:gd name="f52" fmla="val 128"/>
                              <a:gd name="f53" fmla="val 123"/>
                              <a:gd name="f54" fmla="val 127"/>
                              <a:gd name="f55" fmla="val 131"/>
                              <a:gd name="f56" fmla="val 133"/>
                              <a:gd name="f57" fmla="val 143"/>
                              <a:gd name="f58" fmla="val 139"/>
                              <a:gd name="f59" fmla="val 121"/>
                              <a:gd name="f60" fmla="val 108"/>
                              <a:gd name="f61" fmla="val 100"/>
                              <a:gd name="f62" fmla="val 104"/>
                              <a:gd name="f63" fmla="val 95"/>
                              <a:gd name="f64" fmla="val 96"/>
                              <a:gd name="f65" fmla="val 101"/>
                              <a:gd name="f66" fmla="val 88"/>
                              <a:gd name="f67" fmla="val 97"/>
                              <a:gd name="f68" fmla="val 80"/>
                              <a:gd name="f69" fmla="val 72"/>
                              <a:gd name="f70" fmla="val 82"/>
                              <a:gd name="f71" fmla="val 135"/>
                              <a:gd name="f72" fmla="val 78"/>
                              <a:gd name="f73" fmla="val 76"/>
                              <a:gd name="f74" fmla="val 74"/>
                              <a:gd name="f75" fmla="val 129"/>
                              <a:gd name="f76" fmla="val 70"/>
                              <a:gd name="f77" fmla="val 125"/>
                              <a:gd name="f78" fmla="val 137"/>
                              <a:gd name="f79" fmla="val 56"/>
                              <a:gd name="f80" fmla="val 42"/>
                              <a:gd name="f81" fmla="val 109"/>
                              <a:gd name="f82" fmla="val 91"/>
                              <a:gd name="f83" fmla="val 89"/>
                              <a:gd name="f84" fmla="val 54"/>
                              <a:gd name="f85" fmla="val 79"/>
                              <a:gd name="f86" fmla="val 77"/>
                              <a:gd name="f87" fmla="val 32"/>
                              <a:gd name="f88" fmla="val 93"/>
                              <a:gd name="f89" fmla="val 20"/>
                              <a:gd name="f90" fmla="val 30"/>
                              <a:gd name="f91" fmla="val 18"/>
                              <a:gd name="f92" fmla="val 4"/>
                              <a:gd name="f93" fmla="val 69"/>
                              <a:gd name="f94" fmla="val 8"/>
                              <a:gd name="f95" fmla="val 16"/>
                              <a:gd name="f96" fmla="val 28"/>
                              <a:gd name="f97" fmla="val 26"/>
                              <a:gd name="f98" fmla="val 24"/>
                              <a:gd name="f99" fmla="val 22"/>
                              <a:gd name="f100" fmla="val 40"/>
                              <a:gd name="f101" fmla="val 38"/>
                              <a:gd name="f102" fmla="val 48"/>
                              <a:gd name="f103" fmla="val 10"/>
                              <a:gd name="f104" fmla="val 36"/>
                              <a:gd name="f105" fmla="val 2"/>
                              <a:gd name="f106" fmla="val 34"/>
                              <a:gd name="f107" fmla="val 44"/>
                              <a:gd name="f108" fmla="val 90"/>
                              <a:gd name="f109" fmla="val 12"/>
                              <a:gd name="f110" fmla="val 94"/>
                              <a:gd name="f111" fmla="val 122"/>
                              <a:gd name="f112" fmla="val 118"/>
                              <a:gd name="f113" fmla="val 120"/>
                              <a:gd name="f114" fmla="+- 0 0 -90"/>
                              <a:gd name="f115" fmla="*/ f3 1 145"/>
                              <a:gd name="f116" fmla="*/ f4 1 176"/>
                              <a:gd name="f117" fmla="val f5"/>
                              <a:gd name="f118" fmla="val f6"/>
                              <a:gd name="f119" fmla="val f7"/>
                              <a:gd name="f120" fmla="*/ f114 f0 1"/>
                              <a:gd name="f121" fmla="+- f119 0 f117"/>
                              <a:gd name="f122" fmla="+- f118 0 f117"/>
                              <a:gd name="f123" fmla="*/ f120 1 f2"/>
                              <a:gd name="f124" fmla="*/ f122 1 145"/>
                              <a:gd name="f125" fmla="*/ f121 1 176"/>
                              <a:gd name="f126" fmla="*/ 62 f122 1"/>
                              <a:gd name="f127" fmla="*/ 116 f121 1"/>
                              <a:gd name="f128" fmla="*/ 46 f122 1"/>
                              <a:gd name="f129" fmla="*/ 150 f121 1"/>
                              <a:gd name="f130" fmla="*/ 64 f122 1"/>
                              <a:gd name="f131" fmla="*/ 176 f121 1"/>
                              <a:gd name="f132" fmla="*/ 71 f122 1"/>
                              <a:gd name="f133" fmla="*/ 174 f121 1"/>
                              <a:gd name="f134" fmla="*/ 158 f121 1"/>
                              <a:gd name="f135" fmla="*/ 83 f122 1"/>
                              <a:gd name="f136" fmla="*/ 75 f122 1"/>
                              <a:gd name="f137" fmla="*/ 112 f121 1"/>
                              <a:gd name="f138" fmla="*/ 103 f122 1"/>
                              <a:gd name="f139" fmla="*/ 114 f121 1"/>
                              <a:gd name="f140" fmla="*/ 107 f122 1"/>
                              <a:gd name="f141" fmla="*/ 136 f121 1"/>
                              <a:gd name="f142" fmla="*/ 111 f122 1"/>
                              <a:gd name="f143" fmla="*/ 113 f122 1"/>
                              <a:gd name="f144" fmla="*/ 124 f121 1"/>
                              <a:gd name="f145" fmla="*/ 119 f122 1"/>
                              <a:gd name="f146" fmla="*/ 128 f121 1"/>
                              <a:gd name="f147" fmla="*/ 131 f122 1"/>
                              <a:gd name="f148" fmla="*/ 134 f121 1"/>
                              <a:gd name="f149" fmla="*/ 143 f122 1"/>
                              <a:gd name="f150" fmla="*/ 108 f121 1"/>
                              <a:gd name="f151" fmla="*/ 95 f122 1"/>
                              <a:gd name="f152" fmla="*/ 96 f121 1"/>
                              <a:gd name="f153" fmla="*/ 72 f121 1"/>
                              <a:gd name="f154" fmla="*/ 80 f121 1"/>
                              <a:gd name="f155" fmla="*/ 135 f122 1"/>
                              <a:gd name="f156" fmla="*/ 74 f121 1"/>
                              <a:gd name="f157" fmla="*/ 129 f122 1"/>
                              <a:gd name="f158" fmla="*/ 123 f122 1"/>
                              <a:gd name="f159" fmla="*/ 68 f121 1"/>
                              <a:gd name="f160" fmla="*/ 145 f122 1"/>
                              <a:gd name="f161" fmla="*/ 52 f121 1"/>
                              <a:gd name="f162" fmla="*/ 56 f121 1"/>
                              <a:gd name="f163" fmla="*/ 60 f121 1"/>
                              <a:gd name="f164" fmla="*/ 91 f122 1"/>
                              <a:gd name="f165" fmla="*/ 58 f121 1"/>
                              <a:gd name="f166" fmla="*/ 87 f122 1"/>
                              <a:gd name="f167" fmla="*/ 77 f122 1"/>
                              <a:gd name="f168" fmla="*/ 93 f122 1"/>
                              <a:gd name="f169" fmla="*/ 20 f121 1"/>
                              <a:gd name="f170" fmla="*/ 81 f122 1"/>
                              <a:gd name="f171" fmla="*/ 4 f121 1"/>
                              <a:gd name="f172" fmla="*/ 69 f122 1"/>
                              <a:gd name="f173" fmla="*/ 16 f121 1"/>
                              <a:gd name="f174" fmla="*/ 68 f122 1"/>
                              <a:gd name="f175" fmla="*/ 30 f121 1"/>
                              <a:gd name="f176" fmla="*/ 60 f122 1"/>
                              <a:gd name="f177" fmla="*/ 24 f121 1"/>
                              <a:gd name="f178" fmla="*/ 56 f122 1"/>
                              <a:gd name="f179" fmla="*/ 22 f121 1"/>
                              <a:gd name="f180" fmla="*/ 54 f121 1"/>
                              <a:gd name="f181" fmla="*/ 38 f122 1"/>
                              <a:gd name="f182" fmla="*/ 26 f122 1"/>
                              <a:gd name="f183" fmla="*/ 48 f121 1"/>
                              <a:gd name="f184" fmla="*/ 2 f122 1"/>
                              <a:gd name="f185" fmla="*/ 46 f121 1"/>
                              <a:gd name="f186" fmla="*/ 18 f122 1"/>
                              <a:gd name="f187" fmla="*/ 34 f122 1"/>
                              <a:gd name="f188" fmla="*/ 78 f121 1"/>
                              <a:gd name="f189" fmla="*/ 12 f122 1"/>
                              <a:gd name="f190" fmla="*/ 94 f121 1"/>
                              <a:gd name="f191" fmla="*/ 4 f122 1"/>
                              <a:gd name="f192" fmla="*/ 22 f122 1"/>
                              <a:gd name="f193" fmla="*/ 118 f121 1"/>
                              <a:gd name="f194" fmla="*/ 24 f122 1"/>
                              <a:gd name="f195" fmla="*/ 130 f121 1"/>
                              <a:gd name="f196" fmla="*/ 28 f122 1"/>
                              <a:gd name="f197" fmla="+- f123 0 f1"/>
                              <a:gd name="f198" fmla="*/ f126 1 145"/>
                              <a:gd name="f199" fmla="*/ f127 1 176"/>
                              <a:gd name="f200" fmla="*/ f128 1 145"/>
                              <a:gd name="f201" fmla="*/ f129 1 176"/>
                              <a:gd name="f202" fmla="*/ f130 1 145"/>
                              <a:gd name="f203" fmla="*/ f131 1 176"/>
                              <a:gd name="f204" fmla="*/ f132 1 145"/>
                              <a:gd name="f205" fmla="*/ f133 1 176"/>
                              <a:gd name="f206" fmla="*/ f134 1 176"/>
                              <a:gd name="f207" fmla="*/ f135 1 145"/>
                              <a:gd name="f208" fmla="*/ f136 1 145"/>
                              <a:gd name="f209" fmla="*/ f137 1 176"/>
                              <a:gd name="f210" fmla="*/ f138 1 145"/>
                              <a:gd name="f211" fmla="*/ f139 1 176"/>
                              <a:gd name="f212" fmla="*/ f140 1 145"/>
                              <a:gd name="f213" fmla="*/ f141 1 176"/>
                              <a:gd name="f214" fmla="*/ f142 1 145"/>
                              <a:gd name="f215" fmla="*/ f143 1 145"/>
                              <a:gd name="f216" fmla="*/ f144 1 176"/>
                              <a:gd name="f217" fmla="*/ f145 1 145"/>
                              <a:gd name="f218" fmla="*/ f146 1 176"/>
                              <a:gd name="f219" fmla="*/ f147 1 145"/>
                              <a:gd name="f220" fmla="*/ f148 1 176"/>
                              <a:gd name="f221" fmla="*/ f149 1 145"/>
                              <a:gd name="f222" fmla="*/ f150 1 176"/>
                              <a:gd name="f223" fmla="*/ f151 1 145"/>
                              <a:gd name="f224" fmla="*/ f152 1 176"/>
                              <a:gd name="f225" fmla="*/ f153 1 176"/>
                              <a:gd name="f226" fmla="*/ f154 1 176"/>
                              <a:gd name="f227" fmla="*/ f155 1 145"/>
                              <a:gd name="f228" fmla="*/ f156 1 176"/>
                              <a:gd name="f229" fmla="*/ f157 1 145"/>
                              <a:gd name="f230" fmla="*/ f158 1 145"/>
                              <a:gd name="f231" fmla="*/ f159 1 176"/>
                              <a:gd name="f232" fmla="*/ f160 1 145"/>
                              <a:gd name="f233" fmla="*/ f161 1 176"/>
                              <a:gd name="f234" fmla="*/ f162 1 176"/>
                              <a:gd name="f235" fmla="*/ f163 1 176"/>
                              <a:gd name="f236" fmla="*/ f164 1 145"/>
                              <a:gd name="f237" fmla="*/ f165 1 176"/>
                              <a:gd name="f238" fmla="*/ f166 1 145"/>
                              <a:gd name="f239" fmla="*/ f167 1 145"/>
                              <a:gd name="f240" fmla="*/ f168 1 145"/>
                              <a:gd name="f241" fmla="*/ f169 1 176"/>
                              <a:gd name="f242" fmla="*/ f170 1 145"/>
                              <a:gd name="f243" fmla="*/ f171 1 176"/>
                              <a:gd name="f244" fmla="*/ f172 1 145"/>
                              <a:gd name="f245" fmla="*/ f173 1 176"/>
                              <a:gd name="f246" fmla="*/ f174 1 145"/>
                              <a:gd name="f247" fmla="*/ f175 1 176"/>
                              <a:gd name="f248" fmla="*/ f176 1 145"/>
                              <a:gd name="f249" fmla="*/ f177 1 176"/>
                              <a:gd name="f250" fmla="*/ f178 1 145"/>
                              <a:gd name="f251" fmla="*/ f179 1 176"/>
                              <a:gd name="f252" fmla="*/ f180 1 176"/>
                              <a:gd name="f253" fmla="*/ f181 1 145"/>
                              <a:gd name="f254" fmla="*/ f182 1 145"/>
                              <a:gd name="f255" fmla="*/ f183 1 176"/>
                              <a:gd name="f256" fmla="*/ f184 1 145"/>
                              <a:gd name="f257" fmla="*/ f185 1 176"/>
                              <a:gd name="f258" fmla="*/ f186 1 145"/>
                              <a:gd name="f259" fmla="*/ f187 1 145"/>
                              <a:gd name="f260" fmla="*/ f188 1 176"/>
                              <a:gd name="f261" fmla="*/ f189 1 145"/>
                              <a:gd name="f262" fmla="*/ f190 1 176"/>
                              <a:gd name="f263" fmla="*/ f191 1 145"/>
                              <a:gd name="f264" fmla="*/ f192 1 145"/>
                              <a:gd name="f265" fmla="*/ f193 1 176"/>
                              <a:gd name="f266" fmla="*/ f194 1 145"/>
                              <a:gd name="f267" fmla="*/ f195 1 176"/>
                              <a:gd name="f268" fmla="*/ f196 1 145"/>
                              <a:gd name="f269" fmla="*/ 0 1 f124"/>
                              <a:gd name="f270" fmla="*/ f118 1 f124"/>
                              <a:gd name="f271" fmla="*/ 0 1 f125"/>
                              <a:gd name="f272" fmla="*/ f119 1 f125"/>
                              <a:gd name="f273" fmla="*/ f198 1 f124"/>
                              <a:gd name="f274" fmla="*/ f199 1 f125"/>
                              <a:gd name="f275" fmla="*/ f200 1 f124"/>
                              <a:gd name="f276" fmla="*/ f201 1 f125"/>
                              <a:gd name="f277" fmla="*/ f202 1 f124"/>
                              <a:gd name="f278" fmla="*/ f203 1 f125"/>
                              <a:gd name="f279" fmla="*/ f204 1 f124"/>
                              <a:gd name="f280" fmla="*/ f205 1 f125"/>
                              <a:gd name="f281" fmla="*/ f206 1 f125"/>
                              <a:gd name="f282" fmla="*/ f207 1 f124"/>
                              <a:gd name="f283" fmla="*/ f208 1 f124"/>
                              <a:gd name="f284" fmla="*/ f209 1 f125"/>
                              <a:gd name="f285" fmla="*/ f210 1 f124"/>
                              <a:gd name="f286" fmla="*/ f211 1 f125"/>
                              <a:gd name="f287" fmla="*/ f212 1 f124"/>
                              <a:gd name="f288" fmla="*/ f213 1 f125"/>
                              <a:gd name="f289" fmla="*/ f214 1 f124"/>
                              <a:gd name="f290" fmla="*/ f215 1 f124"/>
                              <a:gd name="f291" fmla="*/ f216 1 f125"/>
                              <a:gd name="f292" fmla="*/ f217 1 f124"/>
                              <a:gd name="f293" fmla="*/ f218 1 f125"/>
                              <a:gd name="f294" fmla="*/ f219 1 f124"/>
                              <a:gd name="f295" fmla="*/ f220 1 f125"/>
                              <a:gd name="f296" fmla="*/ f221 1 f124"/>
                              <a:gd name="f297" fmla="*/ f222 1 f125"/>
                              <a:gd name="f298" fmla="*/ f223 1 f124"/>
                              <a:gd name="f299" fmla="*/ f224 1 f125"/>
                              <a:gd name="f300" fmla="*/ f225 1 f125"/>
                              <a:gd name="f301" fmla="*/ f226 1 f125"/>
                              <a:gd name="f302" fmla="*/ f227 1 f124"/>
                              <a:gd name="f303" fmla="*/ f228 1 f125"/>
                              <a:gd name="f304" fmla="*/ f229 1 f124"/>
                              <a:gd name="f305" fmla="*/ f230 1 f124"/>
                              <a:gd name="f306" fmla="*/ f231 1 f125"/>
                              <a:gd name="f307" fmla="*/ f232 1 f124"/>
                              <a:gd name="f308" fmla="*/ f233 1 f125"/>
                              <a:gd name="f309" fmla="*/ f234 1 f125"/>
                              <a:gd name="f310" fmla="*/ f235 1 f125"/>
                              <a:gd name="f311" fmla="*/ f236 1 f124"/>
                              <a:gd name="f312" fmla="*/ f237 1 f125"/>
                              <a:gd name="f313" fmla="*/ f238 1 f124"/>
                              <a:gd name="f314" fmla="*/ f239 1 f124"/>
                              <a:gd name="f315" fmla="*/ f240 1 f124"/>
                              <a:gd name="f316" fmla="*/ f241 1 f125"/>
                              <a:gd name="f317" fmla="*/ f242 1 f124"/>
                              <a:gd name="f318" fmla="*/ f243 1 f125"/>
                              <a:gd name="f319" fmla="*/ f244 1 f124"/>
                              <a:gd name="f320" fmla="*/ f245 1 f125"/>
                              <a:gd name="f321" fmla="*/ f246 1 f124"/>
                              <a:gd name="f322" fmla="*/ f247 1 f125"/>
                              <a:gd name="f323" fmla="*/ f248 1 f124"/>
                              <a:gd name="f324" fmla="*/ f249 1 f125"/>
                              <a:gd name="f325" fmla="*/ f250 1 f124"/>
                              <a:gd name="f326" fmla="*/ f251 1 f125"/>
                              <a:gd name="f327" fmla="*/ f252 1 f125"/>
                              <a:gd name="f328" fmla="*/ f253 1 f124"/>
                              <a:gd name="f329" fmla="*/ f254 1 f124"/>
                              <a:gd name="f330" fmla="*/ f255 1 f125"/>
                              <a:gd name="f331" fmla="*/ f256 1 f124"/>
                              <a:gd name="f332" fmla="*/ f257 1 f125"/>
                              <a:gd name="f333" fmla="*/ f258 1 f124"/>
                              <a:gd name="f334" fmla="*/ f259 1 f124"/>
                              <a:gd name="f335" fmla="*/ f260 1 f125"/>
                              <a:gd name="f336" fmla="*/ f261 1 f124"/>
                              <a:gd name="f337" fmla="*/ f262 1 f125"/>
                              <a:gd name="f338" fmla="*/ f263 1 f124"/>
                              <a:gd name="f339" fmla="*/ f264 1 f124"/>
                              <a:gd name="f340" fmla="*/ f265 1 f125"/>
                              <a:gd name="f341" fmla="*/ f266 1 f124"/>
                              <a:gd name="f342" fmla="*/ f267 1 f125"/>
                              <a:gd name="f343" fmla="*/ f268 1 f124"/>
                              <a:gd name="f344" fmla="*/ f269 f115 1"/>
                              <a:gd name="f345" fmla="*/ f270 f115 1"/>
                              <a:gd name="f346" fmla="*/ f272 f116 1"/>
                              <a:gd name="f347" fmla="*/ f271 f116 1"/>
                              <a:gd name="f348" fmla="*/ f273 f115 1"/>
                              <a:gd name="f349" fmla="*/ f274 f116 1"/>
                              <a:gd name="f350" fmla="*/ f275 f115 1"/>
                              <a:gd name="f351" fmla="*/ f276 f116 1"/>
                              <a:gd name="f352" fmla="*/ f277 f115 1"/>
                              <a:gd name="f353" fmla="*/ f278 f116 1"/>
                              <a:gd name="f354" fmla="*/ f279 f115 1"/>
                              <a:gd name="f355" fmla="*/ f280 f116 1"/>
                              <a:gd name="f356" fmla="*/ f281 f116 1"/>
                              <a:gd name="f357" fmla="*/ f282 f115 1"/>
                              <a:gd name="f358" fmla="*/ f283 f115 1"/>
                              <a:gd name="f359" fmla="*/ f284 f116 1"/>
                              <a:gd name="f360" fmla="*/ f285 f115 1"/>
                              <a:gd name="f361" fmla="*/ f286 f116 1"/>
                              <a:gd name="f362" fmla="*/ f287 f115 1"/>
                              <a:gd name="f363" fmla="*/ f288 f116 1"/>
                              <a:gd name="f364" fmla="*/ f289 f115 1"/>
                              <a:gd name="f365" fmla="*/ f290 f115 1"/>
                              <a:gd name="f366" fmla="*/ f291 f116 1"/>
                              <a:gd name="f367" fmla="*/ f292 f115 1"/>
                              <a:gd name="f368" fmla="*/ f293 f116 1"/>
                              <a:gd name="f369" fmla="*/ f294 f115 1"/>
                              <a:gd name="f370" fmla="*/ f295 f116 1"/>
                              <a:gd name="f371" fmla="*/ f296 f115 1"/>
                              <a:gd name="f372" fmla="*/ f297 f116 1"/>
                              <a:gd name="f373" fmla="*/ f298 f115 1"/>
                              <a:gd name="f374" fmla="*/ f299 f116 1"/>
                              <a:gd name="f375" fmla="*/ f300 f116 1"/>
                              <a:gd name="f376" fmla="*/ f301 f116 1"/>
                              <a:gd name="f377" fmla="*/ f302 f115 1"/>
                              <a:gd name="f378" fmla="*/ f303 f116 1"/>
                              <a:gd name="f379" fmla="*/ f304 f115 1"/>
                              <a:gd name="f380" fmla="*/ f305 f115 1"/>
                              <a:gd name="f381" fmla="*/ f306 f116 1"/>
                              <a:gd name="f382" fmla="*/ f307 f115 1"/>
                              <a:gd name="f383" fmla="*/ f308 f116 1"/>
                              <a:gd name="f384" fmla="*/ f309 f116 1"/>
                              <a:gd name="f385" fmla="*/ f310 f116 1"/>
                              <a:gd name="f386" fmla="*/ f311 f115 1"/>
                              <a:gd name="f387" fmla="*/ f312 f116 1"/>
                              <a:gd name="f388" fmla="*/ f313 f115 1"/>
                              <a:gd name="f389" fmla="*/ f314 f115 1"/>
                              <a:gd name="f390" fmla="*/ f315 f115 1"/>
                              <a:gd name="f391" fmla="*/ f316 f116 1"/>
                              <a:gd name="f392" fmla="*/ f317 f115 1"/>
                              <a:gd name="f393" fmla="*/ f318 f116 1"/>
                              <a:gd name="f394" fmla="*/ f319 f115 1"/>
                              <a:gd name="f395" fmla="*/ f320 f116 1"/>
                              <a:gd name="f396" fmla="*/ f321 f115 1"/>
                              <a:gd name="f397" fmla="*/ f322 f116 1"/>
                              <a:gd name="f398" fmla="*/ f323 f115 1"/>
                              <a:gd name="f399" fmla="*/ f324 f116 1"/>
                              <a:gd name="f400" fmla="*/ f325 f115 1"/>
                              <a:gd name="f401" fmla="*/ f326 f116 1"/>
                              <a:gd name="f402" fmla="*/ f327 f116 1"/>
                              <a:gd name="f403" fmla="*/ f328 f115 1"/>
                              <a:gd name="f404" fmla="*/ f329 f115 1"/>
                              <a:gd name="f405" fmla="*/ f330 f116 1"/>
                              <a:gd name="f406" fmla="*/ f331 f115 1"/>
                              <a:gd name="f407" fmla="*/ f332 f116 1"/>
                              <a:gd name="f408" fmla="*/ f333 f115 1"/>
                              <a:gd name="f409" fmla="*/ f334 f115 1"/>
                              <a:gd name="f410" fmla="*/ f335 f116 1"/>
                              <a:gd name="f411" fmla="*/ f336 f115 1"/>
                              <a:gd name="f412" fmla="*/ f337 f116 1"/>
                              <a:gd name="f413" fmla="*/ f338 f115 1"/>
                              <a:gd name="f414" fmla="*/ f339 f115 1"/>
                              <a:gd name="f415" fmla="*/ f340 f116 1"/>
                              <a:gd name="f416" fmla="*/ f341 f115 1"/>
                              <a:gd name="f417" fmla="*/ f342 f116 1"/>
                              <a:gd name="f418" fmla="*/ f343 f115 1"/>
                            </a:gdLst>
                            <a:ahLst/>
                            <a:cxnLst>
                              <a:cxn ang="3cd4">
                                <a:pos x="hc" y="t"/>
                              </a:cxn>
                              <a:cxn ang="0">
                                <a:pos x="r" y="vc"/>
                              </a:cxn>
                              <a:cxn ang="cd4">
                                <a:pos x="hc" y="b"/>
                              </a:cxn>
                              <a:cxn ang="cd2">
                                <a:pos x="l" y="vc"/>
                              </a:cxn>
                              <a:cxn ang="f197">
                                <a:pos x="f348" y="f349"/>
                              </a:cxn>
                              <a:cxn ang="f197">
                                <a:pos x="f350" y="f351"/>
                              </a:cxn>
                              <a:cxn ang="f197">
                                <a:pos x="f352" y="f353"/>
                              </a:cxn>
                              <a:cxn ang="f197">
                                <a:pos x="f354" y="f355"/>
                              </a:cxn>
                              <a:cxn ang="f197">
                                <a:pos x="f354" y="f356"/>
                              </a:cxn>
                              <a:cxn ang="f197">
                                <a:pos x="f357" y="f351"/>
                              </a:cxn>
                              <a:cxn ang="f197">
                                <a:pos x="f358" y="f359"/>
                              </a:cxn>
                              <a:cxn ang="f197">
                                <a:pos x="f360" y="f361"/>
                              </a:cxn>
                              <a:cxn ang="f197">
                                <a:pos x="f362" y="f363"/>
                              </a:cxn>
                              <a:cxn ang="f197">
                                <a:pos x="f364" y="f363"/>
                              </a:cxn>
                              <a:cxn ang="f197">
                                <a:pos x="f365" y="f366"/>
                              </a:cxn>
                              <a:cxn ang="f197">
                                <a:pos x="f367" y="f368"/>
                              </a:cxn>
                              <a:cxn ang="f197">
                                <a:pos x="f369" y="f370"/>
                              </a:cxn>
                              <a:cxn ang="f197">
                                <a:pos x="f371" y="f370"/>
                              </a:cxn>
                              <a:cxn ang="f197">
                                <a:pos x="f369" y="f372"/>
                              </a:cxn>
                              <a:cxn ang="f197">
                                <a:pos x="f373" y="f374"/>
                              </a:cxn>
                              <a:cxn ang="f197">
                                <a:pos x="f365" y="f375"/>
                              </a:cxn>
                              <a:cxn ang="f197">
                                <a:pos x="f369" y="f376"/>
                              </a:cxn>
                              <a:cxn ang="f197">
                                <a:pos x="f377" y="f378"/>
                              </a:cxn>
                              <a:cxn ang="f197">
                                <a:pos x="f379" y="f375"/>
                              </a:cxn>
                              <a:cxn ang="f197">
                                <a:pos x="f380" y="f381"/>
                              </a:cxn>
                              <a:cxn ang="f197">
                                <a:pos x="f382" y="f383"/>
                              </a:cxn>
                              <a:cxn ang="f197">
                                <a:pos x="f367" y="f384"/>
                              </a:cxn>
                              <a:cxn ang="f197">
                                <a:pos x="f362" y="f385"/>
                              </a:cxn>
                              <a:cxn ang="f197">
                                <a:pos x="f386" y="f387"/>
                              </a:cxn>
                              <a:cxn ang="f197">
                                <a:pos x="f388" y="f384"/>
                              </a:cxn>
                              <a:cxn ang="f197">
                                <a:pos x="f389" y="f387"/>
                              </a:cxn>
                              <a:cxn ang="f197">
                                <a:pos x="f390" y="f391"/>
                              </a:cxn>
                              <a:cxn ang="f197">
                                <a:pos x="f392" y="f393"/>
                              </a:cxn>
                              <a:cxn ang="f197">
                                <a:pos x="f394" y="f395"/>
                              </a:cxn>
                              <a:cxn ang="f197">
                                <a:pos x="f396" y="f397"/>
                              </a:cxn>
                              <a:cxn ang="f197">
                                <a:pos x="f398" y="f399"/>
                              </a:cxn>
                              <a:cxn ang="f197">
                                <a:pos x="f400" y="f401"/>
                              </a:cxn>
                              <a:cxn ang="f197">
                                <a:pos x="f400" y="f397"/>
                              </a:cxn>
                              <a:cxn ang="f197">
                                <a:pos x="f352" y="f402"/>
                              </a:cxn>
                              <a:cxn ang="f197">
                                <a:pos x="f403" y="f384"/>
                              </a:cxn>
                              <a:cxn ang="f197">
                                <a:pos x="f404" y="f405"/>
                              </a:cxn>
                              <a:cxn ang="f197">
                                <a:pos x="f406" y="f407"/>
                              </a:cxn>
                              <a:cxn ang="f197">
                                <a:pos x="f408" y="f375"/>
                              </a:cxn>
                              <a:cxn ang="f197">
                                <a:pos x="f409" y="f410"/>
                              </a:cxn>
                              <a:cxn ang="f197">
                                <a:pos x="f411" y="f412"/>
                              </a:cxn>
                              <a:cxn ang="f197">
                                <a:pos x="f413" y="f361"/>
                              </a:cxn>
                              <a:cxn ang="f197">
                                <a:pos x="f414" y="f415"/>
                              </a:cxn>
                              <a:cxn ang="f197">
                                <a:pos x="f416" y="f417"/>
                              </a:cxn>
                              <a:cxn ang="f197">
                                <a:pos x="f418" y="f368"/>
                              </a:cxn>
                              <a:cxn ang="f197">
                                <a:pos x="f409" y="f359"/>
                              </a:cxn>
                            </a:cxnLst>
                            <a:rect l="f344" t="f347" r="f345" b="f346"/>
                            <a:pathLst>
                              <a:path w="145" h="176">
                                <a:moveTo>
                                  <a:pt x="f8" y="f9"/>
                                </a:moveTo>
                                <a:lnTo>
                                  <a:pt x="f10" y="f11"/>
                                </a:lnTo>
                                <a:lnTo>
                                  <a:pt x="f12" y="f11"/>
                                </a:lnTo>
                                <a:lnTo>
                                  <a:pt x="f13" y="f14"/>
                                </a:lnTo>
                                <a:lnTo>
                                  <a:pt x="f15" y="f16"/>
                                </a:lnTo>
                                <a:lnTo>
                                  <a:pt x="f15" y="f17"/>
                                </a:lnTo>
                                <a:lnTo>
                                  <a:pt x="f18" y="f19"/>
                                </a:lnTo>
                                <a:lnTo>
                                  <a:pt x="f18" y="f20"/>
                                </a:lnTo>
                                <a:lnTo>
                                  <a:pt x="f21" y="f7"/>
                                </a:lnTo>
                                <a:lnTo>
                                  <a:pt x="f22" y="f7"/>
                                </a:lnTo>
                                <a:lnTo>
                                  <a:pt x="f23" y="f7"/>
                                </a:lnTo>
                                <a:lnTo>
                                  <a:pt x="f24" y="f25"/>
                                </a:lnTo>
                                <a:lnTo>
                                  <a:pt x="f24" y="f25"/>
                                </a:lnTo>
                                <a:lnTo>
                                  <a:pt x="f24" y="f26"/>
                                </a:lnTo>
                                <a:lnTo>
                                  <a:pt x="f24" y="f27"/>
                                </a:lnTo>
                                <a:lnTo>
                                  <a:pt x="f24" y="f28"/>
                                </a:lnTo>
                                <a:lnTo>
                                  <a:pt x="f24" y="f19"/>
                                </a:lnTo>
                                <a:lnTo>
                                  <a:pt x="f29" y="f17"/>
                                </a:lnTo>
                                <a:lnTo>
                                  <a:pt x="f30" y="f31"/>
                                </a:lnTo>
                                <a:lnTo>
                                  <a:pt x="f32" y="f33"/>
                                </a:lnTo>
                                <a:lnTo>
                                  <a:pt x="f34" y="f35"/>
                                </a:lnTo>
                                <a:lnTo>
                                  <a:pt x="f36" y="f11"/>
                                </a:lnTo>
                                <a:lnTo>
                                  <a:pt x="f37" y="f9"/>
                                </a:lnTo>
                                <a:lnTo>
                                  <a:pt x="f38" y="f39"/>
                                </a:lnTo>
                                <a:lnTo>
                                  <a:pt x="f38" y="f14"/>
                                </a:lnTo>
                                <a:lnTo>
                                  <a:pt x="f40" y="f14"/>
                                </a:lnTo>
                                <a:lnTo>
                                  <a:pt x="f41" y="f42"/>
                                </a:lnTo>
                                <a:lnTo>
                                  <a:pt x="f43" y="f16"/>
                                </a:lnTo>
                                <a:lnTo>
                                  <a:pt x="f43" y="f44"/>
                                </a:lnTo>
                                <a:lnTo>
                                  <a:pt x="f43" y="f42"/>
                                </a:lnTo>
                                <a:lnTo>
                                  <a:pt x="f45" y="f46"/>
                                </a:lnTo>
                                <a:lnTo>
                                  <a:pt x="f45" y="f47"/>
                                </a:lnTo>
                                <a:lnTo>
                                  <a:pt x="f45" y="f47"/>
                                </a:lnTo>
                                <a:lnTo>
                                  <a:pt x="f48" y="f47"/>
                                </a:lnTo>
                                <a:lnTo>
                                  <a:pt x="f49" y="f50"/>
                                </a:lnTo>
                                <a:lnTo>
                                  <a:pt x="f51" y="f52"/>
                                </a:lnTo>
                                <a:lnTo>
                                  <a:pt x="f53" y="f46"/>
                                </a:lnTo>
                                <a:lnTo>
                                  <a:pt x="f54" y="f14"/>
                                </a:lnTo>
                                <a:lnTo>
                                  <a:pt x="f55" y="f33"/>
                                </a:lnTo>
                                <a:lnTo>
                                  <a:pt x="f56" y="f33"/>
                                </a:lnTo>
                                <a:lnTo>
                                  <a:pt x="f56" y="f42"/>
                                </a:lnTo>
                                <a:lnTo>
                                  <a:pt x="f57" y="f33"/>
                                </a:lnTo>
                                <a:lnTo>
                                  <a:pt x="f58" y="f50"/>
                                </a:lnTo>
                                <a:lnTo>
                                  <a:pt x="f59" y="f35"/>
                                </a:lnTo>
                                <a:lnTo>
                                  <a:pt x="f55" y="f60"/>
                                </a:lnTo>
                                <a:lnTo>
                                  <a:pt x="f59" y="f61"/>
                                </a:lnTo>
                                <a:lnTo>
                                  <a:pt x="f41" y="f62"/>
                                </a:lnTo>
                                <a:lnTo>
                                  <a:pt x="f63" y="f64"/>
                                </a:lnTo>
                                <a:lnTo>
                                  <a:pt x="f65" y="f66"/>
                                </a:lnTo>
                                <a:lnTo>
                                  <a:pt x="f67" y="f68"/>
                                </a:lnTo>
                                <a:lnTo>
                                  <a:pt x="f45" y="f69"/>
                                </a:lnTo>
                                <a:lnTo>
                                  <a:pt x="f54" y="f70"/>
                                </a:lnTo>
                                <a:lnTo>
                                  <a:pt x="f54" y="f68"/>
                                </a:lnTo>
                                <a:lnTo>
                                  <a:pt x="f55" y="f68"/>
                                </a:lnTo>
                                <a:lnTo>
                                  <a:pt x="f71" y="f72"/>
                                </a:lnTo>
                                <a:lnTo>
                                  <a:pt x="f71" y="f73"/>
                                </a:lnTo>
                                <a:lnTo>
                                  <a:pt x="f71" y="f74"/>
                                </a:lnTo>
                                <a:lnTo>
                                  <a:pt x="f56" y="f74"/>
                                </a:lnTo>
                                <a:lnTo>
                                  <a:pt x="f55" y="f69"/>
                                </a:lnTo>
                                <a:lnTo>
                                  <a:pt x="f75" y="f69"/>
                                </a:lnTo>
                                <a:lnTo>
                                  <a:pt x="f54" y="f76"/>
                                </a:lnTo>
                                <a:lnTo>
                                  <a:pt x="f77" y="f23"/>
                                </a:lnTo>
                                <a:lnTo>
                                  <a:pt x="f53" y="f23"/>
                                </a:lnTo>
                                <a:lnTo>
                                  <a:pt x="f53" y="f23"/>
                                </a:lnTo>
                                <a:lnTo>
                                  <a:pt x="f78" y="f13"/>
                                </a:lnTo>
                                <a:lnTo>
                                  <a:pt x="f6" y="f10"/>
                                </a:lnTo>
                                <a:lnTo>
                                  <a:pt x="f58" y="f15"/>
                                </a:lnTo>
                                <a:lnTo>
                                  <a:pt x="f55" y="f8"/>
                                </a:lnTo>
                                <a:lnTo>
                                  <a:pt x="f51" y="f79"/>
                                </a:lnTo>
                                <a:lnTo>
                                  <a:pt x="f51" y="f80"/>
                                </a:lnTo>
                                <a:lnTo>
                                  <a:pt x="f81" y="f15"/>
                                </a:lnTo>
                                <a:lnTo>
                                  <a:pt x="f41" y="f13"/>
                                </a:lnTo>
                                <a:lnTo>
                                  <a:pt x="f63" y="f21"/>
                                </a:lnTo>
                                <a:lnTo>
                                  <a:pt x="f63" y="f12"/>
                                </a:lnTo>
                                <a:lnTo>
                                  <a:pt x="f82" y="f18"/>
                                </a:lnTo>
                                <a:lnTo>
                                  <a:pt x="f83" y="f79"/>
                                </a:lnTo>
                                <a:lnTo>
                                  <a:pt x="f83" y="f84"/>
                                </a:lnTo>
                                <a:lnTo>
                                  <a:pt x="f37" y="f79"/>
                                </a:lnTo>
                                <a:lnTo>
                                  <a:pt x="f29" y="f79"/>
                                </a:lnTo>
                                <a:lnTo>
                                  <a:pt x="f85" y="f18"/>
                                </a:lnTo>
                                <a:lnTo>
                                  <a:pt x="f86" y="f18"/>
                                </a:lnTo>
                                <a:lnTo>
                                  <a:pt x="f36" y="f80"/>
                                </a:lnTo>
                                <a:lnTo>
                                  <a:pt x="f63" y="f87"/>
                                </a:lnTo>
                                <a:lnTo>
                                  <a:pt x="f88" y="f89"/>
                                </a:lnTo>
                                <a:lnTo>
                                  <a:pt x="f85" y="f90"/>
                                </a:lnTo>
                                <a:lnTo>
                                  <a:pt x="f85" y="f91"/>
                                </a:lnTo>
                                <a:lnTo>
                                  <a:pt x="f36" y="f92"/>
                                </a:lnTo>
                                <a:lnTo>
                                  <a:pt x="f34" y="f5"/>
                                </a:lnTo>
                                <a:lnTo>
                                  <a:pt x="f93" y="f94"/>
                                </a:lnTo>
                                <a:lnTo>
                                  <a:pt x="f93" y="f95"/>
                                </a:lnTo>
                                <a:lnTo>
                                  <a:pt x="f93" y="f87"/>
                                </a:lnTo>
                                <a:lnTo>
                                  <a:pt x="f23" y="f90"/>
                                </a:lnTo>
                                <a:lnTo>
                                  <a:pt x="f23" y="f90"/>
                                </a:lnTo>
                                <a:lnTo>
                                  <a:pt x="f22" y="f96"/>
                                </a:lnTo>
                                <a:lnTo>
                                  <a:pt x="f12" y="f97"/>
                                </a:lnTo>
                                <a:lnTo>
                                  <a:pt x="f13" y="f98"/>
                                </a:lnTo>
                                <a:lnTo>
                                  <a:pt x="f18" y="f99"/>
                                </a:lnTo>
                                <a:lnTo>
                                  <a:pt x="f79" y="f99"/>
                                </a:lnTo>
                                <a:lnTo>
                                  <a:pt x="f79" y="f99"/>
                                </a:lnTo>
                                <a:lnTo>
                                  <a:pt x="f79" y="f98"/>
                                </a:lnTo>
                                <a:lnTo>
                                  <a:pt x="f79" y="f96"/>
                                </a:lnTo>
                                <a:lnTo>
                                  <a:pt x="f79" y="f90"/>
                                </a:lnTo>
                                <a:lnTo>
                                  <a:pt x="f79" y="f87"/>
                                </a:lnTo>
                                <a:lnTo>
                                  <a:pt x="f22" y="f100"/>
                                </a:lnTo>
                                <a:lnTo>
                                  <a:pt x="f21" y="f84"/>
                                </a:lnTo>
                                <a:lnTo>
                                  <a:pt x="f18" y="f10"/>
                                </a:lnTo>
                                <a:lnTo>
                                  <a:pt x="f10" y="f21"/>
                                </a:lnTo>
                                <a:lnTo>
                                  <a:pt x="f101" y="f79"/>
                                </a:lnTo>
                                <a:lnTo>
                                  <a:pt x="f101" y="f100"/>
                                </a:lnTo>
                                <a:lnTo>
                                  <a:pt x="f96" y="f87"/>
                                </a:lnTo>
                                <a:lnTo>
                                  <a:pt x="f97" y="f102"/>
                                </a:lnTo>
                                <a:lnTo>
                                  <a:pt x="f103" y="f104"/>
                                </a:lnTo>
                                <a:lnTo>
                                  <a:pt x="f5" y="f101"/>
                                </a:lnTo>
                                <a:lnTo>
                                  <a:pt x="f105" y="f15"/>
                                </a:lnTo>
                                <a:lnTo>
                                  <a:pt x="f89" y="f18"/>
                                </a:lnTo>
                                <a:lnTo>
                                  <a:pt x="f94" y="f21"/>
                                </a:lnTo>
                                <a:lnTo>
                                  <a:pt x="f91" y="f69"/>
                                </a:lnTo>
                                <a:lnTo>
                                  <a:pt x="f87" y="f21"/>
                                </a:lnTo>
                                <a:lnTo>
                                  <a:pt x="f100" y="f74"/>
                                </a:lnTo>
                                <a:lnTo>
                                  <a:pt x="f106" y="f72"/>
                                </a:lnTo>
                                <a:lnTo>
                                  <a:pt x="f107" y="f108"/>
                                </a:lnTo>
                                <a:lnTo>
                                  <a:pt x="f97" y="f61"/>
                                </a:lnTo>
                                <a:lnTo>
                                  <a:pt x="f109" y="f110"/>
                                </a:lnTo>
                                <a:lnTo>
                                  <a:pt x="f92" y="f61"/>
                                </a:lnTo>
                                <a:lnTo>
                                  <a:pt x="f91" y="f9"/>
                                </a:lnTo>
                                <a:lnTo>
                                  <a:pt x="f92" y="f39"/>
                                </a:lnTo>
                                <a:lnTo>
                                  <a:pt x="f5" y="f111"/>
                                </a:lnTo>
                                <a:lnTo>
                                  <a:pt x="f109" y="f111"/>
                                </a:lnTo>
                                <a:lnTo>
                                  <a:pt x="f99" y="f112"/>
                                </a:lnTo>
                                <a:lnTo>
                                  <a:pt x="f99" y="f113"/>
                                </a:lnTo>
                                <a:lnTo>
                                  <a:pt x="f98" y="f47"/>
                                </a:lnTo>
                                <a:lnTo>
                                  <a:pt x="f98" y="f46"/>
                                </a:lnTo>
                                <a:lnTo>
                                  <a:pt x="f99" y="f14"/>
                                </a:lnTo>
                                <a:lnTo>
                                  <a:pt x="f98" y="f46"/>
                                </a:lnTo>
                                <a:lnTo>
                                  <a:pt x="f96" y="f52"/>
                                </a:lnTo>
                                <a:lnTo>
                                  <a:pt x="f90" y="f50"/>
                                </a:lnTo>
                                <a:lnTo>
                                  <a:pt x="f87" y="f50"/>
                                </a:lnTo>
                                <a:lnTo>
                                  <a:pt x="f106" y="f35"/>
                                </a:lnTo>
                                <a:lnTo>
                                  <a:pt x="f8" y="f9"/>
                                </a:lnTo>
                                <a:lnTo>
                                  <a:pt x="f8" y="f9"/>
                                </a:lnTo>
                                <a:close/>
                              </a:path>
                            </a:pathLst>
                          </a:custGeom>
                          <a:solidFill>
                            <a:srgbClr val="000000"/>
                          </a:solidFill>
                          <a:ln cap="flat">
                            <a:noFill/>
                            <a:prstDash val="solid"/>
                          </a:ln>
                          <a:effectLst>
                            <a:outerShdw dir="16200000" algn="tl">
                              <a:srgbClr val="000000">
                                <a:alpha val="40000"/>
                              </a:srgbClr>
                            </a:outerShdw>
                          </a:effectLst>
                        </wps:spPr>
                        <wps:bodyPr lIns="0" tIns="0" rIns="0" bIns="0"/>
                      </wps:wsp>
                      <wps:wsp>
                        <wps:cNvPr id="53" name="Freihandform 1329"/>
                        <wps:cNvSpPr/>
                        <wps:spPr>
                          <a:xfrm>
                            <a:off x="1956578" y="21351"/>
                            <a:ext cx="216648" cy="281095"/>
                          </a:xfrm>
                          <a:custGeom>
                            <a:avLst/>
                            <a:gdLst>
                              <a:gd name="f0" fmla="val 10800000"/>
                              <a:gd name="f1" fmla="val 5400000"/>
                              <a:gd name="f2" fmla="val 180"/>
                              <a:gd name="f3" fmla="val w"/>
                              <a:gd name="f4" fmla="val h"/>
                              <a:gd name="f5" fmla="val 0"/>
                              <a:gd name="f6" fmla="val 129"/>
                              <a:gd name="f7" fmla="val 158"/>
                              <a:gd name="f8" fmla="val 110"/>
                              <a:gd name="f9" fmla="val 10"/>
                              <a:gd name="f10" fmla="val 108"/>
                              <a:gd name="f11" fmla="val 18"/>
                              <a:gd name="f12" fmla="val 104"/>
                              <a:gd name="f13" fmla="val 20"/>
                              <a:gd name="f14" fmla="val 102"/>
                              <a:gd name="f15" fmla="val 114"/>
                              <a:gd name="f16" fmla="val 22"/>
                              <a:gd name="f17" fmla="val 112"/>
                              <a:gd name="f18" fmla="val 44"/>
                              <a:gd name="f19" fmla="val 92"/>
                              <a:gd name="f20" fmla="val 48"/>
                              <a:gd name="f21" fmla="val 100"/>
                              <a:gd name="f22" fmla="val 56"/>
                              <a:gd name="f23" fmla="val 58"/>
                              <a:gd name="f24" fmla="val 54"/>
                              <a:gd name="f25" fmla="val 126"/>
                              <a:gd name="f26" fmla="val 42"/>
                              <a:gd name="f27" fmla="val 132"/>
                              <a:gd name="f28" fmla="val 136"/>
                              <a:gd name="f29" fmla="val 52"/>
                              <a:gd name="f30" fmla="val 150"/>
                              <a:gd name="f31" fmla="val 60"/>
                              <a:gd name="f32" fmla="val 154"/>
                              <a:gd name="f33" fmla="val 61"/>
                              <a:gd name="f34" fmla="val 130"/>
                              <a:gd name="f35" fmla="val 71"/>
                              <a:gd name="f36" fmla="val 63"/>
                              <a:gd name="f37" fmla="val 75"/>
                              <a:gd name="f38" fmla="val 97"/>
                              <a:gd name="f39" fmla="val 106"/>
                              <a:gd name="f40" fmla="val 118"/>
                              <a:gd name="f41" fmla="val 101"/>
                              <a:gd name="f42" fmla="val 122"/>
                              <a:gd name="f43" fmla="val 119"/>
                              <a:gd name="f44" fmla="val 120"/>
                              <a:gd name="f45" fmla="val 124"/>
                              <a:gd name="f46" fmla="val 121"/>
                              <a:gd name="f47" fmla="val 103"/>
                              <a:gd name="f48" fmla="val 115"/>
                              <a:gd name="f49" fmla="val 111"/>
                              <a:gd name="f50" fmla="val 96"/>
                              <a:gd name="f51" fmla="val 99"/>
                              <a:gd name="f52" fmla="val 79"/>
                              <a:gd name="f53" fmla="val 88"/>
                              <a:gd name="f54" fmla="val 85"/>
                              <a:gd name="f55" fmla="val 80"/>
                              <a:gd name="f56" fmla="val 81"/>
                              <a:gd name="f57" fmla="val 72"/>
                              <a:gd name="f58" fmla="val 105"/>
                              <a:gd name="f59" fmla="val 62"/>
                              <a:gd name="f60" fmla="val 70"/>
                              <a:gd name="f61" fmla="val 123"/>
                              <a:gd name="f62" fmla="val 66"/>
                              <a:gd name="f63" fmla="val 107"/>
                              <a:gd name="f64" fmla="val 117"/>
                              <a:gd name="f65" fmla="val 46"/>
                              <a:gd name="f66" fmla="val 109"/>
                              <a:gd name="f67" fmla="val 40"/>
                              <a:gd name="f68" fmla="val 83"/>
                              <a:gd name="f69" fmla="val 77"/>
                              <a:gd name="f70" fmla="val 65"/>
                              <a:gd name="f71" fmla="val 67"/>
                              <a:gd name="f72" fmla="val 32"/>
                              <a:gd name="f73" fmla="val 24"/>
                              <a:gd name="f74" fmla="val 69"/>
                              <a:gd name="f75" fmla="val 26"/>
                              <a:gd name="f76" fmla="val 28"/>
                              <a:gd name="f77" fmla="val 34"/>
                              <a:gd name="f78" fmla="val 6"/>
                              <a:gd name="f79" fmla="val 38"/>
                              <a:gd name="f80" fmla="val 36"/>
                              <a:gd name="f81" fmla="val 4"/>
                              <a:gd name="f82" fmla="val 16"/>
                              <a:gd name="f83" fmla="val 50"/>
                              <a:gd name="f84" fmla="val 8"/>
                              <a:gd name="f85" fmla="val 12"/>
                              <a:gd name="f86" fmla="val 84"/>
                              <a:gd name="f87" fmla="val 98"/>
                              <a:gd name="f88" fmla="+- 0 0 -90"/>
                              <a:gd name="f89" fmla="*/ f3 1 129"/>
                              <a:gd name="f90" fmla="*/ f4 1 158"/>
                              <a:gd name="f91" fmla="val f5"/>
                              <a:gd name="f92" fmla="val f6"/>
                              <a:gd name="f93" fmla="val f7"/>
                              <a:gd name="f94" fmla="*/ f88 f0 1"/>
                              <a:gd name="f95" fmla="+- f93 0 f91"/>
                              <a:gd name="f96" fmla="+- f92 0 f91"/>
                              <a:gd name="f97" fmla="*/ f94 1 f2"/>
                              <a:gd name="f98" fmla="*/ f96 1 129"/>
                              <a:gd name="f99" fmla="*/ f95 1 158"/>
                              <a:gd name="f100" fmla="*/ 10 f96 1"/>
                              <a:gd name="f101" fmla="*/ 108 f95 1"/>
                              <a:gd name="f102" fmla="*/ 20 f96 1"/>
                              <a:gd name="f103" fmla="*/ 102 f95 1"/>
                              <a:gd name="f104" fmla="*/ 22 f96 1"/>
                              <a:gd name="f105" fmla="*/ 112 f95 1"/>
                              <a:gd name="f106" fmla="*/ 44 f96 1"/>
                              <a:gd name="f107" fmla="*/ 92 f95 1"/>
                              <a:gd name="f108" fmla="*/ 56 f96 1"/>
                              <a:gd name="f109" fmla="*/ 100 f95 1"/>
                              <a:gd name="f110" fmla="*/ 54 f96 1"/>
                              <a:gd name="f111" fmla="*/ 126 f95 1"/>
                              <a:gd name="f112" fmla="*/ 42 f96 1"/>
                              <a:gd name="f113" fmla="*/ 136 f95 1"/>
                              <a:gd name="f114" fmla="*/ 150 f95 1"/>
                              <a:gd name="f115" fmla="*/ 60 f96 1"/>
                              <a:gd name="f116" fmla="*/ 154 f95 1"/>
                              <a:gd name="f117" fmla="*/ 71 f96 1"/>
                              <a:gd name="f118" fmla="*/ 61 f96 1"/>
                              <a:gd name="f119" fmla="*/ 97 f96 1"/>
                              <a:gd name="f120" fmla="*/ 106 f95 1"/>
                              <a:gd name="f121" fmla="*/ 101 f96 1"/>
                              <a:gd name="f122" fmla="*/ 122 f95 1"/>
                              <a:gd name="f123" fmla="*/ 119 f96 1"/>
                              <a:gd name="f124" fmla="*/ 120 f95 1"/>
                              <a:gd name="f125" fmla="*/ 121 f96 1"/>
                              <a:gd name="f126" fmla="*/ 114 f95 1"/>
                              <a:gd name="f127" fmla="*/ 115 f96 1"/>
                              <a:gd name="f128" fmla="*/ 99 f96 1"/>
                              <a:gd name="f129" fmla="*/ 85 f96 1"/>
                              <a:gd name="f130" fmla="*/ 80 f95 1"/>
                              <a:gd name="f131" fmla="*/ 105 f96 1"/>
                              <a:gd name="f132" fmla="*/ 62 f95 1"/>
                              <a:gd name="f133" fmla="*/ 123 f96 1"/>
                              <a:gd name="f134" fmla="*/ 66 f95 1"/>
                              <a:gd name="f135" fmla="*/ 117 f96 1"/>
                              <a:gd name="f136" fmla="*/ 54 f95 1"/>
                              <a:gd name="f137" fmla="*/ 44 f95 1"/>
                              <a:gd name="f138" fmla="*/ 109 f96 1"/>
                              <a:gd name="f139" fmla="*/ 40 f95 1"/>
                              <a:gd name="f140" fmla="*/ 103 f96 1"/>
                              <a:gd name="f141" fmla="*/ 77 f96 1"/>
                              <a:gd name="f142" fmla="*/ 52 f95 1"/>
                              <a:gd name="f143" fmla="*/ 67 f96 1"/>
                              <a:gd name="f144" fmla="*/ 32 f95 1"/>
                              <a:gd name="f145" fmla="*/ 81 f96 1"/>
                              <a:gd name="f146" fmla="*/ 20 f95 1"/>
                              <a:gd name="f147" fmla="*/ 69 f96 1"/>
                              <a:gd name="f148" fmla="*/ 10 f95 1"/>
                              <a:gd name="f149" fmla="*/ 63 f96 1"/>
                              <a:gd name="f150" fmla="*/ 52 f96 1"/>
                              <a:gd name="f151" fmla="*/ 32 f96 1"/>
                              <a:gd name="f152" fmla="*/ 26 f96 1"/>
                              <a:gd name="f153" fmla="*/ 34 f95 1"/>
                              <a:gd name="f154" fmla="*/ 18 f96 1"/>
                              <a:gd name="f155" fmla="*/ 0 f96 1"/>
                              <a:gd name="f156" fmla="*/ 36 f95 1"/>
                              <a:gd name="f157" fmla="*/ 16 f96 1"/>
                              <a:gd name="f158" fmla="*/ 50 f95 1"/>
                              <a:gd name="f159" fmla="*/ 12 f96 1"/>
                              <a:gd name="f160" fmla="*/ 60 f95 1"/>
                              <a:gd name="f161" fmla="*/ 38 f96 1"/>
                              <a:gd name="f162" fmla="*/ 40 f96 1"/>
                              <a:gd name="f163" fmla="*/ 84 f95 1"/>
                              <a:gd name="f164" fmla="*/ 98 f95 1"/>
                              <a:gd name="f165" fmla="*/ 110 f95 1"/>
                              <a:gd name="f166" fmla="+- f97 0 f1"/>
                              <a:gd name="f167" fmla="*/ f100 1 129"/>
                              <a:gd name="f168" fmla="*/ f101 1 158"/>
                              <a:gd name="f169" fmla="*/ f102 1 129"/>
                              <a:gd name="f170" fmla="*/ f103 1 158"/>
                              <a:gd name="f171" fmla="*/ f104 1 129"/>
                              <a:gd name="f172" fmla="*/ f105 1 158"/>
                              <a:gd name="f173" fmla="*/ f106 1 129"/>
                              <a:gd name="f174" fmla="*/ f107 1 158"/>
                              <a:gd name="f175" fmla="*/ f108 1 129"/>
                              <a:gd name="f176" fmla="*/ f109 1 158"/>
                              <a:gd name="f177" fmla="*/ f110 1 129"/>
                              <a:gd name="f178" fmla="*/ f111 1 158"/>
                              <a:gd name="f179" fmla="*/ f112 1 129"/>
                              <a:gd name="f180" fmla="*/ f113 1 158"/>
                              <a:gd name="f181" fmla="*/ f114 1 158"/>
                              <a:gd name="f182" fmla="*/ f115 1 129"/>
                              <a:gd name="f183" fmla="*/ f116 1 158"/>
                              <a:gd name="f184" fmla="*/ f117 1 129"/>
                              <a:gd name="f185" fmla="*/ f118 1 129"/>
                              <a:gd name="f186" fmla="*/ f119 1 129"/>
                              <a:gd name="f187" fmla="*/ f120 1 158"/>
                              <a:gd name="f188" fmla="*/ f121 1 129"/>
                              <a:gd name="f189" fmla="*/ f122 1 158"/>
                              <a:gd name="f190" fmla="*/ f123 1 129"/>
                              <a:gd name="f191" fmla="*/ f124 1 158"/>
                              <a:gd name="f192" fmla="*/ f125 1 129"/>
                              <a:gd name="f193" fmla="*/ f126 1 158"/>
                              <a:gd name="f194" fmla="*/ f127 1 129"/>
                              <a:gd name="f195" fmla="*/ f128 1 129"/>
                              <a:gd name="f196" fmla="*/ f129 1 129"/>
                              <a:gd name="f197" fmla="*/ f130 1 158"/>
                              <a:gd name="f198" fmla="*/ f131 1 129"/>
                              <a:gd name="f199" fmla="*/ f132 1 158"/>
                              <a:gd name="f200" fmla="*/ f133 1 129"/>
                              <a:gd name="f201" fmla="*/ f134 1 158"/>
                              <a:gd name="f202" fmla="*/ f135 1 129"/>
                              <a:gd name="f203" fmla="*/ f136 1 158"/>
                              <a:gd name="f204" fmla="*/ f137 1 158"/>
                              <a:gd name="f205" fmla="*/ f138 1 129"/>
                              <a:gd name="f206" fmla="*/ f139 1 158"/>
                              <a:gd name="f207" fmla="*/ f140 1 129"/>
                              <a:gd name="f208" fmla="*/ f141 1 129"/>
                              <a:gd name="f209" fmla="*/ f142 1 158"/>
                              <a:gd name="f210" fmla="*/ f143 1 129"/>
                              <a:gd name="f211" fmla="*/ f144 1 158"/>
                              <a:gd name="f212" fmla="*/ f145 1 129"/>
                              <a:gd name="f213" fmla="*/ f146 1 158"/>
                              <a:gd name="f214" fmla="*/ f147 1 129"/>
                              <a:gd name="f215" fmla="*/ f148 1 158"/>
                              <a:gd name="f216" fmla="*/ f149 1 129"/>
                              <a:gd name="f217" fmla="*/ f150 1 129"/>
                              <a:gd name="f218" fmla="*/ f151 1 129"/>
                              <a:gd name="f219" fmla="*/ f152 1 129"/>
                              <a:gd name="f220" fmla="*/ f153 1 158"/>
                              <a:gd name="f221" fmla="*/ f154 1 129"/>
                              <a:gd name="f222" fmla="*/ f155 1 129"/>
                              <a:gd name="f223" fmla="*/ f156 1 158"/>
                              <a:gd name="f224" fmla="*/ f157 1 129"/>
                              <a:gd name="f225" fmla="*/ f158 1 158"/>
                              <a:gd name="f226" fmla="*/ f159 1 129"/>
                              <a:gd name="f227" fmla="*/ f160 1 158"/>
                              <a:gd name="f228" fmla="*/ f161 1 129"/>
                              <a:gd name="f229" fmla="*/ f162 1 129"/>
                              <a:gd name="f230" fmla="*/ f163 1 158"/>
                              <a:gd name="f231" fmla="*/ f164 1 158"/>
                              <a:gd name="f232" fmla="*/ f165 1 158"/>
                              <a:gd name="f233" fmla="*/ 0 1 f98"/>
                              <a:gd name="f234" fmla="*/ f92 1 f98"/>
                              <a:gd name="f235" fmla="*/ 0 1 f99"/>
                              <a:gd name="f236" fmla="*/ f93 1 f99"/>
                              <a:gd name="f237" fmla="*/ f167 1 f98"/>
                              <a:gd name="f238" fmla="*/ f168 1 f99"/>
                              <a:gd name="f239" fmla="*/ f169 1 f98"/>
                              <a:gd name="f240" fmla="*/ f170 1 f99"/>
                              <a:gd name="f241" fmla="*/ f171 1 f98"/>
                              <a:gd name="f242" fmla="*/ f172 1 f99"/>
                              <a:gd name="f243" fmla="*/ f173 1 f98"/>
                              <a:gd name="f244" fmla="*/ f174 1 f99"/>
                              <a:gd name="f245" fmla="*/ f175 1 f98"/>
                              <a:gd name="f246" fmla="*/ f176 1 f99"/>
                              <a:gd name="f247" fmla="*/ f177 1 f98"/>
                              <a:gd name="f248" fmla="*/ f178 1 f99"/>
                              <a:gd name="f249" fmla="*/ f179 1 f98"/>
                              <a:gd name="f250" fmla="*/ f180 1 f99"/>
                              <a:gd name="f251" fmla="*/ f181 1 f99"/>
                              <a:gd name="f252" fmla="*/ f182 1 f98"/>
                              <a:gd name="f253" fmla="*/ f183 1 f99"/>
                              <a:gd name="f254" fmla="*/ f184 1 f98"/>
                              <a:gd name="f255" fmla="*/ f185 1 f98"/>
                              <a:gd name="f256" fmla="*/ f186 1 f98"/>
                              <a:gd name="f257" fmla="*/ f187 1 f99"/>
                              <a:gd name="f258" fmla="*/ f188 1 f98"/>
                              <a:gd name="f259" fmla="*/ f189 1 f99"/>
                              <a:gd name="f260" fmla="*/ f190 1 f98"/>
                              <a:gd name="f261" fmla="*/ f191 1 f99"/>
                              <a:gd name="f262" fmla="*/ f192 1 f98"/>
                              <a:gd name="f263" fmla="*/ f193 1 f99"/>
                              <a:gd name="f264" fmla="*/ f194 1 f98"/>
                              <a:gd name="f265" fmla="*/ f195 1 f98"/>
                              <a:gd name="f266" fmla="*/ f196 1 f98"/>
                              <a:gd name="f267" fmla="*/ f197 1 f99"/>
                              <a:gd name="f268" fmla="*/ f198 1 f98"/>
                              <a:gd name="f269" fmla="*/ f199 1 f99"/>
                              <a:gd name="f270" fmla="*/ f200 1 f98"/>
                              <a:gd name="f271" fmla="*/ f201 1 f99"/>
                              <a:gd name="f272" fmla="*/ f202 1 f98"/>
                              <a:gd name="f273" fmla="*/ f203 1 f99"/>
                              <a:gd name="f274" fmla="*/ f204 1 f99"/>
                              <a:gd name="f275" fmla="*/ f205 1 f98"/>
                              <a:gd name="f276" fmla="*/ f206 1 f99"/>
                              <a:gd name="f277" fmla="*/ f207 1 f98"/>
                              <a:gd name="f278" fmla="*/ f208 1 f98"/>
                              <a:gd name="f279" fmla="*/ f209 1 f99"/>
                              <a:gd name="f280" fmla="*/ f210 1 f98"/>
                              <a:gd name="f281" fmla="*/ f211 1 f99"/>
                              <a:gd name="f282" fmla="*/ f212 1 f98"/>
                              <a:gd name="f283" fmla="*/ f213 1 f99"/>
                              <a:gd name="f284" fmla="*/ f214 1 f98"/>
                              <a:gd name="f285" fmla="*/ f215 1 f99"/>
                              <a:gd name="f286" fmla="*/ f216 1 f98"/>
                              <a:gd name="f287" fmla="*/ f217 1 f98"/>
                              <a:gd name="f288" fmla="*/ f218 1 f98"/>
                              <a:gd name="f289" fmla="*/ f219 1 f98"/>
                              <a:gd name="f290" fmla="*/ f220 1 f99"/>
                              <a:gd name="f291" fmla="*/ f221 1 f98"/>
                              <a:gd name="f292" fmla="*/ f222 1 f98"/>
                              <a:gd name="f293" fmla="*/ f223 1 f99"/>
                              <a:gd name="f294" fmla="*/ f224 1 f98"/>
                              <a:gd name="f295" fmla="*/ f225 1 f99"/>
                              <a:gd name="f296" fmla="*/ f226 1 f98"/>
                              <a:gd name="f297" fmla="*/ f227 1 f99"/>
                              <a:gd name="f298" fmla="*/ f228 1 f98"/>
                              <a:gd name="f299" fmla="*/ f229 1 f98"/>
                              <a:gd name="f300" fmla="*/ f230 1 f99"/>
                              <a:gd name="f301" fmla="*/ f231 1 f99"/>
                              <a:gd name="f302" fmla="*/ f232 1 f99"/>
                              <a:gd name="f303" fmla="*/ f233 f89 1"/>
                              <a:gd name="f304" fmla="*/ f234 f89 1"/>
                              <a:gd name="f305" fmla="*/ f236 f90 1"/>
                              <a:gd name="f306" fmla="*/ f235 f90 1"/>
                              <a:gd name="f307" fmla="*/ f237 f89 1"/>
                              <a:gd name="f308" fmla="*/ f238 f90 1"/>
                              <a:gd name="f309" fmla="*/ f239 f89 1"/>
                              <a:gd name="f310" fmla="*/ f240 f90 1"/>
                              <a:gd name="f311" fmla="*/ f241 f89 1"/>
                              <a:gd name="f312" fmla="*/ f242 f90 1"/>
                              <a:gd name="f313" fmla="*/ f243 f89 1"/>
                              <a:gd name="f314" fmla="*/ f244 f90 1"/>
                              <a:gd name="f315" fmla="*/ f245 f89 1"/>
                              <a:gd name="f316" fmla="*/ f246 f90 1"/>
                              <a:gd name="f317" fmla="*/ f247 f89 1"/>
                              <a:gd name="f318" fmla="*/ f248 f90 1"/>
                              <a:gd name="f319" fmla="*/ f249 f89 1"/>
                              <a:gd name="f320" fmla="*/ f250 f90 1"/>
                              <a:gd name="f321" fmla="*/ f251 f90 1"/>
                              <a:gd name="f322" fmla="*/ f252 f89 1"/>
                              <a:gd name="f323" fmla="*/ f253 f90 1"/>
                              <a:gd name="f324" fmla="*/ f254 f89 1"/>
                              <a:gd name="f325" fmla="*/ f255 f89 1"/>
                              <a:gd name="f326" fmla="*/ f256 f89 1"/>
                              <a:gd name="f327" fmla="*/ f257 f90 1"/>
                              <a:gd name="f328" fmla="*/ f258 f89 1"/>
                              <a:gd name="f329" fmla="*/ f259 f90 1"/>
                              <a:gd name="f330" fmla="*/ f260 f89 1"/>
                              <a:gd name="f331" fmla="*/ f261 f90 1"/>
                              <a:gd name="f332" fmla="*/ f262 f89 1"/>
                              <a:gd name="f333" fmla="*/ f263 f90 1"/>
                              <a:gd name="f334" fmla="*/ f264 f89 1"/>
                              <a:gd name="f335" fmla="*/ f265 f89 1"/>
                              <a:gd name="f336" fmla="*/ f266 f89 1"/>
                              <a:gd name="f337" fmla="*/ f267 f90 1"/>
                              <a:gd name="f338" fmla="*/ f268 f89 1"/>
                              <a:gd name="f339" fmla="*/ f269 f90 1"/>
                              <a:gd name="f340" fmla="*/ f270 f89 1"/>
                              <a:gd name="f341" fmla="*/ f271 f90 1"/>
                              <a:gd name="f342" fmla="*/ f272 f89 1"/>
                              <a:gd name="f343" fmla="*/ f273 f90 1"/>
                              <a:gd name="f344" fmla="*/ f274 f90 1"/>
                              <a:gd name="f345" fmla="*/ f275 f89 1"/>
                              <a:gd name="f346" fmla="*/ f276 f90 1"/>
                              <a:gd name="f347" fmla="*/ f277 f89 1"/>
                              <a:gd name="f348" fmla="*/ f278 f89 1"/>
                              <a:gd name="f349" fmla="*/ f279 f90 1"/>
                              <a:gd name="f350" fmla="*/ f280 f89 1"/>
                              <a:gd name="f351" fmla="*/ f281 f90 1"/>
                              <a:gd name="f352" fmla="*/ f282 f89 1"/>
                              <a:gd name="f353" fmla="*/ f283 f90 1"/>
                              <a:gd name="f354" fmla="*/ f284 f89 1"/>
                              <a:gd name="f355" fmla="*/ f285 f90 1"/>
                              <a:gd name="f356" fmla="*/ f286 f89 1"/>
                              <a:gd name="f357" fmla="*/ f287 f89 1"/>
                              <a:gd name="f358" fmla="*/ f288 f89 1"/>
                              <a:gd name="f359" fmla="*/ f289 f89 1"/>
                              <a:gd name="f360" fmla="*/ f290 f90 1"/>
                              <a:gd name="f361" fmla="*/ f291 f89 1"/>
                              <a:gd name="f362" fmla="*/ f292 f89 1"/>
                              <a:gd name="f363" fmla="*/ f293 f90 1"/>
                              <a:gd name="f364" fmla="*/ f294 f89 1"/>
                              <a:gd name="f365" fmla="*/ f295 f90 1"/>
                              <a:gd name="f366" fmla="*/ f296 f89 1"/>
                              <a:gd name="f367" fmla="*/ f297 f90 1"/>
                              <a:gd name="f368" fmla="*/ f298 f89 1"/>
                              <a:gd name="f369" fmla="*/ f299 f89 1"/>
                              <a:gd name="f370" fmla="*/ f300 f90 1"/>
                              <a:gd name="f371" fmla="*/ f301 f90 1"/>
                              <a:gd name="f372" fmla="*/ f302 f90 1"/>
                            </a:gdLst>
                            <a:ahLst/>
                            <a:cxnLst>
                              <a:cxn ang="3cd4">
                                <a:pos x="hc" y="t"/>
                              </a:cxn>
                              <a:cxn ang="0">
                                <a:pos x="r" y="vc"/>
                              </a:cxn>
                              <a:cxn ang="cd4">
                                <a:pos x="hc" y="b"/>
                              </a:cxn>
                              <a:cxn ang="cd2">
                                <a:pos x="l" y="vc"/>
                              </a:cxn>
                              <a:cxn ang="f166">
                                <a:pos x="f307" y="f308"/>
                              </a:cxn>
                              <a:cxn ang="f166">
                                <a:pos x="f309" y="f310"/>
                              </a:cxn>
                              <a:cxn ang="f166">
                                <a:pos x="f311" y="f312"/>
                              </a:cxn>
                              <a:cxn ang="f166">
                                <a:pos x="f313" y="f314"/>
                              </a:cxn>
                              <a:cxn ang="f166">
                                <a:pos x="f315" y="f316"/>
                              </a:cxn>
                              <a:cxn ang="f166">
                                <a:pos x="f317" y="f318"/>
                              </a:cxn>
                              <a:cxn ang="f166">
                                <a:pos x="f319" y="f320"/>
                              </a:cxn>
                              <a:cxn ang="f166">
                                <a:pos x="f317" y="f321"/>
                              </a:cxn>
                              <a:cxn ang="f166">
                                <a:pos x="f322" y="f323"/>
                              </a:cxn>
                              <a:cxn ang="f166">
                                <a:pos x="f324" y="f320"/>
                              </a:cxn>
                              <a:cxn ang="f166">
                                <a:pos x="f325" y="f318"/>
                              </a:cxn>
                              <a:cxn ang="f166">
                                <a:pos x="f324" y="f310"/>
                              </a:cxn>
                              <a:cxn ang="f166">
                                <a:pos x="f326" y="f327"/>
                              </a:cxn>
                              <a:cxn ang="f166">
                                <a:pos x="f328" y="f329"/>
                              </a:cxn>
                              <a:cxn ang="f166">
                                <a:pos x="f330" y="f331"/>
                              </a:cxn>
                              <a:cxn ang="f166">
                                <a:pos x="f332" y="f333"/>
                              </a:cxn>
                              <a:cxn ang="f166">
                                <a:pos x="f334" y="f316"/>
                              </a:cxn>
                              <a:cxn ang="f166">
                                <a:pos x="f335" y="f310"/>
                              </a:cxn>
                              <a:cxn ang="f166">
                                <a:pos x="f336" y="f337"/>
                              </a:cxn>
                              <a:cxn ang="f166">
                                <a:pos x="f338" y="f339"/>
                              </a:cxn>
                              <a:cxn ang="f166">
                                <a:pos x="f340" y="f341"/>
                              </a:cxn>
                              <a:cxn ang="f166">
                                <a:pos x="f342" y="f343"/>
                              </a:cxn>
                              <a:cxn ang="f166">
                                <a:pos x="f340" y="f344"/>
                              </a:cxn>
                              <a:cxn ang="f166">
                                <a:pos x="f345" y="f346"/>
                              </a:cxn>
                              <a:cxn ang="f166">
                                <a:pos x="f347" y="f343"/>
                              </a:cxn>
                              <a:cxn ang="f166">
                                <a:pos x="f348" y="f349"/>
                              </a:cxn>
                              <a:cxn ang="f166">
                                <a:pos x="f350" y="f351"/>
                              </a:cxn>
                              <a:cxn ang="f166">
                                <a:pos x="f352" y="f353"/>
                              </a:cxn>
                              <a:cxn ang="f166">
                                <a:pos x="f354" y="f355"/>
                              </a:cxn>
                              <a:cxn ang="f166">
                                <a:pos x="f356" y="f355"/>
                              </a:cxn>
                              <a:cxn ang="f166">
                                <a:pos x="f357" y="f353"/>
                              </a:cxn>
                              <a:cxn ang="f166">
                                <a:pos x="f325" y="f351"/>
                              </a:cxn>
                              <a:cxn ang="f166">
                                <a:pos x="f357" y="f349"/>
                              </a:cxn>
                              <a:cxn ang="f166">
                                <a:pos x="f358" y="f343"/>
                              </a:cxn>
                              <a:cxn ang="f166">
                                <a:pos x="f359" y="f360"/>
                              </a:cxn>
                              <a:cxn ang="f166">
                                <a:pos x="f361" y="f344"/>
                              </a:cxn>
                              <a:cxn ang="f166">
                                <a:pos x="f362" y="f363"/>
                              </a:cxn>
                              <a:cxn ang="f166">
                                <a:pos x="f364" y="f365"/>
                              </a:cxn>
                              <a:cxn ang="f166">
                                <a:pos x="f366" y="f367"/>
                              </a:cxn>
                              <a:cxn ang="f166">
                                <a:pos x="f368" y="f341"/>
                              </a:cxn>
                              <a:cxn ang="f166">
                                <a:pos x="f369" y="f370"/>
                              </a:cxn>
                              <a:cxn ang="f166">
                                <a:pos x="f366" y="f314"/>
                              </a:cxn>
                              <a:cxn ang="f166">
                                <a:pos x="f364" y="f371"/>
                              </a:cxn>
                              <a:cxn ang="f166">
                                <a:pos x="f362" y="f372"/>
                              </a:cxn>
                            </a:cxnLst>
                            <a:rect l="f303" t="f306" r="f304" b="f305"/>
                            <a:pathLst>
                              <a:path w="129" h="158">
                                <a:moveTo>
                                  <a:pt x="f5" y="f8"/>
                                </a:moveTo>
                                <a:lnTo>
                                  <a:pt x="f9" y="f10"/>
                                </a:lnTo>
                                <a:lnTo>
                                  <a:pt x="f11" y="f12"/>
                                </a:lnTo>
                                <a:lnTo>
                                  <a:pt x="f13" y="f14"/>
                                </a:lnTo>
                                <a:lnTo>
                                  <a:pt x="f11" y="f15"/>
                                </a:lnTo>
                                <a:lnTo>
                                  <a:pt x="f16" y="f17"/>
                                </a:lnTo>
                                <a:lnTo>
                                  <a:pt x="f16" y="f14"/>
                                </a:lnTo>
                                <a:lnTo>
                                  <a:pt x="f18" y="f19"/>
                                </a:lnTo>
                                <a:lnTo>
                                  <a:pt x="f20" y="f21"/>
                                </a:lnTo>
                                <a:lnTo>
                                  <a:pt x="f22" y="f21"/>
                                </a:lnTo>
                                <a:lnTo>
                                  <a:pt x="f23" y="f21"/>
                                </a:lnTo>
                                <a:lnTo>
                                  <a:pt x="f24" y="f25"/>
                                </a:lnTo>
                                <a:lnTo>
                                  <a:pt x="f26" y="f27"/>
                                </a:lnTo>
                                <a:lnTo>
                                  <a:pt x="f26" y="f28"/>
                                </a:lnTo>
                                <a:lnTo>
                                  <a:pt x="f29" y="f27"/>
                                </a:lnTo>
                                <a:lnTo>
                                  <a:pt x="f24" y="f30"/>
                                </a:lnTo>
                                <a:lnTo>
                                  <a:pt x="f22" y="f7"/>
                                </a:lnTo>
                                <a:lnTo>
                                  <a:pt x="f31" y="f32"/>
                                </a:lnTo>
                                <a:lnTo>
                                  <a:pt x="f33" y="f34"/>
                                </a:lnTo>
                                <a:lnTo>
                                  <a:pt x="f35" y="f28"/>
                                </a:lnTo>
                                <a:lnTo>
                                  <a:pt x="f35" y="f27"/>
                                </a:lnTo>
                                <a:lnTo>
                                  <a:pt x="f33" y="f25"/>
                                </a:lnTo>
                                <a:lnTo>
                                  <a:pt x="f36" y="f21"/>
                                </a:lnTo>
                                <a:lnTo>
                                  <a:pt x="f35" y="f14"/>
                                </a:lnTo>
                                <a:lnTo>
                                  <a:pt x="f37" y="f19"/>
                                </a:lnTo>
                                <a:lnTo>
                                  <a:pt x="f38" y="f39"/>
                                </a:lnTo>
                                <a:lnTo>
                                  <a:pt x="f38" y="f40"/>
                                </a:lnTo>
                                <a:lnTo>
                                  <a:pt x="f41" y="f42"/>
                                </a:lnTo>
                                <a:lnTo>
                                  <a:pt x="f41" y="f10"/>
                                </a:lnTo>
                                <a:lnTo>
                                  <a:pt x="f43" y="f44"/>
                                </a:lnTo>
                                <a:lnTo>
                                  <a:pt x="f6" y="f45"/>
                                </a:lnTo>
                                <a:lnTo>
                                  <a:pt x="f46" y="f15"/>
                                </a:lnTo>
                                <a:lnTo>
                                  <a:pt x="f47" y="f12"/>
                                </a:lnTo>
                                <a:lnTo>
                                  <a:pt x="f48" y="f21"/>
                                </a:lnTo>
                                <a:lnTo>
                                  <a:pt x="f49" y="f50"/>
                                </a:lnTo>
                                <a:lnTo>
                                  <a:pt x="f51" y="f14"/>
                                </a:lnTo>
                                <a:lnTo>
                                  <a:pt x="f52" y="f53"/>
                                </a:lnTo>
                                <a:lnTo>
                                  <a:pt x="f54" y="f55"/>
                                </a:lnTo>
                                <a:lnTo>
                                  <a:pt x="f56" y="f57"/>
                                </a:lnTo>
                                <a:lnTo>
                                  <a:pt x="f58" y="f59"/>
                                </a:lnTo>
                                <a:lnTo>
                                  <a:pt x="f48" y="f60"/>
                                </a:lnTo>
                                <a:lnTo>
                                  <a:pt x="f61" y="f62"/>
                                </a:lnTo>
                                <a:lnTo>
                                  <a:pt x="f63" y="f23"/>
                                </a:lnTo>
                                <a:lnTo>
                                  <a:pt x="f64" y="f24"/>
                                </a:lnTo>
                                <a:lnTo>
                                  <a:pt x="f6" y="f65"/>
                                </a:lnTo>
                                <a:lnTo>
                                  <a:pt x="f61" y="f18"/>
                                </a:lnTo>
                                <a:lnTo>
                                  <a:pt x="f66" y="f29"/>
                                </a:lnTo>
                                <a:lnTo>
                                  <a:pt x="f66" y="f67"/>
                                </a:lnTo>
                                <a:lnTo>
                                  <a:pt x="f58" y="f26"/>
                                </a:lnTo>
                                <a:lnTo>
                                  <a:pt x="f47" y="f24"/>
                                </a:lnTo>
                                <a:lnTo>
                                  <a:pt x="f68" y="f59"/>
                                </a:lnTo>
                                <a:lnTo>
                                  <a:pt x="f69" y="f29"/>
                                </a:lnTo>
                                <a:lnTo>
                                  <a:pt x="f70" y="f22"/>
                                </a:lnTo>
                                <a:lnTo>
                                  <a:pt x="f71" y="f72"/>
                                </a:lnTo>
                                <a:lnTo>
                                  <a:pt x="f52" y="f73"/>
                                </a:lnTo>
                                <a:lnTo>
                                  <a:pt x="f56" y="f13"/>
                                </a:lnTo>
                                <a:lnTo>
                                  <a:pt x="f74" y="f75"/>
                                </a:lnTo>
                                <a:lnTo>
                                  <a:pt x="f74" y="f9"/>
                                </a:lnTo>
                                <a:lnTo>
                                  <a:pt x="f71" y="f5"/>
                                </a:lnTo>
                                <a:lnTo>
                                  <a:pt x="f36" y="f9"/>
                                </a:lnTo>
                                <a:lnTo>
                                  <a:pt x="f33" y="f76"/>
                                </a:lnTo>
                                <a:lnTo>
                                  <a:pt x="f29" y="f13"/>
                                </a:lnTo>
                                <a:lnTo>
                                  <a:pt x="f29" y="f73"/>
                                </a:lnTo>
                                <a:lnTo>
                                  <a:pt x="f33" y="f72"/>
                                </a:lnTo>
                                <a:lnTo>
                                  <a:pt x="f31" y="f29"/>
                                </a:lnTo>
                                <a:lnTo>
                                  <a:pt x="f29" y="f29"/>
                                </a:lnTo>
                                <a:lnTo>
                                  <a:pt x="f65" y="f31"/>
                                </a:lnTo>
                                <a:lnTo>
                                  <a:pt x="f72" y="f24"/>
                                </a:lnTo>
                                <a:lnTo>
                                  <a:pt x="f75" y="f20"/>
                                </a:lnTo>
                                <a:lnTo>
                                  <a:pt x="f75" y="f77"/>
                                </a:lnTo>
                                <a:lnTo>
                                  <a:pt x="f16" y="f72"/>
                                </a:lnTo>
                                <a:lnTo>
                                  <a:pt x="f11" y="f18"/>
                                </a:lnTo>
                                <a:lnTo>
                                  <a:pt x="f78" y="f79"/>
                                </a:lnTo>
                                <a:lnTo>
                                  <a:pt x="f5" y="f80"/>
                                </a:lnTo>
                                <a:lnTo>
                                  <a:pt x="f81" y="f67"/>
                                </a:lnTo>
                                <a:lnTo>
                                  <a:pt x="f82" y="f83"/>
                                </a:lnTo>
                                <a:lnTo>
                                  <a:pt x="f84" y="f22"/>
                                </a:lnTo>
                                <a:lnTo>
                                  <a:pt x="f85" y="f31"/>
                                </a:lnTo>
                                <a:lnTo>
                                  <a:pt x="f16" y="f29"/>
                                </a:lnTo>
                                <a:lnTo>
                                  <a:pt x="f79" y="f62"/>
                                </a:lnTo>
                                <a:lnTo>
                                  <a:pt x="f72" y="f57"/>
                                </a:lnTo>
                                <a:lnTo>
                                  <a:pt x="f67" y="f86"/>
                                </a:lnTo>
                                <a:lnTo>
                                  <a:pt x="f16" y="f50"/>
                                </a:lnTo>
                                <a:lnTo>
                                  <a:pt x="f85" y="f19"/>
                                </a:lnTo>
                                <a:lnTo>
                                  <a:pt x="f81" y="f19"/>
                                </a:lnTo>
                                <a:lnTo>
                                  <a:pt x="f82" y="f87"/>
                                </a:lnTo>
                                <a:lnTo>
                                  <a:pt x="f84" y="f12"/>
                                </a:lnTo>
                                <a:lnTo>
                                  <a:pt x="f5" y="f8"/>
                                </a:lnTo>
                                <a:lnTo>
                                  <a:pt x="f5" y="f8"/>
                                </a:lnTo>
                                <a:close/>
                              </a:path>
                            </a:pathLst>
                          </a:custGeom>
                          <a:solidFill>
                            <a:srgbClr val="F2F2F2"/>
                          </a:solidFill>
                          <a:ln cap="flat">
                            <a:noFill/>
                            <a:prstDash val="solid"/>
                          </a:ln>
                        </wps:spPr>
                        <wps:bodyPr lIns="0" tIns="0" rIns="0" bIns="0"/>
                      </wps:wsp>
                      <wps:wsp>
                        <wps:cNvPr id="54" name="Freihandform 1330"/>
                        <wps:cNvSpPr/>
                        <wps:spPr>
                          <a:xfrm>
                            <a:off x="2037192" y="131655"/>
                            <a:ext cx="38624" cy="49816"/>
                          </a:xfrm>
                          <a:custGeom>
                            <a:avLst/>
                            <a:gdLst>
                              <a:gd name="f0" fmla="val 10800000"/>
                              <a:gd name="f1" fmla="val 5400000"/>
                              <a:gd name="f2" fmla="val 180"/>
                              <a:gd name="f3" fmla="val w"/>
                              <a:gd name="f4" fmla="val h"/>
                              <a:gd name="f5" fmla="val 0"/>
                              <a:gd name="f6" fmla="val 23"/>
                              <a:gd name="f7" fmla="val 28"/>
                              <a:gd name="f8" fmla="val 12"/>
                              <a:gd name="f9" fmla="val 6"/>
                              <a:gd name="f10" fmla="val 16"/>
                              <a:gd name="f11" fmla="val 18"/>
                              <a:gd name="f12" fmla="val 20"/>
                              <a:gd name="f13" fmla="val 4"/>
                              <a:gd name="f14" fmla="val 24"/>
                              <a:gd name="f15" fmla="val 8"/>
                              <a:gd name="f16" fmla="val 22"/>
                              <a:gd name="f17" fmla="val 10"/>
                              <a:gd name="f18" fmla="val 17"/>
                              <a:gd name="f19" fmla="val 19"/>
                              <a:gd name="f20" fmla="val 13"/>
                              <a:gd name="f21" fmla="val 2"/>
                              <a:gd name="f22" fmla="+- 0 0 -90"/>
                              <a:gd name="f23" fmla="*/ f3 1 23"/>
                              <a:gd name="f24" fmla="*/ f4 1 28"/>
                              <a:gd name="f25" fmla="val f5"/>
                              <a:gd name="f26" fmla="val f6"/>
                              <a:gd name="f27" fmla="val f7"/>
                              <a:gd name="f28" fmla="*/ f22 f0 1"/>
                              <a:gd name="f29" fmla="+- f27 0 f25"/>
                              <a:gd name="f30" fmla="+- f26 0 f25"/>
                              <a:gd name="f31" fmla="*/ f28 1 f2"/>
                              <a:gd name="f32" fmla="*/ f30 1 23"/>
                              <a:gd name="f33" fmla="*/ f29 1 28"/>
                              <a:gd name="f34" fmla="*/ 0 f30 1"/>
                              <a:gd name="f35" fmla="*/ 12 f29 1"/>
                              <a:gd name="f36" fmla="*/ 6 f30 1"/>
                              <a:gd name="f37" fmla="*/ 16 f29 1"/>
                              <a:gd name="f38" fmla="*/ 18 f29 1"/>
                              <a:gd name="f39" fmla="*/ 20 f29 1"/>
                              <a:gd name="f40" fmla="*/ 4 f30 1"/>
                              <a:gd name="f41" fmla="*/ 24 f29 1"/>
                              <a:gd name="f42" fmla="*/ 8 f30 1"/>
                              <a:gd name="f43" fmla="*/ 22 f29 1"/>
                              <a:gd name="f44" fmla="*/ 10 f30 1"/>
                              <a:gd name="f45" fmla="*/ 12 f30 1"/>
                              <a:gd name="f46" fmla="*/ 17 f30 1"/>
                              <a:gd name="f47" fmla="*/ 28 f29 1"/>
                              <a:gd name="f48" fmla="*/ 23 f30 1"/>
                              <a:gd name="f49" fmla="*/ 19 f30 1"/>
                              <a:gd name="f50" fmla="*/ 6 f29 1"/>
                              <a:gd name="f51" fmla="*/ 13 f30 1"/>
                              <a:gd name="f52" fmla="*/ 0 f29 1"/>
                              <a:gd name="f53" fmla="*/ 8 f29 1"/>
                              <a:gd name="f54" fmla="*/ 2 f29 1"/>
                              <a:gd name="f55" fmla="*/ 10 f29 1"/>
                              <a:gd name="f56" fmla="+- f31 0 f1"/>
                              <a:gd name="f57" fmla="*/ f34 1 23"/>
                              <a:gd name="f58" fmla="*/ f35 1 28"/>
                              <a:gd name="f59" fmla="*/ f36 1 23"/>
                              <a:gd name="f60" fmla="*/ f37 1 28"/>
                              <a:gd name="f61" fmla="*/ f38 1 28"/>
                              <a:gd name="f62" fmla="*/ f39 1 28"/>
                              <a:gd name="f63" fmla="*/ f40 1 23"/>
                              <a:gd name="f64" fmla="*/ f41 1 28"/>
                              <a:gd name="f65" fmla="*/ f42 1 23"/>
                              <a:gd name="f66" fmla="*/ f43 1 28"/>
                              <a:gd name="f67" fmla="*/ f44 1 23"/>
                              <a:gd name="f68" fmla="*/ f45 1 23"/>
                              <a:gd name="f69" fmla="*/ f46 1 23"/>
                              <a:gd name="f70" fmla="*/ f47 1 28"/>
                              <a:gd name="f71" fmla="*/ f48 1 23"/>
                              <a:gd name="f72" fmla="*/ f49 1 23"/>
                              <a:gd name="f73" fmla="*/ f50 1 28"/>
                              <a:gd name="f74" fmla="*/ f51 1 23"/>
                              <a:gd name="f75" fmla="*/ f52 1 28"/>
                              <a:gd name="f76" fmla="*/ f53 1 28"/>
                              <a:gd name="f77" fmla="*/ f54 1 28"/>
                              <a:gd name="f78" fmla="*/ f55 1 28"/>
                              <a:gd name="f79" fmla="*/ 0 1 f32"/>
                              <a:gd name="f80" fmla="*/ f26 1 f32"/>
                              <a:gd name="f81" fmla="*/ 0 1 f33"/>
                              <a:gd name="f82" fmla="*/ f27 1 f33"/>
                              <a:gd name="f83" fmla="*/ f57 1 f32"/>
                              <a:gd name="f84" fmla="*/ f58 1 f33"/>
                              <a:gd name="f85" fmla="*/ f59 1 f32"/>
                              <a:gd name="f86" fmla="*/ f60 1 f33"/>
                              <a:gd name="f87" fmla="*/ f61 1 f33"/>
                              <a:gd name="f88" fmla="*/ f62 1 f33"/>
                              <a:gd name="f89" fmla="*/ f63 1 f32"/>
                              <a:gd name="f90" fmla="*/ f64 1 f33"/>
                              <a:gd name="f91" fmla="*/ f65 1 f32"/>
                              <a:gd name="f92" fmla="*/ f66 1 f33"/>
                              <a:gd name="f93" fmla="*/ f67 1 f32"/>
                              <a:gd name="f94" fmla="*/ f68 1 f32"/>
                              <a:gd name="f95" fmla="*/ f69 1 f32"/>
                              <a:gd name="f96" fmla="*/ f70 1 f33"/>
                              <a:gd name="f97" fmla="*/ f71 1 f32"/>
                              <a:gd name="f98" fmla="*/ f72 1 f32"/>
                              <a:gd name="f99" fmla="*/ f73 1 f33"/>
                              <a:gd name="f100" fmla="*/ f74 1 f32"/>
                              <a:gd name="f101" fmla="*/ f75 1 f33"/>
                              <a:gd name="f102" fmla="*/ f76 1 f33"/>
                              <a:gd name="f103" fmla="*/ f77 1 f33"/>
                              <a:gd name="f104" fmla="*/ f78 1 f33"/>
                              <a:gd name="f105" fmla="*/ f79 f23 1"/>
                              <a:gd name="f106" fmla="*/ f80 f23 1"/>
                              <a:gd name="f107" fmla="*/ f82 f24 1"/>
                              <a:gd name="f108" fmla="*/ f81 f24 1"/>
                              <a:gd name="f109" fmla="*/ f83 f23 1"/>
                              <a:gd name="f110" fmla="*/ f84 f24 1"/>
                              <a:gd name="f111" fmla="*/ f85 f23 1"/>
                              <a:gd name="f112" fmla="*/ f86 f24 1"/>
                              <a:gd name="f113" fmla="*/ f87 f24 1"/>
                              <a:gd name="f114" fmla="*/ f88 f24 1"/>
                              <a:gd name="f115" fmla="*/ f89 f23 1"/>
                              <a:gd name="f116" fmla="*/ f90 f24 1"/>
                              <a:gd name="f117" fmla="*/ f91 f23 1"/>
                              <a:gd name="f118" fmla="*/ f92 f24 1"/>
                              <a:gd name="f119" fmla="*/ f93 f23 1"/>
                              <a:gd name="f120" fmla="*/ f94 f23 1"/>
                              <a:gd name="f121" fmla="*/ f95 f23 1"/>
                              <a:gd name="f122" fmla="*/ f96 f24 1"/>
                              <a:gd name="f123" fmla="*/ f97 f23 1"/>
                              <a:gd name="f124" fmla="*/ f98 f23 1"/>
                              <a:gd name="f125" fmla="*/ f99 f24 1"/>
                              <a:gd name="f126" fmla="*/ f100 f23 1"/>
                              <a:gd name="f127" fmla="*/ f101 f24 1"/>
                              <a:gd name="f128" fmla="*/ f102 f24 1"/>
                              <a:gd name="f129" fmla="*/ f103 f24 1"/>
                              <a:gd name="f130" fmla="*/ f104 f24 1"/>
                            </a:gdLst>
                            <a:ahLst/>
                            <a:cxnLst>
                              <a:cxn ang="3cd4">
                                <a:pos x="hc" y="t"/>
                              </a:cxn>
                              <a:cxn ang="0">
                                <a:pos x="r" y="vc"/>
                              </a:cxn>
                              <a:cxn ang="cd4">
                                <a:pos x="hc" y="b"/>
                              </a:cxn>
                              <a:cxn ang="cd2">
                                <a:pos x="l" y="vc"/>
                              </a:cxn>
                              <a:cxn ang="f56">
                                <a:pos x="f109" y="f110"/>
                              </a:cxn>
                              <a:cxn ang="f56">
                                <a:pos x="f111" y="f112"/>
                              </a:cxn>
                              <a:cxn ang="f56">
                                <a:pos x="f111" y="f113"/>
                              </a:cxn>
                              <a:cxn ang="f56">
                                <a:pos x="f111" y="f114"/>
                              </a:cxn>
                              <a:cxn ang="f56">
                                <a:pos x="f115" y="f116"/>
                              </a:cxn>
                              <a:cxn ang="f56">
                                <a:pos x="f115" y="f116"/>
                              </a:cxn>
                              <a:cxn ang="f56">
                                <a:pos x="f115" y="f116"/>
                              </a:cxn>
                              <a:cxn ang="f56">
                                <a:pos x="f117" y="f118"/>
                              </a:cxn>
                              <a:cxn ang="f56">
                                <a:pos x="f119" y="f118"/>
                              </a:cxn>
                              <a:cxn ang="f56">
                                <a:pos x="f120" y="f118"/>
                              </a:cxn>
                              <a:cxn ang="f56">
                                <a:pos x="f121" y="f122"/>
                              </a:cxn>
                              <a:cxn ang="f56">
                                <a:pos x="f121" y="f114"/>
                              </a:cxn>
                              <a:cxn ang="f56">
                                <a:pos x="f123" y="f114"/>
                              </a:cxn>
                              <a:cxn ang="f56">
                                <a:pos x="f124" y="f110"/>
                              </a:cxn>
                              <a:cxn ang="f56">
                                <a:pos x="f123" y="f125"/>
                              </a:cxn>
                              <a:cxn ang="f56">
                                <a:pos x="f126" y="f125"/>
                              </a:cxn>
                              <a:cxn ang="f56">
                                <a:pos x="f120" y="f127"/>
                              </a:cxn>
                              <a:cxn ang="f56">
                                <a:pos x="f119" y="f128"/>
                              </a:cxn>
                              <a:cxn ang="f56">
                                <a:pos x="f111" y="f129"/>
                              </a:cxn>
                              <a:cxn ang="f56">
                                <a:pos x="f111" y="f130"/>
                              </a:cxn>
                              <a:cxn ang="f56">
                                <a:pos x="f109" y="f110"/>
                              </a:cxn>
                              <a:cxn ang="f56">
                                <a:pos x="f109" y="f110"/>
                              </a:cxn>
                            </a:cxnLst>
                            <a:rect l="f105" t="f108" r="f106" b="f107"/>
                            <a:pathLst>
                              <a:path w="23" h="28">
                                <a:moveTo>
                                  <a:pt x="f5" y="f8"/>
                                </a:moveTo>
                                <a:lnTo>
                                  <a:pt x="f9" y="f10"/>
                                </a:lnTo>
                                <a:lnTo>
                                  <a:pt x="f9" y="f11"/>
                                </a:lnTo>
                                <a:lnTo>
                                  <a:pt x="f9" y="f12"/>
                                </a:lnTo>
                                <a:lnTo>
                                  <a:pt x="f13" y="f14"/>
                                </a:lnTo>
                                <a:lnTo>
                                  <a:pt x="f13" y="f14"/>
                                </a:lnTo>
                                <a:lnTo>
                                  <a:pt x="f13" y="f14"/>
                                </a:lnTo>
                                <a:lnTo>
                                  <a:pt x="f15" y="f16"/>
                                </a:lnTo>
                                <a:lnTo>
                                  <a:pt x="f17" y="f16"/>
                                </a:lnTo>
                                <a:lnTo>
                                  <a:pt x="f8" y="f16"/>
                                </a:lnTo>
                                <a:lnTo>
                                  <a:pt x="f18" y="f7"/>
                                </a:lnTo>
                                <a:lnTo>
                                  <a:pt x="f18" y="f12"/>
                                </a:lnTo>
                                <a:lnTo>
                                  <a:pt x="f6" y="f12"/>
                                </a:lnTo>
                                <a:lnTo>
                                  <a:pt x="f19" y="f8"/>
                                </a:lnTo>
                                <a:lnTo>
                                  <a:pt x="f6" y="f9"/>
                                </a:lnTo>
                                <a:lnTo>
                                  <a:pt x="f20" y="f9"/>
                                </a:lnTo>
                                <a:lnTo>
                                  <a:pt x="f8" y="f5"/>
                                </a:lnTo>
                                <a:lnTo>
                                  <a:pt x="f17" y="f15"/>
                                </a:lnTo>
                                <a:lnTo>
                                  <a:pt x="f9" y="f21"/>
                                </a:lnTo>
                                <a:lnTo>
                                  <a:pt x="f9" y="f17"/>
                                </a:lnTo>
                                <a:lnTo>
                                  <a:pt x="f5" y="f8"/>
                                </a:lnTo>
                                <a:lnTo>
                                  <a:pt x="f5" y="f8"/>
                                </a:lnTo>
                                <a:close/>
                              </a:path>
                            </a:pathLst>
                          </a:custGeom>
                          <a:solidFill>
                            <a:srgbClr val="000000"/>
                          </a:solidFill>
                          <a:ln cap="flat">
                            <a:noFill/>
                            <a:prstDash val="solid"/>
                          </a:ln>
                        </wps:spPr>
                        <wps:bodyPr lIns="0" tIns="0" rIns="0" bIns="0"/>
                      </wps:wsp>
                      <wps:wsp>
                        <wps:cNvPr id="55" name="Freihandform 1331"/>
                        <wps:cNvSpPr/>
                        <wps:spPr>
                          <a:xfrm>
                            <a:off x="2047269" y="149440"/>
                            <a:ext cx="18470" cy="21351"/>
                          </a:xfrm>
                          <a:custGeom>
                            <a:avLst/>
                            <a:gdLst>
                              <a:gd name="f0" fmla="val 10800000"/>
                              <a:gd name="f1" fmla="val 5400000"/>
                              <a:gd name="f2" fmla="val 180"/>
                              <a:gd name="f3" fmla="val w"/>
                              <a:gd name="f4" fmla="val h"/>
                              <a:gd name="f5" fmla="val 0"/>
                              <a:gd name="f6" fmla="val 11"/>
                              <a:gd name="f7" fmla="val 12"/>
                              <a:gd name="f8" fmla="val 2"/>
                              <a:gd name="f9" fmla="val 4"/>
                              <a:gd name="f10" fmla="val 8"/>
                              <a:gd name="f11" fmla="val 7"/>
                              <a:gd name="f12" fmla="val 9"/>
                              <a:gd name="f13" fmla="val 6"/>
                              <a:gd name="f14" fmla="+- 0 0 -90"/>
                              <a:gd name="f15" fmla="*/ f3 1 11"/>
                              <a:gd name="f16" fmla="*/ f4 1 12"/>
                              <a:gd name="f17" fmla="val f5"/>
                              <a:gd name="f18" fmla="val f6"/>
                              <a:gd name="f19" fmla="val f7"/>
                              <a:gd name="f20" fmla="*/ f14 f0 1"/>
                              <a:gd name="f21" fmla="+- f19 0 f17"/>
                              <a:gd name="f22" fmla="+- f18 0 f17"/>
                              <a:gd name="f23" fmla="*/ f20 1 f2"/>
                              <a:gd name="f24" fmla="*/ f22 1 11"/>
                              <a:gd name="f25" fmla="*/ f21 1 12"/>
                              <a:gd name="f26" fmla="*/ 0 f22 1"/>
                              <a:gd name="f27" fmla="*/ 2 f21 1"/>
                              <a:gd name="f28" fmla="*/ 4 f22 1"/>
                              <a:gd name="f29" fmla="*/ 4 f21 1"/>
                              <a:gd name="f30" fmla="*/ 2 f22 1"/>
                              <a:gd name="f31" fmla="*/ 8 f21 1"/>
                              <a:gd name="f32" fmla="*/ 7 f22 1"/>
                              <a:gd name="f33" fmla="*/ 12 f21 1"/>
                              <a:gd name="f34" fmla="*/ 9 f22 1"/>
                              <a:gd name="f35" fmla="*/ 6 f21 1"/>
                              <a:gd name="f36" fmla="*/ 11 f22 1"/>
                              <a:gd name="f37" fmla="*/ 0 f21 1"/>
                              <a:gd name="f38" fmla="*/ 6 f22 1"/>
                              <a:gd name="f39" fmla="+- f23 0 f1"/>
                              <a:gd name="f40" fmla="*/ f26 1 11"/>
                              <a:gd name="f41" fmla="*/ f27 1 12"/>
                              <a:gd name="f42" fmla="*/ f28 1 11"/>
                              <a:gd name="f43" fmla="*/ f29 1 12"/>
                              <a:gd name="f44" fmla="*/ f30 1 11"/>
                              <a:gd name="f45" fmla="*/ f31 1 12"/>
                              <a:gd name="f46" fmla="*/ f32 1 11"/>
                              <a:gd name="f47" fmla="*/ f33 1 12"/>
                              <a:gd name="f48" fmla="*/ f34 1 11"/>
                              <a:gd name="f49" fmla="*/ f35 1 12"/>
                              <a:gd name="f50" fmla="*/ f36 1 11"/>
                              <a:gd name="f51" fmla="*/ f37 1 12"/>
                              <a:gd name="f52" fmla="*/ f38 1 11"/>
                              <a:gd name="f53" fmla="*/ 0 1 f24"/>
                              <a:gd name="f54" fmla="*/ f18 1 f24"/>
                              <a:gd name="f55" fmla="*/ 0 1 f25"/>
                              <a:gd name="f56" fmla="*/ f19 1 f25"/>
                              <a:gd name="f57" fmla="*/ f40 1 f24"/>
                              <a:gd name="f58" fmla="*/ f41 1 f25"/>
                              <a:gd name="f59" fmla="*/ f42 1 f24"/>
                              <a:gd name="f60" fmla="*/ f43 1 f25"/>
                              <a:gd name="f61" fmla="*/ f44 1 f24"/>
                              <a:gd name="f62" fmla="*/ f45 1 f25"/>
                              <a:gd name="f63" fmla="*/ f46 1 f24"/>
                              <a:gd name="f64" fmla="*/ f47 1 f25"/>
                              <a:gd name="f65" fmla="*/ f48 1 f24"/>
                              <a:gd name="f66" fmla="*/ f49 1 f25"/>
                              <a:gd name="f67" fmla="*/ f50 1 f24"/>
                              <a:gd name="f68" fmla="*/ f51 1 f25"/>
                              <a:gd name="f69" fmla="*/ f52 1 f24"/>
                              <a:gd name="f70" fmla="*/ f53 f15 1"/>
                              <a:gd name="f71" fmla="*/ f54 f15 1"/>
                              <a:gd name="f72" fmla="*/ f56 f16 1"/>
                              <a:gd name="f73" fmla="*/ f55 f16 1"/>
                              <a:gd name="f74" fmla="*/ f57 f15 1"/>
                              <a:gd name="f75" fmla="*/ f58 f16 1"/>
                              <a:gd name="f76" fmla="*/ f59 f15 1"/>
                              <a:gd name="f77" fmla="*/ f60 f16 1"/>
                              <a:gd name="f78" fmla="*/ f61 f15 1"/>
                              <a:gd name="f79" fmla="*/ f62 f16 1"/>
                              <a:gd name="f80" fmla="*/ f63 f15 1"/>
                              <a:gd name="f81" fmla="*/ f64 f16 1"/>
                              <a:gd name="f82" fmla="*/ f65 f15 1"/>
                              <a:gd name="f83" fmla="*/ f66 f16 1"/>
                              <a:gd name="f84" fmla="*/ f67 f15 1"/>
                              <a:gd name="f85" fmla="*/ f68 f16 1"/>
                              <a:gd name="f86" fmla="*/ f69 f15 1"/>
                            </a:gdLst>
                            <a:ahLst/>
                            <a:cxnLst>
                              <a:cxn ang="3cd4">
                                <a:pos x="hc" y="t"/>
                              </a:cxn>
                              <a:cxn ang="0">
                                <a:pos x="r" y="vc"/>
                              </a:cxn>
                              <a:cxn ang="cd4">
                                <a:pos x="hc" y="b"/>
                              </a:cxn>
                              <a:cxn ang="cd2">
                                <a:pos x="l" y="vc"/>
                              </a:cxn>
                              <a:cxn ang="f39">
                                <a:pos x="f74" y="f75"/>
                              </a:cxn>
                              <a:cxn ang="f39">
                                <a:pos x="f76" y="f77"/>
                              </a:cxn>
                              <a:cxn ang="f39">
                                <a:pos x="f78" y="f79"/>
                              </a:cxn>
                              <a:cxn ang="f39">
                                <a:pos x="f80" y="f79"/>
                              </a:cxn>
                              <a:cxn ang="f39">
                                <a:pos x="f80" y="f81"/>
                              </a:cxn>
                              <a:cxn ang="f39">
                                <a:pos x="f82" y="f83"/>
                              </a:cxn>
                              <a:cxn ang="f39">
                                <a:pos x="f84" y="f83"/>
                              </a:cxn>
                              <a:cxn ang="f39">
                                <a:pos x="f82" y="f85"/>
                              </a:cxn>
                              <a:cxn ang="f39">
                                <a:pos x="f86" y="f75"/>
                              </a:cxn>
                              <a:cxn ang="f39">
                                <a:pos x="f74" y="f75"/>
                              </a:cxn>
                              <a:cxn ang="f39">
                                <a:pos x="f74" y="f75"/>
                              </a:cxn>
                            </a:cxnLst>
                            <a:rect l="f70" t="f73" r="f71" b="f72"/>
                            <a:pathLst>
                              <a:path w="11" h="12">
                                <a:moveTo>
                                  <a:pt x="f5" y="f8"/>
                                </a:moveTo>
                                <a:lnTo>
                                  <a:pt x="f9" y="f9"/>
                                </a:lnTo>
                                <a:lnTo>
                                  <a:pt x="f8" y="f10"/>
                                </a:lnTo>
                                <a:lnTo>
                                  <a:pt x="f11" y="f10"/>
                                </a:lnTo>
                                <a:lnTo>
                                  <a:pt x="f11" y="f7"/>
                                </a:lnTo>
                                <a:lnTo>
                                  <a:pt x="f12" y="f13"/>
                                </a:lnTo>
                                <a:lnTo>
                                  <a:pt x="f6" y="f13"/>
                                </a:lnTo>
                                <a:lnTo>
                                  <a:pt x="f12" y="f5"/>
                                </a:lnTo>
                                <a:lnTo>
                                  <a:pt x="f13" y="f8"/>
                                </a:lnTo>
                                <a:lnTo>
                                  <a:pt x="f5" y="f8"/>
                                </a:lnTo>
                                <a:lnTo>
                                  <a:pt x="f5" y="f8"/>
                                </a:lnTo>
                                <a:close/>
                              </a:path>
                            </a:pathLst>
                          </a:custGeom>
                          <a:solidFill>
                            <a:srgbClr val="3F9E9E"/>
                          </a:solidFill>
                          <a:ln cap="flat">
                            <a:noFill/>
                            <a:prstDash val="solid"/>
                          </a:ln>
                        </wps:spPr>
                        <wps:bodyPr lIns="0" tIns="0" rIns="0" bIns="0"/>
                      </wps:wsp>
                      <wps:wsp>
                        <wps:cNvPr id="56" name="Freihandform 1332"/>
                        <wps:cNvSpPr/>
                        <wps:spPr>
                          <a:xfrm>
                            <a:off x="4642043" y="17794"/>
                            <a:ext cx="193139" cy="252630"/>
                          </a:xfrm>
                          <a:custGeom>
                            <a:avLst/>
                            <a:gdLst>
                              <a:gd name="f0" fmla="val 10800000"/>
                              <a:gd name="f1" fmla="val 5400000"/>
                              <a:gd name="f2" fmla="val 180"/>
                              <a:gd name="f3" fmla="val w"/>
                              <a:gd name="f4" fmla="val h"/>
                              <a:gd name="f5" fmla="val 0"/>
                              <a:gd name="f6" fmla="val 115"/>
                              <a:gd name="f7" fmla="val 142"/>
                              <a:gd name="f8" fmla="val 40"/>
                              <a:gd name="f9" fmla="val 84"/>
                              <a:gd name="f10" fmla="val 42"/>
                              <a:gd name="f11" fmla="val 94"/>
                              <a:gd name="f12" fmla="val 48"/>
                              <a:gd name="f13" fmla="val 92"/>
                              <a:gd name="f14" fmla="val 106"/>
                              <a:gd name="f15" fmla="val 36"/>
                              <a:gd name="f16" fmla="val 112"/>
                              <a:gd name="f17" fmla="val 120"/>
                              <a:gd name="f18" fmla="val 46"/>
                              <a:gd name="f19" fmla="val 116"/>
                              <a:gd name="f20" fmla="val 134"/>
                              <a:gd name="f21" fmla="val 51"/>
                              <a:gd name="f22" fmla="val 53"/>
                              <a:gd name="f23" fmla="val 140"/>
                              <a:gd name="f24" fmla="val 57"/>
                              <a:gd name="f25" fmla="val 136"/>
                              <a:gd name="f26" fmla="val 128"/>
                              <a:gd name="f27" fmla="val 65"/>
                              <a:gd name="f28" fmla="val 69"/>
                              <a:gd name="f29" fmla="val 114"/>
                              <a:gd name="f30" fmla="val 108"/>
                              <a:gd name="f31" fmla="val 59"/>
                              <a:gd name="f32" fmla="val 90"/>
                              <a:gd name="f33" fmla="val 86"/>
                              <a:gd name="f34" fmla="val 81"/>
                              <a:gd name="f35" fmla="val 83"/>
                              <a:gd name="f36" fmla="val 85"/>
                              <a:gd name="f37" fmla="val 110"/>
                              <a:gd name="f38" fmla="val 89"/>
                              <a:gd name="f39" fmla="val 104"/>
                              <a:gd name="f40" fmla="val 100"/>
                              <a:gd name="f41" fmla="val 91"/>
                              <a:gd name="f42" fmla="val 93"/>
                              <a:gd name="f43" fmla="val 102"/>
                              <a:gd name="f44" fmla="val 95"/>
                              <a:gd name="f45" fmla="val 99"/>
                              <a:gd name="f46" fmla="val 101"/>
                              <a:gd name="f47" fmla="val 105"/>
                              <a:gd name="f48" fmla="val 107"/>
                              <a:gd name="f49" fmla="val 113"/>
                              <a:gd name="f50" fmla="val 111"/>
                              <a:gd name="f51" fmla="val 97"/>
                              <a:gd name="f52" fmla="val 103"/>
                              <a:gd name="f53" fmla="val 80"/>
                              <a:gd name="f54" fmla="val 77"/>
                              <a:gd name="f55" fmla="val 78"/>
                              <a:gd name="f56" fmla="val 70"/>
                              <a:gd name="f57" fmla="val 64"/>
                              <a:gd name="f58" fmla="val 58"/>
                              <a:gd name="f59" fmla="val 66"/>
                              <a:gd name="f60" fmla="val 62"/>
                              <a:gd name="f61" fmla="val 109"/>
                              <a:gd name="f62" fmla="val 60"/>
                              <a:gd name="f63" fmla="val 56"/>
                              <a:gd name="f64" fmla="val 54"/>
                              <a:gd name="f65" fmla="val 38"/>
                              <a:gd name="f66" fmla="val 44"/>
                              <a:gd name="f67" fmla="val 34"/>
                              <a:gd name="f68" fmla="val 87"/>
                              <a:gd name="f69" fmla="val 75"/>
                              <a:gd name="f70" fmla="val 52"/>
                              <a:gd name="f71" fmla="val 50"/>
                              <a:gd name="f72" fmla="val 73"/>
                              <a:gd name="f73" fmla="val 71"/>
                              <a:gd name="f74" fmla="val 63"/>
                              <a:gd name="f75" fmla="val 61"/>
                              <a:gd name="f76" fmla="val 26"/>
                              <a:gd name="f77" fmla="val 16"/>
                              <a:gd name="f78" fmla="val 24"/>
                              <a:gd name="f79" fmla="val 14"/>
                              <a:gd name="f80" fmla="val 2"/>
                              <a:gd name="f81" fmla="val 55"/>
                              <a:gd name="f82" fmla="val 6"/>
                              <a:gd name="f83" fmla="val 22"/>
                              <a:gd name="f84" fmla="val 20"/>
                              <a:gd name="f85" fmla="val 18"/>
                              <a:gd name="f86" fmla="val 32"/>
                              <a:gd name="f87" fmla="val 30"/>
                              <a:gd name="f88" fmla="val 8"/>
                              <a:gd name="f89" fmla="val 72"/>
                              <a:gd name="f90" fmla="val 10"/>
                              <a:gd name="f91" fmla="val 74"/>
                              <a:gd name="f92" fmla="val 4"/>
                              <a:gd name="f93" fmla="val 98"/>
                              <a:gd name="f94" fmla="val 96"/>
                              <a:gd name="f95" fmla="+- 0 0 -90"/>
                              <a:gd name="f96" fmla="*/ f3 1 115"/>
                              <a:gd name="f97" fmla="*/ f4 1 142"/>
                              <a:gd name="f98" fmla="val f5"/>
                              <a:gd name="f99" fmla="val f6"/>
                              <a:gd name="f100" fmla="val f7"/>
                              <a:gd name="f101" fmla="*/ f95 f0 1"/>
                              <a:gd name="f102" fmla="+- f100 0 f98"/>
                              <a:gd name="f103" fmla="+- f99 0 f98"/>
                              <a:gd name="f104" fmla="*/ f101 1 f2"/>
                              <a:gd name="f105" fmla="*/ f103 1 115"/>
                              <a:gd name="f106" fmla="*/ f102 1 142"/>
                              <a:gd name="f107" fmla="*/ 48 f103 1"/>
                              <a:gd name="f108" fmla="*/ 92 f102 1"/>
                              <a:gd name="f109" fmla="*/ 36 f103 1"/>
                              <a:gd name="f110" fmla="*/ 120 f102 1"/>
                              <a:gd name="f111" fmla="*/ 51 f103 1"/>
                              <a:gd name="f112" fmla="*/ 142 f102 1"/>
                              <a:gd name="f113" fmla="*/ 57 f103 1"/>
                              <a:gd name="f114" fmla="*/ 140 f102 1"/>
                              <a:gd name="f115" fmla="*/ 128 f102 1"/>
                              <a:gd name="f116" fmla="*/ 65 f103 1"/>
                              <a:gd name="f117" fmla="*/ 59 f103 1"/>
                              <a:gd name="f118" fmla="*/ 90 f102 1"/>
                              <a:gd name="f119" fmla="*/ 81 f103 1"/>
                              <a:gd name="f120" fmla="*/ 85 f103 1"/>
                              <a:gd name="f121" fmla="*/ 110 f102 1"/>
                              <a:gd name="f122" fmla="*/ 89 f103 1"/>
                              <a:gd name="f123" fmla="*/ 108 f102 1"/>
                              <a:gd name="f124" fmla="*/ 100 f102 1"/>
                              <a:gd name="f125" fmla="*/ 95 f103 1"/>
                              <a:gd name="f126" fmla="*/ 104 f102 1"/>
                              <a:gd name="f127" fmla="*/ 105 f103 1"/>
                              <a:gd name="f128" fmla="*/ 113 f103 1"/>
                              <a:gd name="f129" fmla="*/ 103 f103 1"/>
                              <a:gd name="f130" fmla="*/ 86 f102 1"/>
                              <a:gd name="f131" fmla="*/ 77 f103 1"/>
                              <a:gd name="f132" fmla="*/ 78 f102 1"/>
                              <a:gd name="f133" fmla="*/ 58 f102 1"/>
                              <a:gd name="f134" fmla="*/ 64 f102 1"/>
                              <a:gd name="f135" fmla="*/ 107 f103 1"/>
                              <a:gd name="f136" fmla="*/ 60 f102 1"/>
                              <a:gd name="f137" fmla="*/ 99 f103 1"/>
                              <a:gd name="f138" fmla="*/ 54 f102 1"/>
                              <a:gd name="f139" fmla="*/ 115 f103 1"/>
                              <a:gd name="f140" fmla="*/ 42 f102 1"/>
                              <a:gd name="f141" fmla="*/ 44 f102 1"/>
                              <a:gd name="f142" fmla="*/ 48 f102 1"/>
                              <a:gd name="f143" fmla="*/ 73 f103 1"/>
                              <a:gd name="f144" fmla="*/ 69 f103 1"/>
                              <a:gd name="f145" fmla="*/ 61 f103 1"/>
                              <a:gd name="f146" fmla="*/ 46 f102 1"/>
                              <a:gd name="f147" fmla="*/ 75 f103 1"/>
                              <a:gd name="f148" fmla="*/ 16 f102 1"/>
                              <a:gd name="f149" fmla="*/ 2 f102 1"/>
                              <a:gd name="f150" fmla="*/ 55 f103 1"/>
                              <a:gd name="f151" fmla="*/ 14 f102 1"/>
                              <a:gd name="f152" fmla="*/ 53 f103 1"/>
                              <a:gd name="f153" fmla="*/ 24 f102 1"/>
                              <a:gd name="f154" fmla="*/ 20 f102 1"/>
                              <a:gd name="f155" fmla="*/ 44 f103 1"/>
                              <a:gd name="f156" fmla="*/ 18 f102 1"/>
                              <a:gd name="f157" fmla="*/ 30 f103 1"/>
                              <a:gd name="f158" fmla="*/ 20 f103 1"/>
                              <a:gd name="f159" fmla="*/ 38 f102 1"/>
                              <a:gd name="f160" fmla="*/ 0 f103 1"/>
                              <a:gd name="f161" fmla="*/ 36 f102 1"/>
                              <a:gd name="f162" fmla="*/ 14 f103 1"/>
                              <a:gd name="f163" fmla="*/ 26 f103 1"/>
                              <a:gd name="f164" fmla="*/ 62 f102 1"/>
                              <a:gd name="f165" fmla="*/ 10 f103 1"/>
                              <a:gd name="f166" fmla="*/ 74 f102 1"/>
                              <a:gd name="f167" fmla="*/ 4 f103 1"/>
                              <a:gd name="f168" fmla="*/ 18 f103 1"/>
                              <a:gd name="f169" fmla="*/ 94 f102 1"/>
                              <a:gd name="f170" fmla="*/ 22 f103 1"/>
                              <a:gd name="f171" fmla="+- f104 0 f1"/>
                              <a:gd name="f172" fmla="*/ f107 1 115"/>
                              <a:gd name="f173" fmla="*/ f108 1 142"/>
                              <a:gd name="f174" fmla="*/ f109 1 115"/>
                              <a:gd name="f175" fmla="*/ f110 1 142"/>
                              <a:gd name="f176" fmla="*/ f111 1 115"/>
                              <a:gd name="f177" fmla="*/ f112 1 142"/>
                              <a:gd name="f178" fmla="*/ f113 1 115"/>
                              <a:gd name="f179" fmla="*/ f114 1 142"/>
                              <a:gd name="f180" fmla="*/ f115 1 142"/>
                              <a:gd name="f181" fmla="*/ f116 1 115"/>
                              <a:gd name="f182" fmla="*/ f117 1 115"/>
                              <a:gd name="f183" fmla="*/ f118 1 142"/>
                              <a:gd name="f184" fmla="*/ f119 1 115"/>
                              <a:gd name="f185" fmla="*/ f120 1 115"/>
                              <a:gd name="f186" fmla="*/ f121 1 142"/>
                              <a:gd name="f187" fmla="*/ f122 1 115"/>
                              <a:gd name="f188" fmla="*/ f123 1 142"/>
                              <a:gd name="f189" fmla="*/ f124 1 142"/>
                              <a:gd name="f190" fmla="*/ f125 1 115"/>
                              <a:gd name="f191" fmla="*/ f126 1 142"/>
                              <a:gd name="f192" fmla="*/ f127 1 115"/>
                              <a:gd name="f193" fmla="*/ f128 1 115"/>
                              <a:gd name="f194" fmla="*/ f129 1 115"/>
                              <a:gd name="f195" fmla="*/ f130 1 142"/>
                              <a:gd name="f196" fmla="*/ f131 1 115"/>
                              <a:gd name="f197" fmla="*/ f132 1 142"/>
                              <a:gd name="f198" fmla="*/ f133 1 142"/>
                              <a:gd name="f199" fmla="*/ f134 1 142"/>
                              <a:gd name="f200" fmla="*/ f135 1 115"/>
                              <a:gd name="f201" fmla="*/ f136 1 142"/>
                              <a:gd name="f202" fmla="*/ f137 1 115"/>
                              <a:gd name="f203" fmla="*/ f138 1 142"/>
                              <a:gd name="f204" fmla="*/ f139 1 115"/>
                              <a:gd name="f205" fmla="*/ f140 1 142"/>
                              <a:gd name="f206" fmla="*/ f141 1 142"/>
                              <a:gd name="f207" fmla="*/ f142 1 142"/>
                              <a:gd name="f208" fmla="*/ f143 1 115"/>
                              <a:gd name="f209" fmla="*/ f144 1 115"/>
                              <a:gd name="f210" fmla="*/ f145 1 115"/>
                              <a:gd name="f211" fmla="*/ f146 1 142"/>
                              <a:gd name="f212" fmla="*/ f147 1 115"/>
                              <a:gd name="f213" fmla="*/ f148 1 142"/>
                              <a:gd name="f214" fmla="*/ f149 1 142"/>
                              <a:gd name="f215" fmla="*/ f150 1 115"/>
                              <a:gd name="f216" fmla="*/ f151 1 142"/>
                              <a:gd name="f217" fmla="*/ f152 1 115"/>
                              <a:gd name="f218" fmla="*/ f153 1 142"/>
                              <a:gd name="f219" fmla="*/ f154 1 142"/>
                              <a:gd name="f220" fmla="*/ f155 1 115"/>
                              <a:gd name="f221" fmla="*/ f156 1 142"/>
                              <a:gd name="f222" fmla="*/ f157 1 115"/>
                              <a:gd name="f223" fmla="*/ f158 1 115"/>
                              <a:gd name="f224" fmla="*/ f159 1 142"/>
                              <a:gd name="f225" fmla="*/ f160 1 115"/>
                              <a:gd name="f226" fmla="*/ f161 1 142"/>
                              <a:gd name="f227" fmla="*/ f162 1 115"/>
                              <a:gd name="f228" fmla="*/ f163 1 115"/>
                              <a:gd name="f229" fmla="*/ f164 1 142"/>
                              <a:gd name="f230" fmla="*/ f165 1 115"/>
                              <a:gd name="f231" fmla="*/ f166 1 142"/>
                              <a:gd name="f232" fmla="*/ f167 1 115"/>
                              <a:gd name="f233" fmla="*/ f168 1 115"/>
                              <a:gd name="f234" fmla="*/ f169 1 142"/>
                              <a:gd name="f235" fmla="*/ f170 1 115"/>
                              <a:gd name="f236" fmla="*/ 0 1 f105"/>
                              <a:gd name="f237" fmla="*/ f99 1 f105"/>
                              <a:gd name="f238" fmla="*/ 0 1 f106"/>
                              <a:gd name="f239" fmla="*/ f100 1 f106"/>
                              <a:gd name="f240" fmla="*/ f172 1 f105"/>
                              <a:gd name="f241" fmla="*/ f173 1 f106"/>
                              <a:gd name="f242" fmla="*/ f174 1 f105"/>
                              <a:gd name="f243" fmla="*/ f175 1 f106"/>
                              <a:gd name="f244" fmla="*/ f176 1 f105"/>
                              <a:gd name="f245" fmla="*/ f177 1 f106"/>
                              <a:gd name="f246" fmla="*/ f178 1 f105"/>
                              <a:gd name="f247" fmla="*/ f179 1 f106"/>
                              <a:gd name="f248" fmla="*/ f180 1 f106"/>
                              <a:gd name="f249" fmla="*/ f181 1 f105"/>
                              <a:gd name="f250" fmla="*/ f182 1 f105"/>
                              <a:gd name="f251" fmla="*/ f183 1 f106"/>
                              <a:gd name="f252" fmla="*/ f184 1 f105"/>
                              <a:gd name="f253" fmla="*/ f185 1 f105"/>
                              <a:gd name="f254" fmla="*/ f186 1 f106"/>
                              <a:gd name="f255" fmla="*/ f187 1 f105"/>
                              <a:gd name="f256" fmla="*/ f188 1 f106"/>
                              <a:gd name="f257" fmla="*/ f189 1 f106"/>
                              <a:gd name="f258" fmla="*/ f190 1 f105"/>
                              <a:gd name="f259" fmla="*/ f191 1 f106"/>
                              <a:gd name="f260" fmla="*/ f192 1 f105"/>
                              <a:gd name="f261" fmla="*/ f193 1 f105"/>
                              <a:gd name="f262" fmla="*/ f194 1 f105"/>
                              <a:gd name="f263" fmla="*/ f195 1 f106"/>
                              <a:gd name="f264" fmla="*/ f196 1 f105"/>
                              <a:gd name="f265" fmla="*/ f197 1 f106"/>
                              <a:gd name="f266" fmla="*/ f198 1 f106"/>
                              <a:gd name="f267" fmla="*/ f199 1 f106"/>
                              <a:gd name="f268" fmla="*/ f200 1 f105"/>
                              <a:gd name="f269" fmla="*/ f201 1 f106"/>
                              <a:gd name="f270" fmla="*/ f202 1 f105"/>
                              <a:gd name="f271" fmla="*/ f203 1 f106"/>
                              <a:gd name="f272" fmla="*/ f204 1 f105"/>
                              <a:gd name="f273" fmla="*/ f205 1 f106"/>
                              <a:gd name="f274" fmla="*/ f206 1 f106"/>
                              <a:gd name="f275" fmla="*/ f207 1 f106"/>
                              <a:gd name="f276" fmla="*/ f208 1 f105"/>
                              <a:gd name="f277" fmla="*/ f209 1 f105"/>
                              <a:gd name="f278" fmla="*/ f210 1 f105"/>
                              <a:gd name="f279" fmla="*/ f211 1 f106"/>
                              <a:gd name="f280" fmla="*/ f212 1 f105"/>
                              <a:gd name="f281" fmla="*/ f213 1 f106"/>
                              <a:gd name="f282" fmla="*/ f214 1 f106"/>
                              <a:gd name="f283" fmla="*/ f215 1 f105"/>
                              <a:gd name="f284" fmla="*/ f216 1 f106"/>
                              <a:gd name="f285" fmla="*/ f217 1 f105"/>
                              <a:gd name="f286" fmla="*/ f218 1 f106"/>
                              <a:gd name="f287" fmla="*/ f219 1 f106"/>
                              <a:gd name="f288" fmla="*/ f220 1 f105"/>
                              <a:gd name="f289" fmla="*/ f221 1 f106"/>
                              <a:gd name="f290" fmla="*/ f222 1 f105"/>
                              <a:gd name="f291" fmla="*/ f223 1 f105"/>
                              <a:gd name="f292" fmla="*/ f224 1 f106"/>
                              <a:gd name="f293" fmla="*/ f225 1 f105"/>
                              <a:gd name="f294" fmla="*/ f226 1 f106"/>
                              <a:gd name="f295" fmla="*/ f227 1 f105"/>
                              <a:gd name="f296" fmla="*/ f228 1 f105"/>
                              <a:gd name="f297" fmla="*/ f229 1 f106"/>
                              <a:gd name="f298" fmla="*/ f230 1 f105"/>
                              <a:gd name="f299" fmla="*/ f231 1 f106"/>
                              <a:gd name="f300" fmla="*/ f232 1 f105"/>
                              <a:gd name="f301" fmla="*/ f233 1 f105"/>
                              <a:gd name="f302" fmla="*/ f234 1 f106"/>
                              <a:gd name="f303" fmla="*/ f235 1 f105"/>
                              <a:gd name="f304" fmla="*/ f236 f96 1"/>
                              <a:gd name="f305" fmla="*/ f237 f96 1"/>
                              <a:gd name="f306" fmla="*/ f239 f97 1"/>
                              <a:gd name="f307" fmla="*/ f238 f97 1"/>
                              <a:gd name="f308" fmla="*/ f240 f96 1"/>
                              <a:gd name="f309" fmla="*/ f241 f97 1"/>
                              <a:gd name="f310" fmla="*/ f242 f96 1"/>
                              <a:gd name="f311" fmla="*/ f243 f97 1"/>
                              <a:gd name="f312" fmla="*/ f244 f96 1"/>
                              <a:gd name="f313" fmla="*/ f245 f97 1"/>
                              <a:gd name="f314" fmla="*/ f246 f96 1"/>
                              <a:gd name="f315" fmla="*/ f247 f97 1"/>
                              <a:gd name="f316" fmla="*/ f248 f97 1"/>
                              <a:gd name="f317" fmla="*/ f249 f96 1"/>
                              <a:gd name="f318" fmla="*/ f250 f96 1"/>
                              <a:gd name="f319" fmla="*/ f251 f97 1"/>
                              <a:gd name="f320" fmla="*/ f252 f96 1"/>
                              <a:gd name="f321" fmla="*/ f253 f96 1"/>
                              <a:gd name="f322" fmla="*/ f254 f97 1"/>
                              <a:gd name="f323" fmla="*/ f255 f96 1"/>
                              <a:gd name="f324" fmla="*/ f256 f97 1"/>
                              <a:gd name="f325" fmla="*/ f257 f97 1"/>
                              <a:gd name="f326" fmla="*/ f258 f96 1"/>
                              <a:gd name="f327" fmla="*/ f259 f97 1"/>
                              <a:gd name="f328" fmla="*/ f260 f96 1"/>
                              <a:gd name="f329" fmla="*/ f261 f96 1"/>
                              <a:gd name="f330" fmla="*/ f262 f96 1"/>
                              <a:gd name="f331" fmla="*/ f263 f97 1"/>
                              <a:gd name="f332" fmla="*/ f264 f96 1"/>
                              <a:gd name="f333" fmla="*/ f265 f97 1"/>
                              <a:gd name="f334" fmla="*/ f266 f97 1"/>
                              <a:gd name="f335" fmla="*/ f267 f97 1"/>
                              <a:gd name="f336" fmla="*/ f268 f96 1"/>
                              <a:gd name="f337" fmla="*/ f269 f97 1"/>
                              <a:gd name="f338" fmla="*/ f270 f96 1"/>
                              <a:gd name="f339" fmla="*/ f271 f97 1"/>
                              <a:gd name="f340" fmla="*/ f272 f96 1"/>
                              <a:gd name="f341" fmla="*/ f273 f97 1"/>
                              <a:gd name="f342" fmla="*/ f274 f97 1"/>
                              <a:gd name="f343" fmla="*/ f275 f97 1"/>
                              <a:gd name="f344" fmla="*/ f276 f96 1"/>
                              <a:gd name="f345" fmla="*/ f277 f96 1"/>
                              <a:gd name="f346" fmla="*/ f278 f96 1"/>
                              <a:gd name="f347" fmla="*/ f279 f97 1"/>
                              <a:gd name="f348" fmla="*/ f280 f96 1"/>
                              <a:gd name="f349" fmla="*/ f281 f97 1"/>
                              <a:gd name="f350" fmla="*/ f282 f97 1"/>
                              <a:gd name="f351" fmla="*/ f283 f96 1"/>
                              <a:gd name="f352" fmla="*/ f284 f97 1"/>
                              <a:gd name="f353" fmla="*/ f285 f96 1"/>
                              <a:gd name="f354" fmla="*/ f286 f97 1"/>
                              <a:gd name="f355" fmla="*/ f287 f97 1"/>
                              <a:gd name="f356" fmla="*/ f288 f96 1"/>
                              <a:gd name="f357" fmla="*/ f289 f97 1"/>
                              <a:gd name="f358" fmla="*/ f290 f96 1"/>
                              <a:gd name="f359" fmla="*/ f291 f96 1"/>
                              <a:gd name="f360" fmla="*/ f292 f97 1"/>
                              <a:gd name="f361" fmla="*/ f293 f96 1"/>
                              <a:gd name="f362" fmla="*/ f294 f97 1"/>
                              <a:gd name="f363" fmla="*/ f295 f96 1"/>
                              <a:gd name="f364" fmla="*/ f296 f96 1"/>
                              <a:gd name="f365" fmla="*/ f297 f97 1"/>
                              <a:gd name="f366" fmla="*/ f298 f96 1"/>
                              <a:gd name="f367" fmla="*/ f299 f97 1"/>
                              <a:gd name="f368" fmla="*/ f300 f96 1"/>
                              <a:gd name="f369" fmla="*/ f301 f96 1"/>
                              <a:gd name="f370" fmla="*/ f302 f97 1"/>
                              <a:gd name="f371" fmla="*/ f303 f96 1"/>
                            </a:gdLst>
                            <a:ahLst/>
                            <a:cxnLst>
                              <a:cxn ang="3cd4">
                                <a:pos x="hc" y="t"/>
                              </a:cxn>
                              <a:cxn ang="0">
                                <a:pos x="r" y="vc"/>
                              </a:cxn>
                              <a:cxn ang="cd4">
                                <a:pos x="hc" y="b"/>
                              </a:cxn>
                              <a:cxn ang="cd2">
                                <a:pos x="l" y="vc"/>
                              </a:cxn>
                              <a:cxn ang="f171">
                                <a:pos x="f308" y="f309"/>
                              </a:cxn>
                              <a:cxn ang="f171">
                                <a:pos x="f310" y="f311"/>
                              </a:cxn>
                              <a:cxn ang="f171">
                                <a:pos x="f312" y="f313"/>
                              </a:cxn>
                              <a:cxn ang="f171">
                                <a:pos x="f314" y="f315"/>
                              </a:cxn>
                              <a:cxn ang="f171">
                                <a:pos x="f314" y="f316"/>
                              </a:cxn>
                              <a:cxn ang="f171">
                                <a:pos x="f317" y="f311"/>
                              </a:cxn>
                              <a:cxn ang="f171">
                                <a:pos x="f318" y="f319"/>
                              </a:cxn>
                              <a:cxn ang="f171">
                                <a:pos x="f320" y="f309"/>
                              </a:cxn>
                              <a:cxn ang="f171">
                                <a:pos x="f321" y="f322"/>
                              </a:cxn>
                              <a:cxn ang="f171">
                                <a:pos x="f323" y="f324"/>
                              </a:cxn>
                              <a:cxn ang="f171">
                                <a:pos x="f323" y="f325"/>
                              </a:cxn>
                              <a:cxn ang="f171">
                                <a:pos x="f326" y="f327"/>
                              </a:cxn>
                              <a:cxn ang="f171">
                                <a:pos x="f328" y="f324"/>
                              </a:cxn>
                              <a:cxn ang="f171">
                                <a:pos x="f329" y="f324"/>
                              </a:cxn>
                              <a:cxn ang="f171">
                                <a:pos x="f330" y="f331"/>
                              </a:cxn>
                              <a:cxn ang="f171">
                                <a:pos x="f332" y="f333"/>
                              </a:cxn>
                              <a:cxn ang="f171">
                                <a:pos x="f323" y="f334"/>
                              </a:cxn>
                              <a:cxn ang="f171">
                                <a:pos x="f328" y="f335"/>
                              </a:cxn>
                              <a:cxn ang="f171">
                                <a:pos x="f336" y="f337"/>
                              </a:cxn>
                              <a:cxn ang="f171">
                                <a:pos x="f330" y="f334"/>
                              </a:cxn>
                              <a:cxn ang="f171">
                                <a:pos x="f338" y="f339"/>
                              </a:cxn>
                              <a:cxn ang="f171">
                                <a:pos x="f340" y="f341"/>
                              </a:cxn>
                              <a:cxn ang="f171">
                                <a:pos x="f326" y="f342"/>
                              </a:cxn>
                              <a:cxn ang="f171">
                                <a:pos x="f321" y="f343"/>
                              </a:cxn>
                              <a:cxn ang="f171">
                                <a:pos x="f344" y="f343"/>
                              </a:cxn>
                              <a:cxn ang="f171">
                                <a:pos x="f345" y="f342"/>
                              </a:cxn>
                              <a:cxn ang="f171">
                                <a:pos x="f346" y="f347"/>
                              </a:cxn>
                              <a:cxn ang="f171">
                                <a:pos x="f348" y="f349"/>
                              </a:cxn>
                              <a:cxn ang="f171">
                                <a:pos x="f317" y="f350"/>
                              </a:cxn>
                              <a:cxn ang="f171">
                                <a:pos x="f351" y="f352"/>
                              </a:cxn>
                              <a:cxn ang="f171">
                                <a:pos x="f353" y="f354"/>
                              </a:cxn>
                              <a:cxn ang="f171">
                                <a:pos x="f308" y="f355"/>
                              </a:cxn>
                              <a:cxn ang="f171">
                                <a:pos x="f356" y="f357"/>
                              </a:cxn>
                              <a:cxn ang="f171">
                                <a:pos x="f356" y="f354"/>
                              </a:cxn>
                              <a:cxn ang="f171">
                                <a:pos x="f312" y="f342"/>
                              </a:cxn>
                              <a:cxn ang="f171">
                                <a:pos x="f358" y="f342"/>
                              </a:cxn>
                              <a:cxn ang="f171">
                                <a:pos x="f359" y="f360"/>
                              </a:cxn>
                              <a:cxn ang="f171">
                                <a:pos x="f361" y="f362"/>
                              </a:cxn>
                              <a:cxn ang="f171">
                                <a:pos x="f363" y="f334"/>
                              </a:cxn>
                              <a:cxn ang="f171">
                                <a:pos x="f364" y="f365"/>
                              </a:cxn>
                              <a:cxn ang="f171">
                                <a:pos x="f366" y="f367"/>
                              </a:cxn>
                              <a:cxn ang="f171">
                                <a:pos x="f368" y="f319"/>
                              </a:cxn>
                              <a:cxn ang="f171">
                                <a:pos x="f369" y="f370"/>
                              </a:cxn>
                              <a:cxn ang="f171">
                                <a:pos x="f369" y="f327"/>
                              </a:cxn>
                              <a:cxn ang="f171">
                                <a:pos x="f371" y="f327"/>
                              </a:cxn>
                              <a:cxn ang="f171">
                                <a:pos x="f364" y="f319"/>
                              </a:cxn>
                            </a:cxnLst>
                            <a:rect l="f304" t="f307" r="f305" b="f306"/>
                            <a:pathLst>
                              <a:path w="115" h="142">
                                <a:moveTo>
                                  <a:pt x="f8" y="f9"/>
                                </a:moveTo>
                                <a:lnTo>
                                  <a:pt x="f10" y="f11"/>
                                </a:lnTo>
                                <a:lnTo>
                                  <a:pt x="f12" y="f13"/>
                                </a:lnTo>
                                <a:lnTo>
                                  <a:pt x="f12" y="f14"/>
                                </a:lnTo>
                                <a:lnTo>
                                  <a:pt x="f15" y="f16"/>
                                </a:lnTo>
                                <a:lnTo>
                                  <a:pt x="f15" y="f17"/>
                                </a:lnTo>
                                <a:lnTo>
                                  <a:pt x="f18" y="f19"/>
                                </a:lnTo>
                                <a:lnTo>
                                  <a:pt x="f18" y="f20"/>
                                </a:lnTo>
                                <a:lnTo>
                                  <a:pt x="f21" y="f7"/>
                                </a:lnTo>
                                <a:lnTo>
                                  <a:pt x="f21" y="f7"/>
                                </a:lnTo>
                                <a:lnTo>
                                  <a:pt x="f22" y="f23"/>
                                </a:lnTo>
                                <a:lnTo>
                                  <a:pt x="f24" y="f23"/>
                                </a:lnTo>
                                <a:lnTo>
                                  <a:pt x="f24" y="f23"/>
                                </a:lnTo>
                                <a:lnTo>
                                  <a:pt x="f24" y="f25"/>
                                </a:lnTo>
                                <a:lnTo>
                                  <a:pt x="f24" y="f26"/>
                                </a:lnTo>
                                <a:lnTo>
                                  <a:pt x="f24" y="f17"/>
                                </a:lnTo>
                                <a:lnTo>
                                  <a:pt x="f24" y="f19"/>
                                </a:lnTo>
                                <a:lnTo>
                                  <a:pt x="f27" y="f17"/>
                                </a:lnTo>
                                <a:lnTo>
                                  <a:pt x="f28" y="f29"/>
                                </a:lnTo>
                                <a:lnTo>
                                  <a:pt x="f24" y="f30"/>
                                </a:lnTo>
                                <a:lnTo>
                                  <a:pt x="f31" y="f32"/>
                                </a:lnTo>
                                <a:lnTo>
                                  <a:pt x="f27" y="f11"/>
                                </a:lnTo>
                                <a:lnTo>
                                  <a:pt x="f28" y="f33"/>
                                </a:lnTo>
                                <a:lnTo>
                                  <a:pt x="f34" y="f13"/>
                                </a:lnTo>
                                <a:lnTo>
                                  <a:pt x="f35" y="f14"/>
                                </a:lnTo>
                                <a:lnTo>
                                  <a:pt x="f35" y="f14"/>
                                </a:lnTo>
                                <a:lnTo>
                                  <a:pt x="f36" y="f37"/>
                                </a:lnTo>
                                <a:lnTo>
                                  <a:pt x="f38" y="f16"/>
                                </a:lnTo>
                                <a:lnTo>
                                  <a:pt x="f38" y="f16"/>
                                </a:lnTo>
                                <a:lnTo>
                                  <a:pt x="f38" y="f30"/>
                                </a:lnTo>
                                <a:lnTo>
                                  <a:pt x="f38" y="f39"/>
                                </a:lnTo>
                                <a:lnTo>
                                  <a:pt x="f38" y="f40"/>
                                </a:lnTo>
                                <a:lnTo>
                                  <a:pt x="f38" y="f40"/>
                                </a:lnTo>
                                <a:lnTo>
                                  <a:pt x="f41" y="f40"/>
                                </a:lnTo>
                                <a:lnTo>
                                  <a:pt x="f42" y="f43"/>
                                </a:lnTo>
                                <a:lnTo>
                                  <a:pt x="f44" y="f39"/>
                                </a:lnTo>
                                <a:lnTo>
                                  <a:pt x="f45" y="f39"/>
                                </a:lnTo>
                                <a:lnTo>
                                  <a:pt x="f46" y="f14"/>
                                </a:lnTo>
                                <a:lnTo>
                                  <a:pt x="f47" y="f30"/>
                                </a:lnTo>
                                <a:lnTo>
                                  <a:pt x="f48" y="f30"/>
                                </a:lnTo>
                                <a:lnTo>
                                  <a:pt x="f48" y="f30"/>
                                </a:lnTo>
                                <a:lnTo>
                                  <a:pt x="f49" y="f30"/>
                                </a:lnTo>
                                <a:lnTo>
                                  <a:pt x="f50" y="f43"/>
                                </a:lnTo>
                                <a:lnTo>
                                  <a:pt x="f51" y="f32"/>
                                </a:lnTo>
                                <a:lnTo>
                                  <a:pt x="f52" y="f33"/>
                                </a:lnTo>
                                <a:lnTo>
                                  <a:pt x="f51" y="f53"/>
                                </a:lnTo>
                                <a:lnTo>
                                  <a:pt x="f36" y="f9"/>
                                </a:lnTo>
                                <a:lnTo>
                                  <a:pt x="f54" y="f55"/>
                                </a:lnTo>
                                <a:lnTo>
                                  <a:pt x="f34" y="f56"/>
                                </a:lnTo>
                                <a:lnTo>
                                  <a:pt x="f54" y="f57"/>
                                </a:lnTo>
                                <a:lnTo>
                                  <a:pt x="f38" y="f58"/>
                                </a:lnTo>
                                <a:lnTo>
                                  <a:pt x="f46" y="f59"/>
                                </a:lnTo>
                                <a:lnTo>
                                  <a:pt x="f46" y="f57"/>
                                </a:lnTo>
                                <a:lnTo>
                                  <a:pt x="f47" y="f57"/>
                                </a:lnTo>
                                <a:lnTo>
                                  <a:pt x="f48" y="f60"/>
                                </a:lnTo>
                                <a:lnTo>
                                  <a:pt x="f61" y="f62"/>
                                </a:lnTo>
                                <a:lnTo>
                                  <a:pt x="f48" y="f62"/>
                                </a:lnTo>
                                <a:lnTo>
                                  <a:pt x="f48" y="f62"/>
                                </a:lnTo>
                                <a:lnTo>
                                  <a:pt x="f47" y="f58"/>
                                </a:lnTo>
                                <a:lnTo>
                                  <a:pt x="f52" y="f58"/>
                                </a:lnTo>
                                <a:lnTo>
                                  <a:pt x="f46" y="f63"/>
                                </a:lnTo>
                                <a:lnTo>
                                  <a:pt x="f45" y="f63"/>
                                </a:lnTo>
                                <a:lnTo>
                                  <a:pt x="f45" y="f64"/>
                                </a:lnTo>
                                <a:lnTo>
                                  <a:pt x="f45" y="f64"/>
                                </a:lnTo>
                                <a:lnTo>
                                  <a:pt x="f61" y="f12"/>
                                </a:lnTo>
                                <a:lnTo>
                                  <a:pt x="f6" y="f10"/>
                                </a:lnTo>
                                <a:lnTo>
                                  <a:pt x="f50" y="f65"/>
                                </a:lnTo>
                                <a:lnTo>
                                  <a:pt x="f47" y="f8"/>
                                </a:lnTo>
                                <a:lnTo>
                                  <a:pt x="f44" y="f66"/>
                                </a:lnTo>
                                <a:lnTo>
                                  <a:pt x="f44" y="f67"/>
                                </a:lnTo>
                                <a:lnTo>
                                  <a:pt x="f68" y="f65"/>
                                </a:lnTo>
                                <a:lnTo>
                                  <a:pt x="f36" y="f12"/>
                                </a:lnTo>
                                <a:lnTo>
                                  <a:pt x="f69" y="f70"/>
                                </a:lnTo>
                                <a:lnTo>
                                  <a:pt x="f69" y="f71"/>
                                </a:lnTo>
                                <a:lnTo>
                                  <a:pt x="f72" y="f12"/>
                                </a:lnTo>
                                <a:lnTo>
                                  <a:pt x="f73" y="f66"/>
                                </a:lnTo>
                                <a:lnTo>
                                  <a:pt x="f73" y="f66"/>
                                </a:lnTo>
                                <a:lnTo>
                                  <a:pt x="f28" y="f66"/>
                                </a:lnTo>
                                <a:lnTo>
                                  <a:pt x="f27" y="f18"/>
                                </a:lnTo>
                                <a:lnTo>
                                  <a:pt x="f74" y="f18"/>
                                </a:lnTo>
                                <a:lnTo>
                                  <a:pt x="f75" y="f18"/>
                                </a:lnTo>
                                <a:lnTo>
                                  <a:pt x="f74" y="f67"/>
                                </a:lnTo>
                                <a:lnTo>
                                  <a:pt x="f69" y="f76"/>
                                </a:lnTo>
                                <a:lnTo>
                                  <a:pt x="f69" y="f77"/>
                                </a:lnTo>
                                <a:lnTo>
                                  <a:pt x="f74" y="f78"/>
                                </a:lnTo>
                                <a:lnTo>
                                  <a:pt x="f74" y="f79"/>
                                </a:lnTo>
                                <a:lnTo>
                                  <a:pt x="f27" y="f80"/>
                                </a:lnTo>
                                <a:lnTo>
                                  <a:pt x="f31" y="f5"/>
                                </a:lnTo>
                                <a:lnTo>
                                  <a:pt x="f81" y="f82"/>
                                </a:lnTo>
                                <a:lnTo>
                                  <a:pt x="f81" y="f79"/>
                                </a:lnTo>
                                <a:lnTo>
                                  <a:pt x="f81" y="f76"/>
                                </a:lnTo>
                                <a:lnTo>
                                  <a:pt x="f22" y="f78"/>
                                </a:lnTo>
                                <a:lnTo>
                                  <a:pt x="f22" y="f78"/>
                                </a:lnTo>
                                <a:lnTo>
                                  <a:pt x="f21" y="f83"/>
                                </a:lnTo>
                                <a:lnTo>
                                  <a:pt x="f71" y="f84"/>
                                </a:lnTo>
                                <a:lnTo>
                                  <a:pt x="f12" y="f84"/>
                                </a:lnTo>
                                <a:lnTo>
                                  <a:pt x="f18" y="f85"/>
                                </a:lnTo>
                                <a:lnTo>
                                  <a:pt x="f18" y="f85"/>
                                </a:lnTo>
                                <a:lnTo>
                                  <a:pt x="f66" y="f85"/>
                                </a:lnTo>
                                <a:lnTo>
                                  <a:pt x="f66" y="f84"/>
                                </a:lnTo>
                                <a:lnTo>
                                  <a:pt x="f66" y="f83"/>
                                </a:lnTo>
                                <a:lnTo>
                                  <a:pt x="f66" y="f78"/>
                                </a:lnTo>
                                <a:lnTo>
                                  <a:pt x="f66" y="f76"/>
                                </a:lnTo>
                                <a:lnTo>
                                  <a:pt x="f21" y="f86"/>
                                </a:lnTo>
                                <a:lnTo>
                                  <a:pt x="f21" y="f66"/>
                                </a:lnTo>
                                <a:lnTo>
                                  <a:pt x="f18" y="f10"/>
                                </a:lnTo>
                                <a:lnTo>
                                  <a:pt x="f10" y="f70"/>
                                </a:lnTo>
                                <a:lnTo>
                                  <a:pt x="f87" y="f66"/>
                                </a:lnTo>
                                <a:lnTo>
                                  <a:pt x="f87" y="f86"/>
                                </a:lnTo>
                                <a:lnTo>
                                  <a:pt x="f83" y="f76"/>
                                </a:lnTo>
                                <a:lnTo>
                                  <a:pt x="f84" y="f65"/>
                                </a:lnTo>
                                <a:lnTo>
                                  <a:pt x="f88" y="f87"/>
                                </a:lnTo>
                                <a:lnTo>
                                  <a:pt x="f5" y="f87"/>
                                </a:lnTo>
                                <a:lnTo>
                                  <a:pt x="f5" y="f15"/>
                                </a:lnTo>
                                <a:lnTo>
                                  <a:pt x="f77" y="f18"/>
                                </a:lnTo>
                                <a:lnTo>
                                  <a:pt x="f82" y="f70"/>
                                </a:lnTo>
                                <a:lnTo>
                                  <a:pt x="f79" y="f58"/>
                                </a:lnTo>
                                <a:lnTo>
                                  <a:pt x="f76" y="f70"/>
                                </a:lnTo>
                                <a:lnTo>
                                  <a:pt x="f86" y="f58"/>
                                </a:lnTo>
                                <a:lnTo>
                                  <a:pt x="f76" y="f60"/>
                                </a:lnTo>
                                <a:lnTo>
                                  <a:pt x="f67" y="f89"/>
                                </a:lnTo>
                                <a:lnTo>
                                  <a:pt x="f84" y="f53"/>
                                </a:lnTo>
                                <a:lnTo>
                                  <a:pt x="f90" y="f91"/>
                                </a:lnTo>
                                <a:lnTo>
                                  <a:pt x="f80" y="f53"/>
                                </a:lnTo>
                                <a:lnTo>
                                  <a:pt x="f79" y="f33"/>
                                </a:lnTo>
                                <a:lnTo>
                                  <a:pt x="f92" y="f32"/>
                                </a:lnTo>
                                <a:lnTo>
                                  <a:pt x="f5" y="f93"/>
                                </a:lnTo>
                                <a:lnTo>
                                  <a:pt x="f88" y="f93"/>
                                </a:lnTo>
                                <a:lnTo>
                                  <a:pt x="f85" y="f11"/>
                                </a:lnTo>
                                <a:lnTo>
                                  <a:pt x="f85" y="f94"/>
                                </a:lnTo>
                                <a:lnTo>
                                  <a:pt x="f85" y="f40"/>
                                </a:lnTo>
                                <a:lnTo>
                                  <a:pt x="f85" y="f39"/>
                                </a:lnTo>
                                <a:lnTo>
                                  <a:pt x="f85" y="f14"/>
                                </a:lnTo>
                                <a:lnTo>
                                  <a:pt x="f85" y="f39"/>
                                </a:lnTo>
                                <a:lnTo>
                                  <a:pt x="f83" y="f39"/>
                                </a:lnTo>
                                <a:lnTo>
                                  <a:pt x="f78" y="f43"/>
                                </a:lnTo>
                                <a:lnTo>
                                  <a:pt x="f76" y="f43"/>
                                </a:lnTo>
                                <a:lnTo>
                                  <a:pt x="f76" y="f32"/>
                                </a:lnTo>
                                <a:lnTo>
                                  <a:pt x="f8" y="f9"/>
                                </a:lnTo>
                                <a:lnTo>
                                  <a:pt x="f8" y="f9"/>
                                </a:lnTo>
                                <a:close/>
                              </a:path>
                            </a:pathLst>
                          </a:custGeom>
                          <a:solidFill>
                            <a:srgbClr val="000000"/>
                          </a:solidFill>
                          <a:ln cap="flat">
                            <a:noFill/>
                            <a:prstDash val="solid"/>
                          </a:ln>
                        </wps:spPr>
                        <wps:bodyPr lIns="0" tIns="0" rIns="0" bIns="0"/>
                      </wps:wsp>
                      <wps:wsp>
                        <wps:cNvPr id="57" name="Freihandform 1333"/>
                        <wps:cNvSpPr/>
                        <wps:spPr>
                          <a:xfrm>
                            <a:off x="4652120" y="28465"/>
                            <a:ext cx="176342" cy="227722"/>
                          </a:xfrm>
                          <a:custGeom>
                            <a:avLst/>
                            <a:gdLst>
                              <a:gd name="f0" fmla="val 10800000"/>
                              <a:gd name="f1" fmla="val 5400000"/>
                              <a:gd name="f2" fmla="val 180"/>
                              <a:gd name="f3" fmla="val w"/>
                              <a:gd name="f4" fmla="val h"/>
                              <a:gd name="f5" fmla="val 0"/>
                              <a:gd name="f6" fmla="val 105"/>
                              <a:gd name="f7" fmla="val 128"/>
                              <a:gd name="f8" fmla="val 88"/>
                              <a:gd name="f9" fmla="val 8"/>
                              <a:gd name="f10" fmla="val 86"/>
                              <a:gd name="f11" fmla="val 14"/>
                              <a:gd name="f12" fmla="val 84"/>
                              <a:gd name="f13" fmla="val 16"/>
                              <a:gd name="f14" fmla="val 82"/>
                              <a:gd name="f15" fmla="val 92"/>
                              <a:gd name="f16" fmla="val 18"/>
                              <a:gd name="f17" fmla="val 90"/>
                              <a:gd name="f18" fmla="val 34"/>
                              <a:gd name="f19" fmla="val 74"/>
                              <a:gd name="f20" fmla="val 38"/>
                              <a:gd name="f21" fmla="val 80"/>
                              <a:gd name="f22" fmla="val 44"/>
                              <a:gd name="f23" fmla="val 45"/>
                              <a:gd name="f24" fmla="val 102"/>
                              <a:gd name="f25" fmla="val 106"/>
                              <a:gd name="f26" fmla="val 32"/>
                              <a:gd name="f27" fmla="val 110"/>
                              <a:gd name="f28" fmla="val 42"/>
                              <a:gd name="f29" fmla="val 122"/>
                              <a:gd name="f30" fmla="val 47"/>
                              <a:gd name="f31" fmla="val 124"/>
                              <a:gd name="f32" fmla="val 49"/>
                              <a:gd name="f33" fmla="val 57"/>
                              <a:gd name="f34" fmla="val 51"/>
                              <a:gd name="f35" fmla="val 61"/>
                              <a:gd name="f36" fmla="val 79"/>
                              <a:gd name="f37" fmla="val 77"/>
                              <a:gd name="f38" fmla="val 94"/>
                              <a:gd name="f39" fmla="val 81"/>
                              <a:gd name="f40" fmla="val 100"/>
                              <a:gd name="f41" fmla="val 95"/>
                              <a:gd name="f42" fmla="val 96"/>
                              <a:gd name="f43" fmla="val 103"/>
                              <a:gd name="f44" fmla="val 97"/>
                              <a:gd name="f45" fmla="val 83"/>
                              <a:gd name="f46" fmla="val 93"/>
                              <a:gd name="f47" fmla="val 89"/>
                              <a:gd name="f48" fmla="val 78"/>
                              <a:gd name="f49" fmla="val 63"/>
                              <a:gd name="f50" fmla="val 72"/>
                              <a:gd name="f51" fmla="val 67"/>
                              <a:gd name="f52" fmla="val 64"/>
                              <a:gd name="f53" fmla="val 65"/>
                              <a:gd name="f54" fmla="val 58"/>
                              <a:gd name="f55" fmla="val 85"/>
                              <a:gd name="f56" fmla="val 50"/>
                              <a:gd name="f57" fmla="val 56"/>
                              <a:gd name="f58" fmla="val 99"/>
                              <a:gd name="f59" fmla="val 54"/>
                              <a:gd name="f60" fmla="val 46"/>
                              <a:gd name="f61" fmla="val 36"/>
                              <a:gd name="f62" fmla="val 87"/>
                              <a:gd name="f63" fmla="val 53"/>
                              <a:gd name="f64" fmla="val 26"/>
                              <a:gd name="f65" fmla="val 20"/>
                              <a:gd name="f66" fmla="val 55"/>
                              <a:gd name="f67" fmla="val 22"/>
                              <a:gd name="f68" fmla="val 48"/>
                              <a:gd name="f69" fmla="val 40"/>
                              <a:gd name="f70" fmla="val 28"/>
                              <a:gd name="f71" fmla="val 6"/>
                              <a:gd name="f72" fmla="val 30"/>
                              <a:gd name="f73" fmla="val 2"/>
                              <a:gd name="f74" fmla="val 12"/>
                              <a:gd name="f75" fmla="val 10"/>
                              <a:gd name="f76" fmla="val 68"/>
                              <a:gd name="f77" fmla="val 4"/>
                              <a:gd name="f78" fmla="+- 0 0 -90"/>
                              <a:gd name="f79" fmla="*/ f3 1 105"/>
                              <a:gd name="f80" fmla="*/ f4 1 128"/>
                              <a:gd name="f81" fmla="val f5"/>
                              <a:gd name="f82" fmla="val f6"/>
                              <a:gd name="f83" fmla="val f7"/>
                              <a:gd name="f84" fmla="*/ f78 f0 1"/>
                              <a:gd name="f85" fmla="+- f83 0 f81"/>
                              <a:gd name="f86" fmla="+- f82 0 f81"/>
                              <a:gd name="f87" fmla="*/ f84 1 f2"/>
                              <a:gd name="f88" fmla="*/ f86 1 105"/>
                              <a:gd name="f89" fmla="*/ f85 1 128"/>
                              <a:gd name="f90" fmla="*/ 8 f86 1"/>
                              <a:gd name="f91" fmla="*/ 86 f85 1"/>
                              <a:gd name="f92" fmla="*/ 16 f86 1"/>
                              <a:gd name="f93" fmla="*/ 82 f85 1"/>
                              <a:gd name="f94" fmla="*/ 18 f86 1"/>
                              <a:gd name="f95" fmla="*/ 90 f85 1"/>
                              <a:gd name="f96" fmla="*/ 34 f86 1"/>
                              <a:gd name="f97" fmla="*/ 74 f85 1"/>
                              <a:gd name="f98" fmla="*/ 44 f86 1"/>
                              <a:gd name="f99" fmla="*/ 80 f85 1"/>
                              <a:gd name="f100" fmla="*/ 102 f85 1"/>
                              <a:gd name="f101" fmla="*/ 32 f86 1"/>
                              <a:gd name="f102" fmla="*/ 110 f85 1"/>
                              <a:gd name="f103" fmla="*/ 122 f85 1"/>
                              <a:gd name="f104" fmla="*/ 47 f86 1"/>
                              <a:gd name="f105" fmla="*/ 124 f85 1"/>
                              <a:gd name="f106" fmla="*/ 57 f86 1"/>
                              <a:gd name="f107" fmla="*/ 49 f86 1"/>
                              <a:gd name="f108" fmla="*/ 79 f86 1"/>
                              <a:gd name="f109" fmla="*/ 81 f86 1"/>
                              <a:gd name="f110" fmla="*/ 100 f85 1"/>
                              <a:gd name="f111" fmla="*/ 95 f86 1"/>
                              <a:gd name="f112" fmla="*/ 96 f85 1"/>
                              <a:gd name="f113" fmla="*/ 97 f86 1"/>
                              <a:gd name="f114" fmla="*/ 92 f85 1"/>
                              <a:gd name="f115" fmla="*/ 93 f86 1"/>
                              <a:gd name="f116" fmla="*/ 67 f86 1"/>
                              <a:gd name="f117" fmla="*/ 64 f85 1"/>
                              <a:gd name="f118" fmla="*/ 85 f86 1"/>
                              <a:gd name="f119" fmla="*/ 50 f85 1"/>
                              <a:gd name="f120" fmla="*/ 99 f86 1"/>
                              <a:gd name="f121" fmla="*/ 54 f85 1"/>
                              <a:gd name="f122" fmla="*/ 44 f85 1"/>
                              <a:gd name="f123" fmla="*/ 36 f85 1"/>
                              <a:gd name="f124" fmla="*/ 87 f86 1"/>
                              <a:gd name="f125" fmla="*/ 34 f85 1"/>
                              <a:gd name="f126" fmla="*/ 63 f86 1"/>
                              <a:gd name="f127" fmla="*/ 42 f85 1"/>
                              <a:gd name="f128" fmla="*/ 53 f86 1"/>
                              <a:gd name="f129" fmla="*/ 26 f85 1"/>
                              <a:gd name="f130" fmla="*/ 65 f86 1"/>
                              <a:gd name="f131" fmla="*/ 16 f85 1"/>
                              <a:gd name="f132" fmla="*/ 55 f86 1"/>
                              <a:gd name="f133" fmla="*/ 8 f85 1"/>
                              <a:gd name="f134" fmla="*/ 51 f86 1"/>
                              <a:gd name="f135" fmla="*/ 42 f86 1"/>
                              <a:gd name="f136" fmla="*/ 26 f86 1"/>
                              <a:gd name="f137" fmla="*/ 22 f86 1"/>
                              <a:gd name="f138" fmla="*/ 28 f85 1"/>
                              <a:gd name="f139" fmla="*/ 14 f86 1"/>
                              <a:gd name="f140" fmla="*/ 0 f86 1"/>
                              <a:gd name="f141" fmla="*/ 12 f86 1"/>
                              <a:gd name="f142" fmla="*/ 40 f85 1"/>
                              <a:gd name="f143" fmla="*/ 10 f86 1"/>
                              <a:gd name="f144" fmla="*/ 48 f85 1"/>
                              <a:gd name="f145" fmla="*/ 30 f86 1"/>
                              <a:gd name="f146" fmla="*/ 68 f85 1"/>
                              <a:gd name="f147" fmla="*/ 88 f85 1"/>
                              <a:gd name="f148" fmla="+- f87 0 f1"/>
                              <a:gd name="f149" fmla="*/ f90 1 105"/>
                              <a:gd name="f150" fmla="*/ f91 1 128"/>
                              <a:gd name="f151" fmla="*/ f92 1 105"/>
                              <a:gd name="f152" fmla="*/ f93 1 128"/>
                              <a:gd name="f153" fmla="*/ f94 1 105"/>
                              <a:gd name="f154" fmla="*/ f95 1 128"/>
                              <a:gd name="f155" fmla="*/ f96 1 105"/>
                              <a:gd name="f156" fmla="*/ f97 1 128"/>
                              <a:gd name="f157" fmla="*/ f98 1 105"/>
                              <a:gd name="f158" fmla="*/ f99 1 128"/>
                              <a:gd name="f159" fmla="*/ f100 1 128"/>
                              <a:gd name="f160" fmla="*/ f101 1 105"/>
                              <a:gd name="f161" fmla="*/ f102 1 128"/>
                              <a:gd name="f162" fmla="*/ f103 1 128"/>
                              <a:gd name="f163" fmla="*/ f104 1 105"/>
                              <a:gd name="f164" fmla="*/ f105 1 128"/>
                              <a:gd name="f165" fmla="*/ f106 1 105"/>
                              <a:gd name="f166" fmla="*/ f107 1 105"/>
                              <a:gd name="f167" fmla="*/ f108 1 105"/>
                              <a:gd name="f168" fmla="*/ f109 1 105"/>
                              <a:gd name="f169" fmla="*/ f110 1 128"/>
                              <a:gd name="f170" fmla="*/ f111 1 105"/>
                              <a:gd name="f171" fmla="*/ f112 1 128"/>
                              <a:gd name="f172" fmla="*/ f113 1 105"/>
                              <a:gd name="f173" fmla="*/ f114 1 128"/>
                              <a:gd name="f174" fmla="*/ f115 1 105"/>
                              <a:gd name="f175" fmla="*/ f116 1 105"/>
                              <a:gd name="f176" fmla="*/ f117 1 128"/>
                              <a:gd name="f177" fmla="*/ f118 1 105"/>
                              <a:gd name="f178" fmla="*/ f119 1 128"/>
                              <a:gd name="f179" fmla="*/ f120 1 105"/>
                              <a:gd name="f180" fmla="*/ f121 1 128"/>
                              <a:gd name="f181" fmla="*/ f122 1 128"/>
                              <a:gd name="f182" fmla="*/ f123 1 128"/>
                              <a:gd name="f183" fmla="*/ f124 1 105"/>
                              <a:gd name="f184" fmla="*/ f125 1 128"/>
                              <a:gd name="f185" fmla="*/ f126 1 105"/>
                              <a:gd name="f186" fmla="*/ f127 1 128"/>
                              <a:gd name="f187" fmla="*/ f128 1 105"/>
                              <a:gd name="f188" fmla="*/ f129 1 128"/>
                              <a:gd name="f189" fmla="*/ f130 1 105"/>
                              <a:gd name="f190" fmla="*/ f131 1 128"/>
                              <a:gd name="f191" fmla="*/ f132 1 105"/>
                              <a:gd name="f192" fmla="*/ f133 1 128"/>
                              <a:gd name="f193" fmla="*/ f134 1 105"/>
                              <a:gd name="f194" fmla="*/ f135 1 105"/>
                              <a:gd name="f195" fmla="*/ f136 1 105"/>
                              <a:gd name="f196" fmla="*/ f137 1 105"/>
                              <a:gd name="f197" fmla="*/ f138 1 128"/>
                              <a:gd name="f198" fmla="*/ f139 1 105"/>
                              <a:gd name="f199" fmla="*/ f140 1 105"/>
                              <a:gd name="f200" fmla="*/ f141 1 105"/>
                              <a:gd name="f201" fmla="*/ f142 1 128"/>
                              <a:gd name="f202" fmla="*/ f143 1 105"/>
                              <a:gd name="f203" fmla="*/ f144 1 128"/>
                              <a:gd name="f204" fmla="*/ f145 1 105"/>
                              <a:gd name="f205" fmla="*/ f146 1 128"/>
                              <a:gd name="f206" fmla="*/ f147 1 128"/>
                              <a:gd name="f207" fmla="*/ 0 1 f88"/>
                              <a:gd name="f208" fmla="*/ f82 1 f88"/>
                              <a:gd name="f209" fmla="*/ 0 1 f89"/>
                              <a:gd name="f210" fmla="*/ f83 1 f89"/>
                              <a:gd name="f211" fmla="*/ f149 1 f88"/>
                              <a:gd name="f212" fmla="*/ f150 1 f89"/>
                              <a:gd name="f213" fmla="*/ f151 1 f88"/>
                              <a:gd name="f214" fmla="*/ f152 1 f89"/>
                              <a:gd name="f215" fmla="*/ f153 1 f88"/>
                              <a:gd name="f216" fmla="*/ f154 1 f89"/>
                              <a:gd name="f217" fmla="*/ f155 1 f88"/>
                              <a:gd name="f218" fmla="*/ f156 1 f89"/>
                              <a:gd name="f219" fmla="*/ f157 1 f88"/>
                              <a:gd name="f220" fmla="*/ f158 1 f89"/>
                              <a:gd name="f221" fmla="*/ f159 1 f89"/>
                              <a:gd name="f222" fmla="*/ f160 1 f88"/>
                              <a:gd name="f223" fmla="*/ f161 1 f89"/>
                              <a:gd name="f224" fmla="*/ f162 1 f89"/>
                              <a:gd name="f225" fmla="*/ f163 1 f88"/>
                              <a:gd name="f226" fmla="*/ f164 1 f89"/>
                              <a:gd name="f227" fmla="*/ f165 1 f88"/>
                              <a:gd name="f228" fmla="*/ f166 1 f88"/>
                              <a:gd name="f229" fmla="*/ f167 1 f88"/>
                              <a:gd name="f230" fmla="*/ f168 1 f88"/>
                              <a:gd name="f231" fmla="*/ f169 1 f89"/>
                              <a:gd name="f232" fmla="*/ f170 1 f88"/>
                              <a:gd name="f233" fmla="*/ f171 1 f89"/>
                              <a:gd name="f234" fmla="*/ f172 1 f88"/>
                              <a:gd name="f235" fmla="*/ f173 1 f89"/>
                              <a:gd name="f236" fmla="*/ f174 1 f88"/>
                              <a:gd name="f237" fmla="*/ f175 1 f88"/>
                              <a:gd name="f238" fmla="*/ f176 1 f89"/>
                              <a:gd name="f239" fmla="*/ f177 1 f88"/>
                              <a:gd name="f240" fmla="*/ f178 1 f89"/>
                              <a:gd name="f241" fmla="*/ f179 1 f88"/>
                              <a:gd name="f242" fmla="*/ f180 1 f89"/>
                              <a:gd name="f243" fmla="*/ f181 1 f89"/>
                              <a:gd name="f244" fmla="*/ f182 1 f89"/>
                              <a:gd name="f245" fmla="*/ f183 1 f88"/>
                              <a:gd name="f246" fmla="*/ f184 1 f89"/>
                              <a:gd name="f247" fmla="*/ f185 1 f88"/>
                              <a:gd name="f248" fmla="*/ f186 1 f89"/>
                              <a:gd name="f249" fmla="*/ f187 1 f88"/>
                              <a:gd name="f250" fmla="*/ f188 1 f89"/>
                              <a:gd name="f251" fmla="*/ f189 1 f88"/>
                              <a:gd name="f252" fmla="*/ f190 1 f89"/>
                              <a:gd name="f253" fmla="*/ f191 1 f88"/>
                              <a:gd name="f254" fmla="*/ f192 1 f89"/>
                              <a:gd name="f255" fmla="*/ f193 1 f88"/>
                              <a:gd name="f256" fmla="*/ f194 1 f88"/>
                              <a:gd name="f257" fmla="*/ f195 1 f88"/>
                              <a:gd name="f258" fmla="*/ f196 1 f88"/>
                              <a:gd name="f259" fmla="*/ f197 1 f89"/>
                              <a:gd name="f260" fmla="*/ f198 1 f88"/>
                              <a:gd name="f261" fmla="*/ f199 1 f88"/>
                              <a:gd name="f262" fmla="*/ f200 1 f88"/>
                              <a:gd name="f263" fmla="*/ f201 1 f89"/>
                              <a:gd name="f264" fmla="*/ f202 1 f88"/>
                              <a:gd name="f265" fmla="*/ f203 1 f89"/>
                              <a:gd name="f266" fmla="*/ f204 1 f88"/>
                              <a:gd name="f267" fmla="*/ f205 1 f89"/>
                              <a:gd name="f268" fmla="*/ f206 1 f89"/>
                              <a:gd name="f269" fmla="*/ f207 f79 1"/>
                              <a:gd name="f270" fmla="*/ f208 f79 1"/>
                              <a:gd name="f271" fmla="*/ f210 f80 1"/>
                              <a:gd name="f272" fmla="*/ f209 f80 1"/>
                              <a:gd name="f273" fmla="*/ f211 f79 1"/>
                              <a:gd name="f274" fmla="*/ f212 f80 1"/>
                              <a:gd name="f275" fmla="*/ f213 f79 1"/>
                              <a:gd name="f276" fmla="*/ f214 f80 1"/>
                              <a:gd name="f277" fmla="*/ f215 f79 1"/>
                              <a:gd name="f278" fmla="*/ f216 f80 1"/>
                              <a:gd name="f279" fmla="*/ f217 f79 1"/>
                              <a:gd name="f280" fmla="*/ f218 f80 1"/>
                              <a:gd name="f281" fmla="*/ f219 f79 1"/>
                              <a:gd name="f282" fmla="*/ f220 f80 1"/>
                              <a:gd name="f283" fmla="*/ f221 f80 1"/>
                              <a:gd name="f284" fmla="*/ f222 f79 1"/>
                              <a:gd name="f285" fmla="*/ f223 f80 1"/>
                              <a:gd name="f286" fmla="*/ f224 f80 1"/>
                              <a:gd name="f287" fmla="*/ f225 f79 1"/>
                              <a:gd name="f288" fmla="*/ f226 f80 1"/>
                              <a:gd name="f289" fmla="*/ f227 f79 1"/>
                              <a:gd name="f290" fmla="*/ f228 f79 1"/>
                              <a:gd name="f291" fmla="*/ f229 f79 1"/>
                              <a:gd name="f292" fmla="*/ f230 f79 1"/>
                              <a:gd name="f293" fmla="*/ f231 f80 1"/>
                              <a:gd name="f294" fmla="*/ f232 f79 1"/>
                              <a:gd name="f295" fmla="*/ f233 f80 1"/>
                              <a:gd name="f296" fmla="*/ f234 f79 1"/>
                              <a:gd name="f297" fmla="*/ f235 f80 1"/>
                              <a:gd name="f298" fmla="*/ f236 f79 1"/>
                              <a:gd name="f299" fmla="*/ f237 f79 1"/>
                              <a:gd name="f300" fmla="*/ f238 f80 1"/>
                              <a:gd name="f301" fmla="*/ f239 f79 1"/>
                              <a:gd name="f302" fmla="*/ f240 f80 1"/>
                              <a:gd name="f303" fmla="*/ f241 f79 1"/>
                              <a:gd name="f304" fmla="*/ f242 f80 1"/>
                              <a:gd name="f305" fmla="*/ f243 f80 1"/>
                              <a:gd name="f306" fmla="*/ f244 f80 1"/>
                              <a:gd name="f307" fmla="*/ f245 f79 1"/>
                              <a:gd name="f308" fmla="*/ f246 f80 1"/>
                              <a:gd name="f309" fmla="*/ f247 f79 1"/>
                              <a:gd name="f310" fmla="*/ f248 f80 1"/>
                              <a:gd name="f311" fmla="*/ f249 f79 1"/>
                              <a:gd name="f312" fmla="*/ f250 f80 1"/>
                              <a:gd name="f313" fmla="*/ f251 f79 1"/>
                              <a:gd name="f314" fmla="*/ f252 f80 1"/>
                              <a:gd name="f315" fmla="*/ f253 f79 1"/>
                              <a:gd name="f316" fmla="*/ f254 f80 1"/>
                              <a:gd name="f317" fmla="*/ f255 f79 1"/>
                              <a:gd name="f318" fmla="*/ f256 f79 1"/>
                              <a:gd name="f319" fmla="*/ f257 f79 1"/>
                              <a:gd name="f320" fmla="*/ f258 f79 1"/>
                              <a:gd name="f321" fmla="*/ f259 f80 1"/>
                              <a:gd name="f322" fmla="*/ f260 f79 1"/>
                              <a:gd name="f323" fmla="*/ f261 f79 1"/>
                              <a:gd name="f324" fmla="*/ f262 f79 1"/>
                              <a:gd name="f325" fmla="*/ f263 f80 1"/>
                              <a:gd name="f326" fmla="*/ f264 f79 1"/>
                              <a:gd name="f327" fmla="*/ f265 f80 1"/>
                              <a:gd name="f328" fmla="*/ f266 f79 1"/>
                              <a:gd name="f329" fmla="*/ f267 f80 1"/>
                              <a:gd name="f330" fmla="*/ f268 f80 1"/>
                            </a:gdLst>
                            <a:ahLst/>
                            <a:cxnLst>
                              <a:cxn ang="3cd4">
                                <a:pos x="hc" y="t"/>
                              </a:cxn>
                              <a:cxn ang="0">
                                <a:pos x="r" y="vc"/>
                              </a:cxn>
                              <a:cxn ang="cd4">
                                <a:pos x="hc" y="b"/>
                              </a:cxn>
                              <a:cxn ang="cd2">
                                <a:pos x="l" y="vc"/>
                              </a:cxn>
                              <a:cxn ang="f148">
                                <a:pos x="f273" y="f274"/>
                              </a:cxn>
                              <a:cxn ang="f148">
                                <a:pos x="f275" y="f276"/>
                              </a:cxn>
                              <a:cxn ang="f148">
                                <a:pos x="f277" y="f278"/>
                              </a:cxn>
                              <a:cxn ang="f148">
                                <a:pos x="f279" y="f280"/>
                              </a:cxn>
                              <a:cxn ang="f148">
                                <a:pos x="f281" y="f282"/>
                              </a:cxn>
                              <a:cxn ang="f148">
                                <a:pos x="f281" y="f283"/>
                              </a:cxn>
                              <a:cxn ang="f148">
                                <a:pos x="f284" y="f285"/>
                              </a:cxn>
                              <a:cxn ang="f148">
                                <a:pos x="f281" y="f286"/>
                              </a:cxn>
                              <a:cxn ang="f148">
                                <a:pos x="f287" y="f288"/>
                              </a:cxn>
                              <a:cxn ang="f148">
                                <a:pos x="f289" y="f285"/>
                              </a:cxn>
                              <a:cxn ang="f148">
                                <a:pos x="f290" y="f283"/>
                              </a:cxn>
                              <a:cxn ang="f148">
                                <a:pos x="f289" y="f276"/>
                              </a:cxn>
                              <a:cxn ang="f148">
                                <a:pos x="f291" y="f274"/>
                              </a:cxn>
                              <a:cxn ang="f148">
                                <a:pos x="f292" y="f293"/>
                              </a:cxn>
                              <a:cxn ang="f148">
                                <a:pos x="f294" y="f295"/>
                              </a:cxn>
                              <a:cxn ang="f148">
                                <a:pos x="f296" y="f297"/>
                              </a:cxn>
                              <a:cxn ang="f148">
                                <a:pos x="f298" y="f282"/>
                              </a:cxn>
                              <a:cxn ang="f148">
                                <a:pos x="f291" y="f276"/>
                              </a:cxn>
                              <a:cxn ang="f148">
                                <a:pos x="f299" y="f300"/>
                              </a:cxn>
                              <a:cxn ang="f148">
                                <a:pos x="f301" y="f302"/>
                              </a:cxn>
                              <a:cxn ang="f148">
                                <a:pos x="f303" y="f304"/>
                              </a:cxn>
                              <a:cxn ang="f148">
                                <a:pos x="f298" y="f305"/>
                              </a:cxn>
                              <a:cxn ang="f148">
                                <a:pos x="f303" y="f306"/>
                              </a:cxn>
                              <a:cxn ang="f148">
                                <a:pos x="f307" y="f308"/>
                              </a:cxn>
                              <a:cxn ang="f148">
                                <a:pos x="f292" y="f305"/>
                              </a:cxn>
                              <a:cxn ang="f148">
                                <a:pos x="f309" y="f310"/>
                              </a:cxn>
                              <a:cxn ang="f148">
                                <a:pos x="f311" y="f312"/>
                              </a:cxn>
                              <a:cxn ang="f148">
                                <a:pos x="f313" y="f314"/>
                              </a:cxn>
                              <a:cxn ang="f148">
                                <a:pos x="f315" y="f316"/>
                              </a:cxn>
                              <a:cxn ang="f148">
                                <a:pos x="f317" y="f316"/>
                              </a:cxn>
                              <a:cxn ang="f148">
                                <a:pos x="f318" y="f314"/>
                              </a:cxn>
                              <a:cxn ang="f148">
                                <a:pos x="f290" y="f312"/>
                              </a:cxn>
                              <a:cxn ang="f148">
                                <a:pos x="f318" y="f310"/>
                              </a:cxn>
                              <a:cxn ang="f148">
                                <a:pos x="f319" y="f305"/>
                              </a:cxn>
                              <a:cxn ang="f148">
                                <a:pos x="f320" y="f321"/>
                              </a:cxn>
                              <a:cxn ang="f148">
                                <a:pos x="f322" y="f306"/>
                              </a:cxn>
                              <a:cxn ang="f148">
                                <a:pos x="f323" y="f321"/>
                              </a:cxn>
                              <a:cxn ang="f148">
                                <a:pos x="f324" y="f325"/>
                              </a:cxn>
                              <a:cxn ang="f148">
                                <a:pos x="f326" y="f327"/>
                              </a:cxn>
                              <a:cxn ang="f148">
                                <a:pos x="f328" y="f304"/>
                              </a:cxn>
                              <a:cxn ang="f148">
                                <a:pos x="f284" y="f329"/>
                              </a:cxn>
                              <a:cxn ang="f148">
                                <a:pos x="f273" y="f280"/>
                              </a:cxn>
                              <a:cxn ang="f148">
                                <a:pos x="f324" y="f282"/>
                              </a:cxn>
                              <a:cxn ang="f148">
                                <a:pos x="f323" y="f330"/>
                              </a:cxn>
                            </a:cxnLst>
                            <a:rect l="f269" t="f272" r="f270" b="f271"/>
                            <a:pathLst>
                              <a:path w="105" h="128">
                                <a:moveTo>
                                  <a:pt x="f5" y="f8"/>
                                </a:moveTo>
                                <a:lnTo>
                                  <a:pt x="f9" y="f10"/>
                                </a:lnTo>
                                <a:lnTo>
                                  <a:pt x="f11" y="f12"/>
                                </a:lnTo>
                                <a:lnTo>
                                  <a:pt x="f13" y="f14"/>
                                </a:lnTo>
                                <a:lnTo>
                                  <a:pt x="f11" y="f15"/>
                                </a:lnTo>
                                <a:lnTo>
                                  <a:pt x="f16" y="f17"/>
                                </a:lnTo>
                                <a:lnTo>
                                  <a:pt x="f16" y="f14"/>
                                </a:lnTo>
                                <a:lnTo>
                                  <a:pt x="f18" y="f19"/>
                                </a:lnTo>
                                <a:lnTo>
                                  <a:pt x="f20" y="f21"/>
                                </a:lnTo>
                                <a:lnTo>
                                  <a:pt x="f22" y="f21"/>
                                </a:lnTo>
                                <a:lnTo>
                                  <a:pt x="f23" y="f21"/>
                                </a:lnTo>
                                <a:lnTo>
                                  <a:pt x="f22" y="f24"/>
                                </a:lnTo>
                                <a:lnTo>
                                  <a:pt x="f18" y="f25"/>
                                </a:lnTo>
                                <a:lnTo>
                                  <a:pt x="f26" y="f27"/>
                                </a:lnTo>
                                <a:lnTo>
                                  <a:pt x="f28" y="f25"/>
                                </a:lnTo>
                                <a:lnTo>
                                  <a:pt x="f22" y="f29"/>
                                </a:lnTo>
                                <a:lnTo>
                                  <a:pt x="f23" y="f7"/>
                                </a:lnTo>
                                <a:lnTo>
                                  <a:pt x="f30" y="f31"/>
                                </a:lnTo>
                                <a:lnTo>
                                  <a:pt x="f32" y="f25"/>
                                </a:lnTo>
                                <a:lnTo>
                                  <a:pt x="f33" y="f27"/>
                                </a:lnTo>
                                <a:lnTo>
                                  <a:pt x="f33" y="f25"/>
                                </a:lnTo>
                                <a:lnTo>
                                  <a:pt x="f32" y="f24"/>
                                </a:lnTo>
                                <a:lnTo>
                                  <a:pt x="f34" y="f21"/>
                                </a:lnTo>
                                <a:lnTo>
                                  <a:pt x="f33" y="f14"/>
                                </a:lnTo>
                                <a:lnTo>
                                  <a:pt x="f35" y="f19"/>
                                </a:lnTo>
                                <a:lnTo>
                                  <a:pt x="f36" y="f10"/>
                                </a:lnTo>
                                <a:lnTo>
                                  <a:pt x="f37" y="f38"/>
                                </a:lnTo>
                                <a:lnTo>
                                  <a:pt x="f39" y="f40"/>
                                </a:lnTo>
                                <a:lnTo>
                                  <a:pt x="f39" y="f10"/>
                                </a:lnTo>
                                <a:lnTo>
                                  <a:pt x="f41" y="f42"/>
                                </a:lnTo>
                                <a:lnTo>
                                  <a:pt x="f43" y="f40"/>
                                </a:lnTo>
                                <a:lnTo>
                                  <a:pt x="f44" y="f15"/>
                                </a:lnTo>
                                <a:lnTo>
                                  <a:pt x="f45" y="f12"/>
                                </a:lnTo>
                                <a:lnTo>
                                  <a:pt x="f46" y="f21"/>
                                </a:lnTo>
                                <a:lnTo>
                                  <a:pt x="f47" y="f48"/>
                                </a:lnTo>
                                <a:lnTo>
                                  <a:pt x="f36" y="f14"/>
                                </a:lnTo>
                                <a:lnTo>
                                  <a:pt x="f49" y="f50"/>
                                </a:lnTo>
                                <a:lnTo>
                                  <a:pt x="f51" y="f52"/>
                                </a:lnTo>
                                <a:lnTo>
                                  <a:pt x="f53" y="f54"/>
                                </a:lnTo>
                                <a:lnTo>
                                  <a:pt x="f55" y="f56"/>
                                </a:lnTo>
                                <a:lnTo>
                                  <a:pt x="f46" y="f57"/>
                                </a:lnTo>
                                <a:lnTo>
                                  <a:pt x="f58" y="f59"/>
                                </a:lnTo>
                                <a:lnTo>
                                  <a:pt x="f55" y="f60"/>
                                </a:lnTo>
                                <a:lnTo>
                                  <a:pt x="f46" y="f22"/>
                                </a:lnTo>
                                <a:lnTo>
                                  <a:pt x="f6" y="f20"/>
                                </a:lnTo>
                                <a:lnTo>
                                  <a:pt x="f58" y="f61"/>
                                </a:lnTo>
                                <a:lnTo>
                                  <a:pt x="f62" y="f28"/>
                                </a:lnTo>
                                <a:lnTo>
                                  <a:pt x="f62" y="f18"/>
                                </a:lnTo>
                                <a:lnTo>
                                  <a:pt x="f45" y="f18"/>
                                </a:lnTo>
                                <a:lnTo>
                                  <a:pt x="f39" y="f22"/>
                                </a:lnTo>
                                <a:lnTo>
                                  <a:pt x="f51" y="f56"/>
                                </a:lnTo>
                                <a:lnTo>
                                  <a:pt x="f49" y="f28"/>
                                </a:lnTo>
                                <a:lnTo>
                                  <a:pt x="f63" y="f60"/>
                                </a:lnTo>
                                <a:lnTo>
                                  <a:pt x="f63" y="f64"/>
                                </a:lnTo>
                                <a:lnTo>
                                  <a:pt x="f49" y="f65"/>
                                </a:lnTo>
                                <a:lnTo>
                                  <a:pt x="f53" y="f13"/>
                                </a:lnTo>
                                <a:lnTo>
                                  <a:pt x="f66" y="f67"/>
                                </a:lnTo>
                                <a:lnTo>
                                  <a:pt x="f66" y="f9"/>
                                </a:lnTo>
                                <a:lnTo>
                                  <a:pt x="f63" y="f5"/>
                                </a:lnTo>
                                <a:lnTo>
                                  <a:pt x="f34" y="f9"/>
                                </a:lnTo>
                                <a:lnTo>
                                  <a:pt x="f32" y="f67"/>
                                </a:lnTo>
                                <a:lnTo>
                                  <a:pt x="f28" y="f13"/>
                                </a:lnTo>
                                <a:lnTo>
                                  <a:pt x="f28" y="f65"/>
                                </a:lnTo>
                                <a:lnTo>
                                  <a:pt x="f32" y="f64"/>
                                </a:lnTo>
                                <a:lnTo>
                                  <a:pt x="f30" y="f28"/>
                                </a:lnTo>
                                <a:lnTo>
                                  <a:pt x="f28" y="f28"/>
                                </a:lnTo>
                                <a:lnTo>
                                  <a:pt x="f61" y="f68"/>
                                </a:lnTo>
                                <a:lnTo>
                                  <a:pt x="f64" y="f22"/>
                                </a:lnTo>
                                <a:lnTo>
                                  <a:pt x="f65" y="f69"/>
                                </a:lnTo>
                                <a:lnTo>
                                  <a:pt x="f67" y="f70"/>
                                </a:lnTo>
                                <a:lnTo>
                                  <a:pt x="f16" y="f64"/>
                                </a:lnTo>
                                <a:lnTo>
                                  <a:pt x="f11" y="f61"/>
                                </a:lnTo>
                                <a:lnTo>
                                  <a:pt x="f71" y="f72"/>
                                </a:lnTo>
                                <a:lnTo>
                                  <a:pt x="f5" y="f70"/>
                                </a:lnTo>
                                <a:lnTo>
                                  <a:pt x="f73" y="f26"/>
                                </a:lnTo>
                                <a:lnTo>
                                  <a:pt x="f74" y="f69"/>
                                </a:lnTo>
                                <a:lnTo>
                                  <a:pt x="f71" y="f60"/>
                                </a:lnTo>
                                <a:lnTo>
                                  <a:pt x="f75" y="f68"/>
                                </a:lnTo>
                                <a:lnTo>
                                  <a:pt x="f16" y="f28"/>
                                </a:lnTo>
                                <a:lnTo>
                                  <a:pt x="f72" y="f59"/>
                                </a:lnTo>
                                <a:lnTo>
                                  <a:pt x="f64" y="f54"/>
                                </a:lnTo>
                                <a:lnTo>
                                  <a:pt x="f26" y="f76"/>
                                </a:lnTo>
                                <a:lnTo>
                                  <a:pt x="f16" y="f48"/>
                                </a:lnTo>
                                <a:lnTo>
                                  <a:pt x="f9" y="f19"/>
                                </a:lnTo>
                                <a:lnTo>
                                  <a:pt x="f77" y="f19"/>
                                </a:lnTo>
                                <a:lnTo>
                                  <a:pt x="f74" y="f21"/>
                                </a:lnTo>
                                <a:lnTo>
                                  <a:pt x="f71" y="f12"/>
                                </a:lnTo>
                                <a:lnTo>
                                  <a:pt x="f5" y="f8"/>
                                </a:lnTo>
                                <a:lnTo>
                                  <a:pt x="f5" y="f8"/>
                                </a:lnTo>
                                <a:close/>
                              </a:path>
                            </a:pathLst>
                          </a:custGeom>
                          <a:solidFill>
                            <a:srgbClr val="F2F2F2"/>
                          </a:solidFill>
                          <a:ln cap="flat">
                            <a:noFill/>
                            <a:prstDash val="solid"/>
                          </a:ln>
                          <a:effectLst>
                            <a:outerShdw dir="16200000" algn="tl">
                              <a:srgbClr val="000000">
                                <a:alpha val="40000"/>
                              </a:srgbClr>
                            </a:outerShdw>
                          </a:effectLst>
                        </wps:spPr>
                        <wps:bodyPr lIns="0" tIns="0" rIns="0" bIns="0"/>
                      </wps:wsp>
                      <wps:wsp>
                        <wps:cNvPr id="58" name="Freihandform 1334"/>
                        <wps:cNvSpPr/>
                        <wps:spPr>
                          <a:xfrm>
                            <a:off x="4715936" y="117418"/>
                            <a:ext cx="31912" cy="42702"/>
                          </a:xfrm>
                          <a:custGeom>
                            <a:avLst/>
                            <a:gdLst>
                              <a:gd name="f0" fmla="val 10800000"/>
                              <a:gd name="f1" fmla="val 5400000"/>
                              <a:gd name="f2" fmla="val 180"/>
                              <a:gd name="f3" fmla="val w"/>
                              <a:gd name="f4" fmla="val h"/>
                              <a:gd name="f5" fmla="val 0"/>
                              <a:gd name="f6" fmla="val 19"/>
                              <a:gd name="f7" fmla="val 24"/>
                              <a:gd name="f8" fmla="val 10"/>
                              <a:gd name="f9" fmla="val 6"/>
                              <a:gd name="f10" fmla="val 12"/>
                              <a:gd name="f11" fmla="val 14"/>
                              <a:gd name="f12" fmla="val 4"/>
                              <a:gd name="f13" fmla="val 16"/>
                              <a:gd name="f14" fmla="val 20"/>
                              <a:gd name="f15" fmla="val 18"/>
                              <a:gd name="f16" fmla="val 9"/>
                              <a:gd name="f17" fmla="val 13"/>
                              <a:gd name="f18" fmla="val 15"/>
                              <a:gd name="f19" fmla="val 11"/>
                              <a:gd name="f20" fmla="val 7"/>
                              <a:gd name="f21" fmla="val 2"/>
                              <a:gd name="f22" fmla="val 8"/>
                              <a:gd name="f23" fmla="+- 0 0 -90"/>
                              <a:gd name="f24" fmla="*/ f3 1 19"/>
                              <a:gd name="f25" fmla="*/ f4 1 24"/>
                              <a:gd name="f26" fmla="val f5"/>
                              <a:gd name="f27" fmla="val f6"/>
                              <a:gd name="f28" fmla="val f7"/>
                              <a:gd name="f29" fmla="*/ f23 f0 1"/>
                              <a:gd name="f30" fmla="+- f28 0 f26"/>
                              <a:gd name="f31" fmla="+- f27 0 f26"/>
                              <a:gd name="f32" fmla="*/ f29 1 f2"/>
                              <a:gd name="f33" fmla="*/ f31 1 19"/>
                              <a:gd name="f34" fmla="*/ f30 1 24"/>
                              <a:gd name="f35" fmla="*/ 0 f31 1"/>
                              <a:gd name="f36" fmla="*/ 10 f30 1"/>
                              <a:gd name="f37" fmla="*/ 6 f31 1"/>
                              <a:gd name="f38" fmla="*/ 12 f30 1"/>
                              <a:gd name="f39" fmla="*/ 14 f30 1"/>
                              <a:gd name="f40" fmla="*/ 4 f31 1"/>
                              <a:gd name="f41" fmla="*/ 16 f30 1"/>
                              <a:gd name="f42" fmla="*/ 20 f30 1"/>
                              <a:gd name="f43" fmla="*/ 18 f30 1"/>
                              <a:gd name="f44" fmla="*/ 9 f31 1"/>
                              <a:gd name="f45" fmla="*/ 13 f31 1"/>
                              <a:gd name="f46" fmla="*/ 24 f30 1"/>
                              <a:gd name="f47" fmla="*/ 15 f31 1"/>
                              <a:gd name="f48" fmla="*/ 19 f31 1"/>
                              <a:gd name="f49" fmla="*/ 4 f30 1"/>
                              <a:gd name="f50" fmla="*/ 11 f31 1"/>
                              <a:gd name="f51" fmla="*/ 0 f30 1"/>
                              <a:gd name="f52" fmla="*/ 7 f31 1"/>
                              <a:gd name="f53" fmla="*/ 6 f30 1"/>
                              <a:gd name="f54" fmla="*/ 2 f30 1"/>
                              <a:gd name="f55" fmla="*/ 8 f30 1"/>
                              <a:gd name="f56" fmla="+- f32 0 f1"/>
                              <a:gd name="f57" fmla="*/ f35 1 19"/>
                              <a:gd name="f58" fmla="*/ f36 1 24"/>
                              <a:gd name="f59" fmla="*/ f37 1 19"/>
                              <a:gd name="f60" fmla="*/ f38 1 24"/>
                              <a:gd name="f61" fmla="*/ f39 1 24"/>
                              <a:gd name="f62" fmla="*/ f40 1 19"/>
                              <a:gd name="f63" fmla="*/ f41 1 24"/>
                              <a:gd name="f64" fmla="*/ f42 1 24"/>
                              <a:gd name="f65" fmla="*/ f43 1 24"/>
                              <a:gd name="f66" fmla="*/ f44 1 19"/>
                              <a:gd name="f67" fmla="*/ f45 1 19"/>
                              <a:gd name="f68" fmla="*/ f46 1 24"/>
                              <a:gd name="f69" fmla="*/ f47 1 19"/>
                              <a:gd name="f70" fmla="*/ f48 1 19"/>
                              <a:gd name="f71" fmla="*/ f49 1 24"/>
                              <a:gd name="f72" fmla="*/ f50 1 19"/>
                              <a:gd name="f73" fmla="*/ f51 1 24"/>
                              <a:gd name="f74" fmla="*/ f52 1 19"/>
                              <a:gd name="f75" fmla="*/ f53 1 24"/>
                              <a:gd name="f76" fmla="*/ f54 1 24"/>
                              <a:gd name="f77" fmla="*/ f55 1 24"/>
                              <a:gd name="f78" fmla="*/ 0 1 f33"/>
                              <a:gd name="f79" fmla="*/ f27 1 f33"/>
                              <a:gd name="f80" fmla="*/ 0 1 f34"/>
                              <a:gd name="f81" fmla="*/ f28 1 f34"/>
                              <a:gd name="f82" fmla="*/ f57 1 f33"/>
                              <a:gd name="f83" fmla="*/ f58 1 f34"/>
                              <a:gd name="f84" fmla="*/ f59 1 f33"/>
                              <a:gd name="f85" fmla="*/ f60 1 f34"/>
                              <a:gd name="f86" fmla="*/ f61 1 f34"/>
                              <a:gd name="f87" fmla="*/ f62 1 f33"/>
                              <a:gd name="f88" fmla="*/ f63 1 f34"/>
                              <a:gd name="f89" fmla="*/ f64 1 f34"/>
                              <a:gd name="f90" fmla="*/ f65 1 f34"/>
                              <a:gd name="f91" fmla="*/ f66 1 f33"/>
                              <a:gd name="f92" fmla="*/ f67 1 f33"/>
                              <a:gd name="f93" fmla="*/ f68 1 f34"/>
                              <a:gd name="f94" fmla="*/ f69 1 f33"/>
                              <a:gd name="f95" fmla="*/ f70 1 f33"/>
                              <a:gd name="f96" fmla="*/ f71 1 f34"/>
                              <a:gd name="f97" fmla="*/ f72 1 f33"/>
                              <a:gd name="f98" fmla="*/ f73 1 f34"/>
                              <a:gd name="f99" fmla="*/ f74 1 f33"/>
                              <a:gd name="f100" fmla="*/ f75 1 f34"/>
                              <a:gd name="f101" fmla="*/ f76 1 f34"/>
                              <a:gd name="f102" fmla="*/ f77 1 f34"/>
                              <a:gd name="f103" fmla="*/ f78 f24 1"/>
                              <a:gd name="f104" fmla="*/ f79 f24 1"/>
                              <a:gd name="f105" fmla="*/ f81 f25 1"/>
                              <a:gd name="f106" fmla="*/ f80 f25 1"/>
                              <a:gd name="f107" fmla="*/ f82 f24 1"/>
                              <a:gd name="f108" fmla="*/ f83 f25 1"/>
                              <a:gd name="f109" fmla="*/ f84 f24 1"/>
                              <a:gd name="f110" fmla="*/ f85 f25 1"/>
                              <a:gd name="f111" fmla="*/ f86 f25 1"/>
                              <a:gd name="f112" fmla="*/ f87 f24 1"/>
                              <a:gd name="f113" fmla="*/ f88 f25 1"/>
                              <a:gd name="f114" fmla="*/ f89 f25 1"/>
                              <a:gd name="f115" fmla="*/ f90 f25 1"/>
                              <a:gd name="f116" fmla="*/ f91 f24 1"/>
                              <a:gd name="f117" fmla="*/ f92 f24 1"/>
                              <a:gd name="f118" fmla="*/ f93 f25 1"/>
                              <a:gd name="f119" fmla="*/ f94 f24 1"/>
                              <a:gd name="f120" fmla="*/ f95 f24 1"/>
                              <a:gd name="f121" fmla="*/ f96 f25 1"/>
                              <a:gd name="f122" fmla="*/ f97 f24 1"/>
                              <a:gd name="f123" fmla="*/ f98 f25 1"/>
                              <a:gd name="f124" fmla="*/ f99 f24 1"/>
                              <a:gd name="f125" fmla="*/ f100 f25 1"/>
                              <a:gd name="f126" fmla="*/ f101 f25 1"/>
                              <a:gd name="f127" fmla="*/ f102 f25 1"/>
                            </a:gdLst>
                            <a:ahLst/>
                            <a:cxnLst>
                              <a:cxn ang="3cd4">
                                <a:pos x="hc" y="t"/>
                              </a:cxn>
                              <a:cxn ang="0">
                                <a:pos x="r" y="vc"/>
                              </a:cxn>
                              <a:cxn ang="cd4">
                                <a:pos x="hc" y="b"/>
                              </a:cxn>
                              <a:cxn ang="cd2">
                                <a:pos x="l" y="vc"/>
                              </a:cxn>
                              <a:cxn ang="f56">
                                <a:pos x="f107" y="f108"/>
                              </a:cxn>
                              <a:cxn ang="f56">
                                <a:pos x="f109" y="f110"/>
                              </a:cxn>
                              <a:cxn ang="f56">
                                <a:pos x="f109" y="f111"/>
                              </a:cxn>
                              <a:cxn ang="f56">
                                <a:pos x="f112" y="f113"/>
                              </a:cxn>
                              <a:cxn ang="f56">
                                <a:pos x="f112" y="f114"/>
                              </a:cxn>
                              <a:cxn ang="f56">
                                <a:pos x="f112" y="f114"/>
                              </a:cxn>
                              <a:cxn ang="f56">
                                <a:pos x="f112" y="f114"/>
                              </a:cxn>
                              <a:cxn ang="f56">
                                <a:pos x="f109" y="f115"/>
                              </a:cxn>
                              <a:cxn ang="f56">
                                <a:pos x="f116" y="f115"/>
                              </a:cxn>
                              <a:cxn ang="f56">
                                <a:pos x="f116" y="f115"/>
                              </a:cxn>
                              <a:cxn ang="f56">
                                <a:pos x="f117" y="f118"/>
                              </a:cxn>
                              <a:cxn ang="f56">
                                <a:pos x="f119" y="f113"/>
                              </a:cxn>
                              <a:cxn ang="f56">
                                <a:pos x="f120" y="f113"/>
                              </a:cxn>
                              <a:cxn ang="f56">
                                <a:pos x="f119" y="f108"/>
                              </a:cxn>
                              <a:cxn ang="f56">
                                <a:pos x="f120" y="f121"/>
                              </a:cxn>
                              <a:cxn ang="f56">
                                <a:pos x="f122" y="f121"/>
                              </a:cxn>
                              <a:cxn ang="f56">
                                <a:pos x="f116" y="f123"/>
                              </a:cxn>
                              <a:cxn ang="f56">
                                <a:pos x="f124" y="f125"/>
                              </a:cxn>
                              <a:cxn ang="f56">
                                <a:pos x="f112" y="f126"/>
                              </a:cxn>
                              <a:cxn ang="f56">
                                <a:pos x="f112" y="f127"/>
                              </a:cxn>
                              <a:cxn ang="f56">
                                <a:pos x="f107" y="f108"/>
                              </a:cxn>
                              <a:cxn ang="f56">
                                <a:pos x="f107" y="f108"/>
                              </a:cxn>
                            </a:cxnLst>
                            <a:rect l="f103" t="f106" r="f104" b="f105"/>
                            <a:pathLst>
                              <a:path w="19" h="24">
                                <a:moveTo>
                                  <a:pt x="f5" y="f8"/>
                                </a:moveTo>
                                <a:lnTo>
                                  <a:pt x="f9" y="f10"/>
                                </a:lnTo>
                                <a:lnTo>
                                  <a:pt x="f9" y="f11"/>
                                </a:lnTo>
                                <a:lnTo>
                                  <a:pt x="f12" y="f13"/>
                                </a:lnTo>
                                <a:lnTo>
                                  <a:pt x="f12" y="f14"/>
                                </a:lnTo>
                                <a:lnTo>
                                  <a:pt x="f12" y="f14"/>
                                </a:lnTo>
                                <a:lnTo>
                                  <a:pt x="f12" y="f14"/>
                                </a:lnTo>
                                <a:lnTo>
                                  <a:pt x="f9" y="f15"/>
                                </a:lnTo>
                                <a:lnTo>
                                  <a:pt x="f16" y="f15"/>
                                </a:lnTo>
                                <a:lnTo>
                                  <a:pt x="f16" y="f15"/>
                                </a:lnTo>
                                <a:lnTo>
                                  <a:pt x="f17" y="f7"/>
                                </a:lnTo>
                                <a:lnTo>
                                  <a:pt x="f18" y="f13"/>
                                </a:lnTo>
                                <a:lnTo>
                                  <a:pt x="f6" y="f13"/>
                                </a:lnTo>
                                <a:lnTo>
                                  <a:pt x="f18" y="f8"/>
                                </a:lnTo>
                                <a:lnTo>
                                  <a:pt x="f6" y="f12"/>
                                </a:lnTo>
                                <a:lnTo>
                                  <a:pt x="f19" y="f12"/>
                                </a:lnTo>
                                <a:lnTo>
                                  <a:pt x="f16" y="f5"/>
                                </a:lnTo>
                                <a:lnTo>
                                  <a:pt x="f20" y="f9"/>
                                </a:lnTo>
                                <a:lnTo>
                                  <a:pt x="f12" y="f21"/>
                                </a:lnTo>
                                <a:lnTo>
                                  <a:pt x="f12" y="f22"/>
                                </a:lnTo>
                                <a:lnTo>
                                  <a:pt x="f5" y="f8"/>
                                </a:lnTo>
                                <a:lnTo>
                                  <a:pt x="f5" y="f8"/>
                                </a:lnTo>
                                <a:close/>
                              </a:path>
                            </a:pathLst>
                          </a:custGeom>
                          <a:solidFill>
                            <a:srgbClr val="000000"/>
                          </a:solidFill>
                          <a:ln cap="flat">
                            <a:noFill/>
                            <a:prstDash val="solid"/>
                          </a:ln>
                        </wps:spPr>
                        <wps:bodyPr lIns="0" tIns="0" rIns="0" bIns="0"/>
                      </wps:wsp>
                      <wps:wsp>
                        <wps:cNvPr id="59" name="Freihandform 1335"/>
                        <wps:cNvSpPr/>
                        <wps:spPr>
                          <a:xfrm>
                            <a:off x="4726013" y="131655"/>
                            <a:ext cx="15115" cy="17794"/>
                          </a:xfrm>
                          <a:custGeom>
                            <a:avLst/>
                            <a:gdLst>
                              <a:gd name="f0" fmla="val 10800000"/>
                              <a:gd name="f1" fmla="val 5400000"/>
                              <a:gd name="f2" fmla="val 180"/>
                              <a:gd name="f3" fmla="val w"/>
                              <a:gd name="f4" fmla="val h"/>
                              <a:gd name="f5" fmla="val 0"/>
                              <a:gd name="f6" fmla="val 9"/>
                              <a:gd name="f7" fmla="val 10"/>
                              <a:gd name="f8" fmla="val 2"/>
                              <a:gd name="f9" fmla="val 3"/>
                              <a:gd name="f10" fmla="val 4"/>
                              <a:gd name="f11" fmla="val 1"/>
                              <a:gd name="f12" fmla="val 8"/>
                              <a:gd name="f13" fmla="val 5"/>
                              <a:gd name="f14" fmla="val 6"/>
                              <a:gd name="f15" fmla="val 7"/>
                              <a:gd name="f16" fmla="+- 0 0 -90"/>
                              <a:gd name="f17" fmla="*/ f3 1 9"/>
                              <a:gd name="f18" fmla="*/ f4 1 10"/>
                              <a:gd name="f19" fmla="val f5"/>
                              <a:gd name="f20" fmla="val f6"/>
                              <a:gd name="f21" fmla="val f7"/>
                              <a:gd name="f22" fmla="*/ f16 f0 1"/>
                              <a:gd name="f23" fmla="+- f21 0 f19"/>
                              <a:gd name="f24" fmla="+- f20 0 f19"/>
                              <a:gd name="f25" fmla="*/ f22 1 f2"/>
                              <a:gd name="f26" fmla="*/ f23 1 10"/>
                              <a:gd name="f27" fmla="*/ f24 1 9"/>
                              <a:gd name="f28" fmla="*/ 0 f24 1"/>
                              <a:gd name="f29" fmla="*/ 2 f23 1"/>
                              <a:gd name="f30" fmla="*/ 3 f24 1"/>
                              <a:gd name="f31" fmla="*/ 4 f23 1"/>
                              <a:gd name="f32" fmla="*/ 1 f24 1"/>
                              <a:gd name="f33" fmla="*/ 8 f23 1"/>
                              <a:gd name="f34" fmla="*/ 5 f24 1"/>
                              <a:gd name="f35" fmla="*/ 6 f23 1"/>
                              <a:gd name="f36" fmla="*/ 10 f23 1"/>
                              <a:gd name="f37" fmla="*/ 7 f24 1"/>
                              <a:gd name="f38" fmla="*/ 9 f24 1"/>
                              <a:gd name="f39" fmla="*/ 0 f23 1"/>
                              <a:gd name="f40" fmla="+- f25 0 f1"/>
                              <a:gd name="f41" fmla="*/ f28 1 9"/>
                              <a:gd name="f42" fmla="*/ f29 1 10"/>
                              <a:gd name="f43" fmla="*/ f30 1 9"/>
                              <a:gd name="f44" fmla="*/ f31 1 10"/>
                              <a:gd name="f45" fmla="*/ f32 1 9"/>
                              <a:gd name="f46" fmla="*/ f33 1 10"/>
                              <a:gd name="f47" fmla="*/ f34 1 9"/>
                              <a:gd name="f48" fmla="*/ f35 1 10"/>
                              <a:gd name="f49" fmla="*/ f36 1 10"/>
                              <a:gd name="f50" fmla="*/ f37 1 9"/>
                              <a:gd name="f51" fmla="*/ f38 1 9"/>
                              <a:gd name="f52" fmla="*/ f39 1 10"/>
                              <a:gd name="f53" fmla="*/ 0 1 f27"/>
                              <a:gd name="f54" fmla="*/ f20 1 f27"/>
                              <a:gd name="f55" fmla="*/ 0 1 f26"/>
                              <a:gd name="f56" fmla="*/ f21 1 f26"/>
                              <a:gd name="f57" fmla="*/ f41 1 f27"/>
                              <a:gd name="f58" fmla="*/ f42 1 f26"/>
                              <a:gd name="f59" fmla="*/ f43 1 f27"/>
                              <a:gd name="f60" fmla="*/ f44 1 f26"/>
                              <a:gd name="f61" fmla="*/ f45 1 f27"/>
                              <a:gd name="f62" fmla="*/ f46 1 f26"/>
                              <a:gd name="f63" fmla="*/ f47 1 f27"/>
                              <a:gd name="f64" fmla="*/ f48 1 f26"/>
                              <a:gd name="f65" fmla="*/ f49 1 f26"/>
                              <a:gd name="f66" fmla="*/ f50 1 f27"/>
                              <a:gd name="f67" fmla="*/ f51 1 f27"/>
                              <a:gd name="f68" fmla="*/ f52 1 f26"/>
                              <a:gd name="f69" fmla="*/ f53 f17 1"/>
                              <a:gd name="f70" fmla="*/ f54 f17 1"/>
                              <a:gd name="f71" fmla="*/ f56 f18 1"/>
                              <a:gd name="f72" fmla="*/ f55 f18 1"/>
                              <a:gd name="f73" fmla="*/ f57 f17 1"/>
                              <a:gd name="f74" fmla="*/ f58 f18 1"/>
                              <a:gd name="f75" fmla="*/ f59 f17 1"/>
                              <a:gd name="f76" fmla="*/ f60 f18 1"/>
                              <a:gd name="f77" fmla="*/ f61 f17 1"/>
                              <a:gd name="f78" fmla="*/ f62 f18 1"/>
                              <a:gd name="f79" fmla="*/ f63 f17 1"/>
                              <a:gd name="f80" fmla="*/ f64 f18 1"/>
                              <a:gd name="f81" fmla="*/ f65 f18 1"/>
                              <a:gd name="f82" fmla="*/ f66 f17 1"/>
                              <a:gd name="f83" fmla="*/ f67 f17 1"/>
                              <a:gd name="f84" fmla="*/ f68 f18 1"/>
                            </a:gdLst>
                            <a:ahLst/>
                            <a:cxnLst>
                              <a:cxn ang="3cd4">
                                <a:pos x="hc" y="t"/>
                              </a:cxn>
                              <a:cxn ang="0">
                                <a:pos x="r" y="vc"/>
                              </a:cxn>
                              <a:cxn ang="cd4">
                                <a:pos x="hc" y="b"/>
                              </a:cxn>
                              <a:cxn ang="cd2">
                                <a:pos x="l" y="vc"/>
                              </a:cxn>
                              <a:cxn ang="f40">
                                <a:pos x="f73" y="f74"/>
                              </a:cxn>
                              <a:cxn ang="f40">
                                <a:pos x="f75" y="f76"/>
                              </a:cxn>
                              <a:cxn ang="f40">
                                <a:pos x="f77" y="f78"/>
                              </a:cxn>
                              <a:cxn ang="f40">
                                <a:pos x="f79" y="f80"/>
                              </a:cxn>
                              <a:cxn ang="f40">
                                <a:pos x="f79" y="f81"/>
                              </a:cxn>
                              <a:cxn ang="f40">
                                <a:pos x="f82" y="f80"/>
                              </a:cxn>
                              <a:cxn ang="f40">
                                <a:pos x="f83" y="f80"/>
                              </a:cxn>
                              <a:cxn ang="f40">
                                <a:pos x="f79" y="f84"/>
                              </a:cxn>
                              <a:cxn ang="f40">
                                <a:pos x="f75" y="f74"/>
                              </a:cxn>
                              <a:cxn ang="f40">
                                <a:pos x="f73" y="f74"/>
                              </a:cxn>
                              <a:cxn ang="f40">
                                <a:pos x="f73" y="f74"/>
                              </a:cxn>
                            </a:cxnLst>
                            <a:rect l="f69" t="f72" r="f70" b="f71"/>
                            <a:pathLst>
                              <a:path w="9" h="10">
                                <a:moveTo>
                                  <a:pt x="f5" y="f8"/>
                                </a:moveTo>
                                <a:lnTo>
                                  <a:pt x="f9" y="f10"/>
                                </a:lnTo>
                                <a:lnTo>
                                  <a:pt x="f11" y="f12"/>
                                </a:lnTo>
                                <a:lnTo>
                                  <a:pt x="f13" y="f14"/>
                                </a:lnTo>
                                <a:lnTo>
                                  <a:pt x="f13" y="f7"/>
                                </a:lnTo>
                                <a:lnTo>
                                  <a:pt x="f15" y="f14"/>
                                </a:lnTo>
                                <a:lnTo>
                                  <a:pt x="f6" y="f14"/>
                                </a:lnTo>
                                <a:lnTo>
                                  <a:pt x="f13" y="f5"/>
                                </a:lnTo>
                                <a:lnTo>
                                  <a:pt x="f9" y="f8"/>
                                </a:lnTo>
                                <a:lnTo>
                                  <a:pt x="f5" y="f8"/>
                                </a:lnTo>
                                <a:lnTo>
                                  <a:pt x="f5" y="f8"/>
                                </a:lnTo>
                                <a:close/>
                              </a:path>
                            </a:pathLst>
                          </a:custGeom>
                          <a:solidFill>
                            <a:srgbClr val="4AAF84"/>
                          </a:solidFill>
                          <a:ln cap="flat">
                            <a:noFill/>
                            <a:prstDash val="solid"/>
                          </a:ln>
                        </wps:spPr>
                        <wps:bodyPr lIns="0" tIns="0" rIns="0" bIns="0"/>
                      </wps:wsp>
                      <wps:wsp>
                        <wps:cNvPr id="60" name="Freihandform 1336"/>
                        <wps:cNvSpPr/>
                        <wps:spPr>
                          <a:xfrm>
                            <a:off x="5732008" y="60487"/>
                            <a:ext cx="196495" cy="252630"/>
                          </a:xfrm>
                          <a:custGeom>
                            <a:avLst/>
                            <a:gdLst>
                              <a:gd name="f0" fmla="val 10800000"/>
                              <a:gd name="f1" fmla="val 5400000"/>
                              <a:gd name="f2" fmla="val 180"/>
                              <a:gd name="f3" fmla="val w"/>
                              <a:gd name="f4" fmla="val h"/>
                              <a:gd name="f5" fmla="val 0"/>
                              <a:gd name="f6" fmla="val 117"/>
                              <a:gd name="f7" fmla="val 142"/>
                              <a:gd name="f8" fmla="val 42"/>
                              <a:gd name="f9" fmla="val 84"/>
                              <a:gd name="f10" fmla="val 44"/>
                              <a:gd name="f11" fmla="val 94"/>
                              <a:gd name="f12" fmla="val 50"/>
                              <a:gd name="f13" fmla="val 106"/>
                              <a:gd name="f14" fmla="val 38"/>
                              <a:gd name="f15" fmla="val 112"/>
                              <a:gd name="f16" fmla="val 120"/>
                              <a:gd name="f17" fmla="val 48"/>
                              <a:gd name="f18" fmla="val 116"/>
                              <a:gd name="f19" fmla="val 136"/>
                              <a:gd name="f20" fmla="val 52"/>
                              <a:gd name="f21" fmla="val 54"/>
                              <a:gd name="f22" fmla="val 56"/>
                              <a:gd name="f23" fmla="val 58"/>
                              <a:gd name="f24" fmla="val 60"/>
                              <a:gd name="f25" fmla="val 140"/>
                              <a:gd name="f26" fmla="val 128"/>
                              <a:gd name="f27" fmla="val 68"/>
                              <a:gd name="f28" fmla="val 122"/>
                              <a:gd name="f29" fmla="val 72"/>
                              <a:gd name="f30" fmla="val 114"/>
                              <a:gd name="f31" fmla="val 108"/>
                              <a:gd name="f32" fmla="val 62"/>
                              <a:gd name="f33" fmla="val 90"/>
                              <a:gd name="f34" fmla="val 86"/>
                              <a:gd name="f35" fmla="val 83"/>
                              <a:gd name="f36" fmla="val 92"/>
                              <a:gd name="f37" fmla="val 85"/>
                              <a:gd name="f38" fmla="val 87"/>
                              <a:gd name="f39" fmla="val 110"/>
                              <a:gd name="f40" fmla="val 91"/>
                              <a:gd name="f41" fmla="val 104"/>
                              <a:gd name="f42" fmla="val 100"/>
                              <a:gd name="f43" fmla="val 93"/>
                              <a:gd name="f44" fmla="val 95"/>
                              <a:gd name="f45" fmla="val 102"/>
                              <a:gd name="f46" fmla="val 97"/>
                              <a:gd name="f47" fmla="val 101"/>
                              <a:gd name="f48" fmla="val 103"/>
                              <a:gd name="f49" fmla="val 107"/>
                              <a:gd name="f50" fmla="val 109"/>
                              <a:gd name="f51" fmla="val 115"/>
                              <a:gd name="f52" fmla="val 99"/>
                              <a:gd name="f53" fmla="val 88"/>
                              <a:gd name="f54" fmla="val 80"/>
                              <a:gd name="f55" fmla="val 89"/>
                              <a:gd name="f56" fmla="val 78"/>
                              <a:gd name="f57" fmla="val 70"/>
                              <a:gd name="f58" fmla="val 64"/>
                              <a:gd name="f59" fmla="val 66"/>
                              <a:gd name="f60" fmla="val 105"/>
                              <a:gd name="f61" fmla="val 111"/>
                              <a:gd name="f62" fmla="val 113"/>
                              <a:gd name="f63" fmla="val 40"/>
                              <a:gd name="f64" fmla="val 34"/>
                              <a:gd name="f65" fmla="val 36"/>
                              <a:gd name="f66" fmla="val 76"/>
                              <a:gd name="f67" fmla="val 74"/>
                              <a:gd name="f68" fmla="val 46"/>
                              <a:gd name="f69" fmla="val 26"/>
                              <a:gd name="f70" fmla="val 16"/>
                              <a:gd name="f71" fmla="val 24"/>
                              <a:gd name="f72" fmla="val 14"/>
                              <a:gd name="f73" fmla="val 2"/>
                              <a:gd name="f74" fmla="val 6"/>
                              <a:gd name="f75" fmla="val 12"/>
                              <a:gd name="f76" fmla="val 22"/>
                              <a:gd name="f77" fmla="val 20"/>
                              <a:gd name="f78" fmla="val 18"/>
                              <a:gd name="f79" fmla="val 32"/>
                              <a:gd name="f80" fmla="val 8"/>
                              <a:gd name="f81" fmla="val 28"/>
                              <a:gd name="f82" fmla="val 30"/>
                              <a:gd name="f83" fmla="val 10"/>
                              <a:gd name="f84" fmla="val 4"/>
                              <a:gd name="f85" fmla="val 98"/>
                              <a:gd name="f86" fmla="val 96"/>
                              <a:gd name="f87" fmla="+- 0 0 -90"/>
                              <a:gd name="f88" fmla="*/ f3 1 117"/>
                              <a:gd name="f89" fmla="*/ f4 1 142"/>
                              <a:gd name="f90" fmla="val f5"/>
                              <a:gd name="f91" fmla="val f6"/>
                              <a:gd name="f92" fmla="val f7"/>
                              <a:gd name="f93" fmla="*/ f87 f0 1"/>
                              <a:gd name="f94" fmla="+- f92 0 f90"/>
                              <a:gd name="f95" fmla="+- f91 0 f90"/>
                              <a:gd name="f96" fmla="*/ f93 1 f2"/>
                              <a:gd name="f97" fmla="*/ f95 1 117"/>
                              <a:gd name="f98" fmla="*/ f94 1 142"/>
                              <a:gd name="f99" fmla="*/ 50 f95 1"/>
                              <a:gd name="f100" fmla="*/ 94 f94 1"/>
                              <a:gd name="f101" fmla="*/ 38 f95 1"/>
                              <a:gd name="f102" fmla="*/ 120 f94 1"/>
                              <a:gd name="f103" fmla="*/ 52 f95 1"/>
                              <a:gd name="f104" fmla="*/ 142 f94 1"/>
                              <a:gd name="f105" fmla="*/ 58 f95 1"/>
                              <a:gd name="f106" fmla="*/ 60 f95 1"/>
                              <a:gd name="f107" fmla="*/ 128 f94 1"/>
                              <a:gd name="f108" fmla="*/ 68 f95 1"/>
                              <a:gd name="f109" fmla="*/ 122 f94 1"/>
                              <a:gd name="f110" fmla="*/ 62 f95 1"/>
                              <a:gd name="f111" fmla="*/ 90 f94 1"/>
                              <a:gd name="f112" fmla="*/ 83 f95 1"/>
                              <a:gd name="f113" fmla="*/ 92 f94 1"/>
                              <a:gd name="f114" fmla="*/ 87 f95 1"/>
                              <a:gd name="f115" fmla="*/ 110 f94 1"/>
                              <a:gd name="f116" fmla="*/ 91 f95 1"/>
                              <a:gd name="f117" fmla="*/ 93 f95 1"/>
                              <a:gd name="f118" fmla="*/ 100 f94 1"/>
                              <a:gd name="f119" fmla="*/ 97 f95 1"/>
                              <a:gd name="f120" fmla="*/ 104 f94 1"/>
                              <a:gd name="f121" fmla="*/ 107 f95 1"/>
                              <a:gd name="f122" fmla="*/ 108 f94 1"/>
                              <a:gd name="f123" fmla="*/ 117 f95 1"/>
                              <a:gd name="f124" fmla="*/ 88 f94 1"/>
                              <a:gd name="f125" fmla="*/ 80 f95 1"/>
                              <a:gd name="f126" fmla="*/ 78 f94 1"/>
                              <a:gd name="f127" fmla="*/ 58 f94 1"/>
                              <a:gd name="f128" fmla="*/ 64 f94 1"/>
                              <a:gd name="f129" fmla="*/ 111 f95 1"/>
                              <a:gd name="f130" fmla="*/ 60 f94 1"/>
                              <a:gd name="f131" fmla="*/ 105 f95 1"/>
                              <a:gd name="f132" fmla="*/ 101 f95 1"/>
                              <a:gd name="f133" fmla="*/ 54 f94 1"/>
                              <a:gd name="f134" fmla="*/ 42 f94 1"/>
                              <a:gd name="f135" fmla="*/ 44 f94 1"/>
                              <a:gd name="f136" fmla="*/ 48 f94 1"/>
                              <a:gd name="f137" fmla="*/ 76 f95 1"/>
                              <a:gd name="f138" fmla="*/ 72 f95 1"/>
                              <a:gd name="f139" fmla="*/ 64 f95 1"/>
                              <a:gd name="f140" fmla="*/ 46 f94 1"/>
                              <a:gd name="f141" fmla="*/ 78 f95 1"/>
                              <a:gd name="f142" fmla="*/ 16 f94 1"/>
                              <a:gd name="f143" fmla="*/ 2 f94 1"/>
                              <a:gd name="f144" fmla="*/ 56 f95 1"/>
                              <a:gd name="f145" fmla="*/ 12 f94 1"/>
                              <a:gd name="f146" fmla="*/ 24 f94 1"/>
                              <a:gd name="f147" fmla="*/ 20 f94 1"/>
                              <a:gd name="f148" fmla="*/ 46 f95 1"/>
                              <a:gd name="f149" fmla="*/ 18 f94 1"/>
                              <a:gd name="f150" fmla="*/ 32 f95 1"/>
                              <a:gd name="f151" fmla="*/ 22 f95 1"/>
                              <a:gd name="f152" fmla="*/ 38 f94 1"/>
                              <a:gd name="f153" fmla="*/ 2 f95 1"/>
                              <a:gd name="f154" fmla="*/ 36 f94 1"/>
                              <a:gd name="f155" fmla="*/ 16 f95 1"/>
                              <a:gd name="f156" fmla="*/ 28 f95 1"/>
                              <a:gd name="f157" fmla="*/ 62 f94 1"/>
                              <a:gd name="f158" fmla="*/ 10 f95 1"/>
                              <a:gd name="f159" fmla="*/ 76 f94 1"/>
                              <a:gd name="f160" fmla="*/ 4 f95 1"/>
                              <a:gd name="f161" fmla="*/ 20 f95 1"/>
                              <a:gd name="f162" fmla="+- f96 0 f1"/>
                              <a:gd name="f163" fmla="*/ f99 1 117"/>
                              <a:gd name="f164" fmla="*/ f100 1 142"/>
                              <a:gd name="f165" fmla="*/ f101 1 117"/>
                              <a:gd name="f166" fmla="*/ f102 1 142"/>
                              <a:gd name="f167" fmla="*/ f103 1 117"/>
                              <a:gd name="f168" fmla="*/ f104 1 142"/>
                              <a:gd name="f169" fmla="*/ f105 1 117"/>
                              <a:gd name="f170" fmla="*/ f106 1 117"/>
                              <a:gd name="f171" fmla="*/ f107 1 142"/>
                              <a:gd name="f172" fmla="*/ f108 1 117"/>
                              <a:gd name="f173" fmla="*/ f109 1 142"/>
                              <a:gd name="f174" fmla="*/ f110 1 117"/>
                              <a:gd name="f175" fmla="*/ f111 1 142"/>
                              <a:gd name="f176" fmla="*/ f112 1 117"/>
                              <a:gd name="f177" fmla="*/ f113 1 142"/>
                              <a:gd name="f178" fmla="*/ f114 1 117"/>
                              <a:gd name="f179" fmla="*/ f115 1 142"/>
                              <a:gd name="f180" fmla="*/ f116 1 117"/>
                              <a:gd name="f181" fmla="*/ f117 1 117"/>
                              <a:gd name="f182" fmla="*/ f118 1 142"/>
                              <a:gd name="f183" fmla="*/ f119 1 117"/>
                              <a:gd name="f184" fmla="*/ f120 1 142"/>
                              <a:gd name="f185" fmla="*/ f121 1 117"/>
                              <a:gd name="f186" fmla="*/ f122 1 142"/>
                              <a:gd name="f187" fmla="*/ f123 1 117"/>
                              <a:gd name="f188" fmla="*/ f124 1 142"/>
                              <a:gd name="f189" fmla="*/ f125 1 117"/>
                              <a:gd name="f190" fmla="*/ f126 1 142"/>
                              <a:gd name="f191" fmla="*/ f127 1 142"/>
                              <a:gd name="f192" fmla="*/ f128 1 142"/>
                              <a:gd name="f193" fmla="*/ f129 1 117"/>
                              <a:gd name="f194" fmla="*/ f130 1 142"/>
                              <a:gd name="f195" fmla="*/ f131 1 117"/>
                              <a:gd name="f196" fmla="*/ f132 1 117"/>
                              <a:gd name="f197" fmla="*/ f133 1 142"/>
                              <a:gd name="f198" fmla="*/ f134 1 142"/>
                              <a:gd name="f199" fmla="*/ f135 1 142"/>
                              <a:gd name="f200" fmla="*/ f136 1 142"/>
                              <a:gd name="f201" fmla="*/ f137 1 117"/>
                              <a:gd name="f202" fmla="*/ f138 1 117"/>
                              <a:gd name="f203" fmla="*/ f139 1 117"/>
                              <a:gd name="f204" fmla="*/ f140 1 142"/>
                              <a:gd name="f205" fmla="*/ f141 1 117"/>
                              <a:gd name="f206" fmla="*/ f142 1 142"/>
                              <a:gd name="f207" fmla="*/ f143 1 142"/>
                              <a:gd name="f208" fmla="*/ f144 1 117"/>
                              <a:gd name="f209" fmla="*/ f145 1 142"/>
                              <a:gd name="f210" fmla="*/ f146 1 142"/>
                              <a:gd name="f211" fmla="*/ f147 1 142"/>
                              <a:gd name="f212" fmla="*/ f148 1 117"/>
                              <a:gd name="f213" fmla="*/ f149 1 142"/>
                              <a:gd name="f214" fmla="*/ f150 1 117"/>
                              <a:gd name="f215" fmla="*/ f151 1 117"/>
                              <a:gd name="f216" fmla="*/ f152 1 142"/>
                              <a:gd name="f217" fmla="*/ f153 1 117"/>
                              <a:gd name="f218" fmla="*/ f154 1 142"/>
                              <a:gd name="f219" fmla="*/ f155 1 117"/>
                              <a:gd name="f220" fmla="*/ f156 1 117"/>
                              <a:gd name="f221" fmla="*/ f157 1 142"/>
                              <a:gd name="f222" fmla="*/ f158 1 117"/>
                              <a:gd name="f223" fmla="*/ f159 1 142"/>
                              <a:gd name="f224" fmla="*/ f160 1 117"/>
                              <a:gd name="f225" fmla="*/ f161 1 117"/>
                              <a:gd name="f226" fmla="*/ 0 1 f97"/>
                              <a:gd name="f227" fmla="*/ f91 1 f97"/>
                              <a:gd name="f228" fmla="*/ 0 1 f98"/>
                              <a:gd name="f229" fmla="*/ f92 1 f98"/>
                              <a:gd name="f230" fmla="*/ f163 1 f97"/>
                              <a:gd name="f231" fmla="*/ f164 1 f98"/>
                              <a:gd name="f232" fmla="*/ f165 1 f97"/>
                              <a:gd name="f233" fmla="*/ f166 1 f98"/>
                              <a:gd name="f234" fmla="*/ f167 1 f97"/>
                              <a:gd name="f235" fmla="*/ f168 1 f98"/>
                              <a:gd name="f236" fmla="*/ f169 1 f97"/>
                              <a:gd name="f237" fmla="*/ f170 1 f97"/>
                              <a:gd name="f238" fmla="*/ f171 1 f98"/>
                              <a:gd name="f239" fmla="*/ f172 1 f97"/>
                              <a:gd name="f240" fmla="*/ f173 1 f98"/>
                              <a:gd name="f241" fmla="*/ f174 1 f97"/>
                              <a:gd name="f242" fmla="*/ f175 1 f98"/>
                              <a:gd name="f243" fmla="*/ f176 1 f97"/>
                              <a:gd name="f244" fmla="*/ f177 1 f98"/>
                              <a:gd name="f245" fmla="*/ f178 1 f97"/>
                              <a:gd name="f246" fmla="*/ f179 1 f98"/>
                              <a:gd name="f247" fmla="*/ f180 1 f97"/>
                              <a:gd name="f248" fmla="*/ f181 1 f97"/>
                              <a:gd name="f249" fmla="*/ f182 1 f98"/>
                              <a:gd name="f250" fmla="*/ f183 1 f97"/>
                              <a:gd name="f251" fmla="*/ f184 1 f98"/>
                              <a:gd name="f252" fmla="*/ f185 1 f97"/>
                              <a:gd name="f253" fmla="*/ f186 1 f98"/>
                              <a:gd name="f254" fmla="*/ f187 1 f97"/>
                              <a:gd name="f255" fmla="*/ f188 1 f98"/>
                              <a:gd name="f256" fmla="*/ f189 1 f97"/>
                              <a:gd name="f257" fmla="*/ f190 1 f98"/>
                              <a:gd name="f258" fmla="*/ f191 1 f98"/>
                              <a:gd name="f259" fmla="*/ f192 1 f98"/>
                              <a:gd name="f260" fmla="*/ f193 1 f97"/>
                              <a:gd name="f261" fmla="*/ f194 1 f98"/>
                              <a:gd name="f262" fmla="*/ f195 1 f97"/>
                              <a:gd name="f263" fmla="*/ f196 1 f97"/>
                              <a:gd name="f264" fmla="*/ f197 1 f98"/>
                              <a:gd name="f265" fmla="*/ f198 1 f98"/>
                              <a:gd name="f266" fmla="*/ f199 1 f98"/>
                              <a:gd name="f267" fmla="*/ f200 1 f98"/>
                              <a:gd name="f268" fmla="*/ f201 1 f97"/>
                              <a:gd name="f269" fmla="*/ f202 1 f97"/>
                              <a:gd name="f270" fmla="*/ f203 1 f97"/>
                              <a:gd name="f271" fmla="*/ f204 1 f98"/>
                              <a:gd name="f272" fmla="*/ f205 1 f97"/>
                              <a:gd name="f273" fmla="*/ f206 1 f98"/>
                              <a:gd name="f274" fmla="*/ f207 1 f98"/>
                              <a:gd name="f275" fmla="*/ f208 1 f97"/>
                              <a:gd name="f276" fmla="*/ f209 1 f98"/>
                              <a:gd name="f277" fmla="*/ f210 1 f98"/>
                              <a:gd name="f278" fmla="*/ f211 1 f98"/>
                              <a:gd name="f279" fmla="*/ f212 1 f97"/>
                              <a:gd name="f280" fmla="*/ f213 1 f98"/>
                              <a:gd name="f281" fmla="*/ f214 1 f97"/>
                              <a:gd name="f282" fmla="*/ f215 1 f97"/>
                              <a:gd name="f283" fmla="*/ f216 1 f98"/>
                              <a:gd name="f284" fmla="*/ f217 1 f97"/>
                              <a:gd name="f285" fmla="*/ f218 1 f98"/>
                              <a:gd name="f286" fmla="*/ f219 1 f97"/>
                              <a:gd name="f287" fmla="*/ f220 1 f97"/>
                              <a:gd name="f288" fmla="*/ f221 1 f98"/>
                              <a:gd name="f289" fmla="*/ f222 1 f97"/>
                              <a:gd name="f290" fmla="*/ f223 1 f98"/>
                              <a:gd name="f291" fmla="*/ f224 1 f97"/>
                              <a:gd name="f292" fmla="*/ f225 1 f97"/>
                              <a:gd name="f293" fmla="*/ f226 f88 1"/>
                              <a:gd name="f294" fmla="*/ f227 f88 1"/>
                              <a:gd name="f295" fmla="*/ f229 f89 1"/>
                              <a:gd name="f296" fmla="*/ f228 f89 1"/>
                              <a:gd name="f297" fmla="*/ f230 f88 1"/>
                              <a:gd name="f298" fmla="*/ f231 f89 1"/>
                              <a:gd name="f299" fmla="*/ f232 f88 1"/>
                              <a:gd name="f300" fmla="*/ f233 f89 1"/>
                              <a:gd name="f301" fmla="*/ f234 f88 1"/>
                              <a:gd name="f302" fmla="*/ f235 f89 1"/>
                              <a:gd name="f303" fmla="*/ f236 f88 1"/>
                              <a:gd name="f304" fmla="*/ f237 f88 1"/>
                              <a:gd name="f305" fmla="*/ f238 f89 1"/>
                              <a:gd name="f306" fmla="*/ f239 f88 1"/>
                              <a:gd name="f307" fmla="*/ f240 f89 1"/>
                              <a:gd name="f308" fmla="*/ f241 f88 1"/>
                              <a:gd name="f309" fmla="*/ f242 f89 1"/>
                              <a:gd name="f310" fmla="*/ f243 f88 1"/>
                              <a:gd name="f311" fmla="*/ f244 f89 1"/>
                              <a:gd name="f312" fmla="*/ f245 f88 1"/>
                              <a:gd name="f313" fmla="*/ f246 f89 1"/>
                              <a:gd name="f314" fmla="*/ f247 f88 1"/>
                              <a:gd name="f315" fmla="*/ f248 f88 1"/>
                              <a:gd name="f316" fmla="*/ f249 f89 1"/>
                              <a:gd name="f317" fmla="*/ f250 f88 1"/>
                              <a:gd name="f318" fmla="*/ f251 f89 1"/>
                              <a:gd name="f319" fmla="*/ f252 f88 1"/>
                              <a:gd name="f320" fmla="*/ f253 f89 1"/>
                              <a:gd name="f321" fmla="*/ f254 f88 1"/>
                              <a:gd name="f322" fmla="*/ f255 f89 1"/>
                              <a:gd name="f323" fmla="*/ f256 f88 1"/>
                              <a:gd name="f324" fmla="*/ f257 f89 1"/>
                              <a:gd name="f325" fmla="*/ f258 f89 1"/>
                              <a:gd name="f326" fmla="*/ f259 f89 1"/>
                              <a:gd name="f327" fmla="*/ f260 f88 1"/>
                              <a:gd name="f328" fmla="*/ f261 f89 1"/>
                              <a:gd name="f329" fmla="*/ f262 f88 1"/>
                              <a:gd name="f330" fmla="*/ f263 f88 1"/>
                              <a:gd name="f331" fmla="*/ f264 f89 1"/>
                              <a:gd name="f332" fmla="*/ f265 f89 1"/>
                              <a:gd name="f333" fmla="*/ f266 f89 1"/>
                              <a:gd name="f334" fmla="*/ f267 f89 1"/>
                              <a:gd name="f335" fmla="*/ f268 f88 1"/>
                              <a:gd name="f336" fmla="*/ f269 f88 1"/>
                              <a:gd name="f337" fmla="*/ f270 f88 1"/>
                              <a:gd name="f338" fmla="*/ f271 f89 1"/>
                              <a:gd name="f339" fmla="*/ f272 f88 1"/>
                              <a:gd name="f340" fmla="*/ f273 f89 1"/>
                              <a:gd name="f341" fmla="*/ f274 f89 1"/>
                              <a:gd name="f342" fmla="*/ f275 f88 1"/>
                              <a:gd name="f343" fmla="*/ f276 f89 1"/>
                              <a:gd name="f344" fmla="*/ f277 f89 1"/>
                              <a:gd name="f345" fmla="*/ f278 f89 1"/>
                              <a:gd name="f346" fmla="*/ f279 f88 1"/>
                              <a:gd name="f347" fmla="*/ f280 f89 1"/>
                              <a:gd name="f348" fmla="*/ f281 f88 1"/>
                              <a:gd name="f349" fmla="*/ f282 f88 1"/>
                              <a:gd name="f350" fmla="*/ f283 f89 1"/>
                              <a:gd name="f351" fmla="*/ f284 f88 1"/>
                              <a:gd name="f352" fmla="*/ f285 f89 1"/>
                              <a:gd name="f353" fmla="*/ f286 f88 1"/>
                              <a:gd name="f354" fmla="*/ f287 f88 1"/>
                              <a:gd name="f355" fmla="*/ f288 f89 1"/>
                              <a:gd name="f356" fmla="*/ f289 f88 1"/>
                              <a:gd name="f357" fmla="*/ f290 f89 1"/>
                              <a:gd name="f358" fmla="*/ f291 f88 1"/>
                              <a:gd name="f359" fmla="*/ f292 f88 1"/>
                            </a:gdLst>
                            <a:ahLst/>
                            <a:cxnLst>
                              <a:cxn ang="3cd4">
                                <a:pos x="hc" y="t"/>
                              </a:cxn>
                              <a:cxn ang="0">
                                <a:pos x="r" y="vc"/>
                              </a:cxn>
                              <a:cxn ang="cd4">
                                <a:pos x="hc" y="b"/>
                              </a:cxn>
                              <a:cxn ang="cd2">
                                <a:pos x="l" y="vc"/>
                              </a:cxn>
                              <a:cxn ang="f162">
                                <a:pos x="f297" y="f298"/>
                              </a:cxn>
                              <a:cxn ang="f162">
                                <a:pos x="f299" y="f300"/>
                              </a:cxn>
                              <a:cxn ang="f162">
                                <a:pos x="f301" y="f302"/>
                              </a:cxn>
                              <a:cxn ang="f162">
                                <a:pos x="f303" y="f302"/>
                              </a:cxn>
                              <a:cxn ang="f162">
                                <a:pos x="f304" y="f305"/>
                              </a:cxn>
                              <a:cxn ang="f162">
                                <a:pos x="f306" y="f307"/>
                              </a:cxn>
                              <a:cxn ang="f162">
                                <a:pos x="f308" y="f309"/>
                              </a:cxn>
                              <a:cxn ang="f162">
                                <a:pos x="f310" y="f311"/>
                              </a:cxn>
                              <a:cxn ang="f162">
                                <a:pos x="f312" y="f313"/>
                              </a:cxn>
                              <a:cxn ang="f162">
                                <a:pos x="f314" y="f313"/>
                              </a:cxn>
                              <a:cxn ang="f162">
                                <a:pos x="f315" y="f316"/>
                              </a:cxn>
                              <a:cxn ang="f162">
                                <a:pos x="f317" y="f318"/>
                              </a:cxn>
                              <a:cxn ang="f162">
                                <a:pos x="f319" y="f320"/>
                              </a:cxn>
                              <a:cxn ang="f162">
                                <a:pos x="f321" y="f320"/>
                              </a:cxn>
                              <a:cxn ang="f162">
                                <a:pos x="f319" y="f322"/>
                              </a:cxn>
                              <a:cxn ang="f162">
                                <a:pos x="f323" y="f324"/>
                              </a:cxn>
                              <a:cxn ang="f162">
                                <a:pos x="f315" y="f325"/>
                              </a:cxn>
                              <a:cxn ang="f162">
                                <a:pos x="f319" y="f326"/>
                              </a:cxn>
                              <a:cxn ang="f162">
                                <a:pos x="f327" y="f328"/>
                              </a:cxn>
                              <a:cxn ang="f162">
                                <a:pos x="f329" y="f325"/>
                              </a:cxn>
                              <a:cxn ang="f162">
                                <a:pos x="f330" y="f331"/>
                              </a:cxn>
                              <a:cxn ang="f162">
                                <a:pos x="f321" y="f332"/>
                              </a:cxn>
                              <a:cxn ang="f162">
                                <a:pos x="f317" y="f333"/>
                              </a:cxn>
                              <a:cxn ang="f162">
                                <a:pos x="f312" y="f334"/>
                              </a:cxn>
                              <a:cxn ang="f162">
                                <a:pos x="f335" y="f334"/>
                              </a:cxn>
                              <a:cxn ang="f162">
                                <a:pos x="f336" y="f333"/>
                              </a:cxn>
                              <a:cxn ang="f162">
                                <a:pos x="f337" y="f338"/>
                              </a:cxn>
                              <a:cxn ang="f162">
                                <a:pos x="f339" y="f340"/>
                              </a:cxn>
                              <a:cxn ang="f162">
                                <a:pos x="f306" y="f341"/>
                              </a:cxn>
                              <a:cxn ang="f162">
                                <a:pos x="f342" y="f343"/>
                              </a:cxn>
                              <a:cxn ang="f162">
                                <a:pos x="f342" y="f344"/>
                              </a:cxn>
                              <a:cxn ang="f162">
                                <a:pos x="f297" y="f345"/>
                              </a:cxn>
                              <a:cxn ang="f162">
                                <a:pos x="f346" y="f347"/>
                              </a:cxn>
                              <a:cxn ang="f162">
                                <a:pos x="f346" y="f344"/>
                              </a:cxn>
                              <a:cxn ang="f162">
                                <a:pos x="f301" y="f333"/>
                              </a:cxn>
                              <a:cxn ang="f162">
                                <a:pos x="f348" y="f333"/>
                              </a:cxn>
                              <a:cxn ang="f162">
                                <a:pos x="f349" y="f350"/>
                              </a:cxn>
                              <a:cxn ang="f162">
                                <a:pos x="f351" y="f352"/>
                              </a:cxn>
                              <a:cxn ang="f162">
                                <a:pos x="f353" y="f325"/>
                              </a:cxn>
                              <a:cxn ang="f162">
                                <a:pos x="f354" y="f355"/>
                              </a:cxn>
                              <a:cxn ang="f162">
                                <a:pos x="f356" y="f357"/>
                              </a:cxn>
                              <a:cxn ang="f162">
                                <a:pos x="f358" y="f311"/>
                              </a:cxn>
                              <a:cxn ang="f162">
                                <a:pos x="f359" y="f298"/>
                              </a:cxn>
                              <a:cxn ang="f162">
                                <a:pos x="f359" y="f318"/>
                              </a:cxn>
                              <a:cxn ang="f162">
                                <a:pos x="f349" y="f318"/>
                              </a:cxn>
                              <a:cxn ang="f162">
                                <a:pos x="f354" y="f309"/>
                              </a:cxn>
                            </a:cxnLst>
                            <a:rect l="f293" t="f296" r="f294" b="f295"/>
                            <a:pathLst>
                              <a:path w="117" h="142">
                                <a:moveTo>
                                  <a:pt x="f8" y="f9"/>
                                </a:moveTo>
                                <a:lnTo>
                                  <a:pt x="f10" y="f11"/>
                                </a:lnTo>
                                <a:lnTo>
                                  <a:pt x="f12" y="f11"/>
                                </a:lnTo>
                                <a:lnTo>
                                  <a:pt x="f12" y="f13"/>
                                </a:lnTo>
                                <a:lnTo>
                                  <a:pt x="f14" y="f15"/>
                                </a:lnTo>
                                <a:lnTo>
                                  <a:pt x="f14" y="f16"/>
                                </a:lnTo>
                                <a:lnTo>
                                  <a:pt x="f17" y="f18"/>
                                </a:lnTo>
                                <a:lnTo>
                                  <a:pt x="f17" y="f19"/>
                                </a:lnTo>
                                <a:lnTo>
                                  <a:pt x="f20" y="f7"/>
                                </a:lnTo>
                                <a:lnTo>
                                  <a:pt x="f21" y="f7"/>
                                </a:lnTo>
                                <a:lnTo>
                                  <a:pt x="f22" y="f7"/>
                                </a:lnTo>
                                <a:lnTo>
                                  <a:pt x="f23" y="f7"/>
                                </a:lnTo>
                                <a:lnTo>
                                  <a:pt x="f24" y="f25"/>
                                </a:lnTo>
                                <a:lnTo>
                                  <a:pt x="f24" y="f19"/>
                                </a:lnTo>
                                <a:lnTo>
                                  <a:pt x="f24" y="f26"/>
                                </a:lnTo>
                                <a:lnTo>
                                  <a:pt x="f24" y="f16"/>
                                </a:lnTo>
                                <a:lnTo>
                                  <a:pt x="f24" y="f18"/>
                                </a:lnTo>
                                <a:lnTo>
                                  <a:pt x="f27" y="f28"/>
                                </a:lnTo>
                                <a:lnTo>
                                  <a:pt x="f29" y="f30"/>
                                </a:lnTo>
                                <a:lnTo>
                                  <a:pt x="f24" y="f31"/>
                                </a:lnTo>
                                <a:lnTo>
                                  <a:pt x="f32" y="f33"/>
                                </a:lnTo>
                                <a:lnTo>
                                  <a:pt x="f27" y="f11"/>
                                </a:lnTo>
                                <a:lnTo>
                                  <a:pt x="f29" y="f34"/>
                                </a:lnTo>
                                <a:lnTo>
                                  <a:pt x="f35" y="f36"/>
                                </a:lnTo>
                                <a:lnTo>
                                  <a:pt x="f37" y="f13"/>
                                </a:lnTo>
                                <a:lnTo>
                                  <a:pt x="f37" y="f31"/>
                                </a:lnTo>
                                <a:lnTo>
                                  <a:pt x="f38" y="f39"/>
                                </a:lnTo>
                                <a:lnTo>
                                  <a:pt x="f40" y="f15"/>
                                </a:lnTo>
                                <a:lnTo>
                                  <a:pt x="f40" y="f15"/>
                                </a:lnTo>
                                <a:lnTo>
                                  <a:pt x="f40" y="f39"/>
                                </a:lnTo>
                                <a:lnTo>
                                  <a:pt x="f40" y="f41"/>
                                </a:lnTo>
                                <a:lnTo>
                                  <a:pt x="f40" y="f42"/>
                                </a:lnTo>
                                <a:lnTo>
                                  <a:pt x="f43" y="f42"/>
                                </a:lnTo>
                                <a:lnTo>
                                  <a:pt x="f43" y="f42"/>
                                </a:lnTo>
                                <a:lnTo>
                                  <a:pt x="f44" y="f45"/>
                                </a:lnTo>
                                <a:lnTo>
                                  <a:pt x="f46" y="f41"/>
                                </a:lnTo>
                                <a:lnTo>
                                  <a:pt x="f47" y="f41"/>
                                </a:lnTo>
                                <a:lnTo>
                                  <a:pt x="f48" y="f13"/>
                                </a:lnTo>
                                <a:lnTo>
                                  <a:pt x="f49" y="f31"/>
                                </a:lnTo>
                                <a:lnTo>
                                  <a:pt x="f50" y="f31"/>
                                </a:lnTo>
                                <a:lnTo>
                                  <a:pt x="f50" y="f39"/>
                                </a:lnTo>
                                <a:lnTo>
                                  <a:pt x="f6" y="f31"/>
                                </a:lnTo>
                                <a:lnTo>
                                  <a:pt x="f51" y="f45"/>
                                </a:lnTo>
                                <a:lnTo>
                                  <a:pt x="f52" y="f33"/>
                                </a:lnTo>
                                <a:lnTo>
                                  <a:pt x="f49" y="f53"/>
                                </a:lnTo>
                                <a:lnTo>
                                  <a:pt x="f52" y="f54"/>
                                </a:lnTo>
                                <a:lnTo>
                                  <a:pt x="f55" y="f9"/>
                                </a:lnTo>
                                <a:lnTo>
                                  <a:pt x="f54" y="f56"/>
                                </a:lnTo>
                                <a:lnTo>
                                  <a:pt x="f35" y="f57"/>
                                </a:lnTo>
                                <a:lnTo>
                                  <a:pt x="f54" y="f58"/>
                                </a:lnTo>
                                <a:lnTo>
                                  <a:pt x="f43" y="f23"/>
                                </a:lnTo>
                                <a:lnTo>
                                  <a:pt x="f48" y="f59"/>
                                </a:lnTo>
                                <a:lnTo>
                                  <a:pt x="f60" y="f59"/>
                                </a:lnTo>
                                <a:lnTo>
                                  <a:pt x="f49" y="f58"/>
                                </a:lnTo>
                                <a:lnTo>
                                  <a:pt x="f61" y="f32"/>
                                </a:lnTo>
                                <a:lnTo>
                                  <a:pt x="f61" y="f24"/>
                                </a:lnTo>
                                <a:lnTo>
                                  <a:pt x="f61" y="f24"/>
                                </a:lnTo>
                                <a:lnTo>
                                  <a:pt x="f50" y="f24"/>
                                </a:lnTo>
                                <a:lnTo>
                                  <a:pt x="f49" y="f23"/>
                                </a:lnTo>
                                <a:lnTo>
                                  <a:pt x="f60" y="f23"/>
                                </a:lnTo>
                                <a:lnTo>
                                  <a:pt x="f48" y="f22"/>
                                </a:lnTo>
                                <a:lnTo>
                                  <a:pt x="f47" y="f22"/>
                                </a:lnTo>
                                <a:lnTo>
                                  <a:pt x="f47" y="f21"/>
                                </a:lnTo>
                                <a:lnTo>
                                  <a:pt x="f47" y="f21"/>
                                </a:lnTo>
                                <a:lnTo>
                                  <a:pt x="f61" y="f17"/>
                                </a:lnTo>
                                <a:lnTo>
                                  <a:pt x="f6" y="f8"/>
                                </a:lnTo>
                                <a:lnTo>
                                  <a:pt x="f62" y="f14"/>
                                </a:lnTo>
                                <a:lnTo>
                                  <a:pt x="f49" y="f63"/>
                                </a:lnTo>
                                <a:lnTo>
                                  <a:pt x="f46" y="f10"/>
                                </a:lnTo>
                                <a:lnTo>
                                  <a:pt x="f46" y="f64"/>
                                </a:lnTo>
                                <a:lnTo>
                                  <a:pt x="f55" y="f65"/>
                                </a:lnTo>
                                <a:lnTo>
                                  <a:pt x="f38" y="f17"/>
                                </a:lnTo>
                                <a:lnTo>
                                  <a:pt x="f56" y="f20"/>
                                </a:lnTo>
                                <a:lnTo>
                                  <a:pt x="f56" y="f12"/>
                                </a:lnTo>
                                <a:lnTo>
                                  <a:pt x="f66" y="f17"/>
                                </a:lnTo>
                                <a:lnTo>
                                  <a:pt x="f67" y="f10"/>
                                </a:lnTo>
                                <a:lnTo>
                                  <a:pt x="f67" y="f10"/>
                                </a:lnTo>
                                <a:lnTo>
                                  <a:pt x="f29" y="f10"/>
                                </a:lnTo>
                                <a:lnTo>
                                  <a:pt x="f27" y="f68"/>
                                </a:lnTo>
                                <a:lnTo>
                                  <a:pt x="f59" y="f68"/>
                                </a:lnTo>
                                <a:lnTo>
                                  <a:pt x="f58" y="f68"/>
                                </a:lnTo>
                                <a:lnTo>
                                  <a:pt x="f59" y="f64"/>
                                </a:lnTo>
                                <a:lnTo>
                                  <a:pt x="f56" y="f69"/>
                                </a:lnTo>
                                <a:lnTo>
                                  <a:pt x="f56" y="f70"/>
                                </a:lnTo>
                                <a:lnTo>
                                  <a:pt x="f59" y="f71"/>
                                </a:lnTo>
                                <a:lnTo>
                                  <a:pt x="f59" y="f72"/>
                                </a:lnTo>
                                <a:lnTo>
                                  <a:pt x="f27" y="f73"/>
                                </a:lnTo>
                                <a:lnTo>
                                  <a:pt x="f32" y="f5"/>
                                </a:lnTo>
                                <a:lnTo>
                                  <a:pt x="f23" y="f74"/>
                                </a:lnTo>
                                <a:lnTo>
                                  <a:pt x="f22" y="f75"/>
                                </a:lnTo>
                                <a:lnTo>
                                  <a:pt x="f22" y="f71"/>
                                </a:lnTo>
                                <a:lnTo>
                                  <a:pt x="f22" y="f71"/>
                                </a:lnTo>
                                <a:lnTo>
                                  <a:pt x="f22" y="f71"/>
                                </a:lnTo>
                                <a:lnTo>
                                  <a:pt x="f21" y="f76"/>
                                </a:lnTo>
                                <a:lnTo>
                                  <a:pt x="f20" y="f77"/>
                                </a:lnTo>
                                <a:lnTo>
                                  <a:pt x="f12" y="f77"/>
                                </a:lnTo>
                                <a:lnTo>
                                  <a:pt x="f17" y="f78"/>
                                </a:lnTo>
                                <a:lnTo>
                                  <a:pt x="f68" y="f78"/>
                                </a:lnTo>
                                <a:lnTo>
                                  <a:pt x="f68" y="f78"/>
                                </a:lnTo>
                                <a:lnTo>
                                  <a:pt x="f68" y="f78"/>
                                </a:lnTo>
                                <a:lnTo>
                                  <a:pt x="f68" y="f76"/>
                                </a:lnTo>
                                <a:lnTo>
                                  <a:pt x="f68" y="f71"/>
                                </a:lnTo>
                                <a:lnTo>
                                  <a:pt x="f68" y="f69"/>
                                </a:lnTo>
                                <a:lnTo>
                                  <a:pt x="f21" y="f79"/>
                                </a:lnTo>
                                <a:lnTo>
                                  <a:pt x="f20" y="f10"/>
                                </a:lnTo>
                                <a:lnTo>
                                  <a:pt x="f17" y="f8"/>
                                </a:lnTo>
                                <a:lnTo>
                                  <a:pt x="f8" y="f20"/>
                                </a:lnTo>
                                <a:lnTo>
                                  <a:pt x="f79" y="f10"/>
                                </a:lnTo>
                                <a:lnTo>
                                  <a:pt x="f79" y="f79"/>
                                </a:lnTo>
                                <a:lnTo>
                                  <a:pt x="f76" y="f69"/>
                                </a:lnTo>
                                <a:lnTo>
                                  <a:pt x="f76" y="f14"/>
                                </a:lnTo>
                                <a:lnTo>
                                  <a:pt x="f80" y="f81"/>
                                </a:lnTo>
                                <a:lnTo>
                                  <a:pt x="f73" y="f82"/>
                                </a:lnTo>
                                <a:lnTo>
                                  <a:pt x="f73" y="f65"/>
                                </a:lnTo>
                                <a:lnTo>
                                  <a:pt x="f70" y="f68"/>
                                </a:lnTo>
                                <a:lnTo>
                                  <a:pt x="f80" y="f20"/>
                                </a:lnTo>
                                <a:lnTo>
                                  <a:pt x="f70" y="f23"/>
                                </a:lnTo>
                                <a:lnTo>
                                  <a:pt x="f69" y="f20"/>
                                </a:lnTo>
                                <a:lnTo>
                                  <a:pt x="f64" y="f23"/>
                                </a:lnTo>
                                <a:lnTo>
                                  <a:pt x="f81" y="f32"/>
                                </a:lnTo>
                                <a:lnTo>
                                  <a:pt x="f65" y="f29"/>
                                </a:lnTo>
                                <a:lnTo>
                                  <a:pt x="f76" y="f54"/>
                                </a:lnTo>
                                <a:lnTo>
                                  <a:pt x="f83" y="f66"/>
                                </a:lnTo>
                                <a:lnTo>
                                  <a:pt x="f84" y="f54"/>
                                </a:lnTo>
                                <a:lnTo>
                                  <a:pt x="f70" y="f34"/>
                                </a:lnTo>
                                <a:lnTo>
                                  <a:pt x="f84" y="f36"/>
                                </a:lnTo>
                                <a:lnTo>
                                  <a:pt x="f5" y="f85"/>
                                </a:lnTo>
                                <a:lnTo>
                                  <a:pt x="f83" y="f42"/>
                                </a:lnTo>
                                <a:lnTo>
                                  <a:pt x="f77" y="f11"/>
                                </a:lnTo>
                                <a:lnTo>
                                  <a:pt x="f77" y="f86"/>
                                </a:lnTo>
                                <a:lnTo>
                                  <a:pt x="f77" y="f42"/>
                                </a:lnTo>
                                <a:lnTo>
                                  <a:pt x="f77" y="f41"/>
                                </a:lnTo>
                                <a:lnTo>
                                  <a:pt x="f77" y="f13"/>
                                </a:lnTo>
                                <a:lnTo>
                                  <a:pt x="f77" y="f41"/>
                                </a:lnTo>
                                <a:lnTo>
                                  <a:pt x="f76" y="f41"/>
                                </a:lnTo>
                                <a:lnTo>
                                  <a:pt x="f69" y="f45"/>
                                </a:lnTo>
                                <a:lnTo>
                                  <a:pt x="f69" y="f45"/>
                                </a:lnTo>
                                <a:lnTo>
                                  <a:pt x="f81" y="f33"/>
                                </a:lnTo>
                                <a:lnTo>
                                  <a:pt x="f8" y="f9"/>
                                </a:lnTo>
                                <a:lnTo>
                                  <a:pt x="f8" y="f9"/>
                                </a:lnTo>
                                <a:close/>
                              </a:path>
                            </a:pathLst>
                          </a:custGeom>
                          <a:solidFill>
                            <a:srgbClr val="000000"/>
                          </a:solidFill>
                          <a:ln cap="flat">
                            <a:noFill/>
                            <a:prstDash val="solid"/>
                          </a:ln>
                        </wps:spPr>
                        <wps:bodyPr lIns="0" tIns="0" rIns="0" bIns="0"/>
                      </wps:wsp>
                      <wps:wsp>
                        <wps:cNvPr id="61" name="Freihandform 1337"/>
                        <wps:cNvSpPr/>
                        <wps:spPr>
                          <a:xfrm>
                            <a:off x="5745450" y="71167"/>
                            <a:ext cx="176342" cy="227722"/>
                          </a:xfrm>
                          <a:custGeom>
                            <a:avLst/>
                            <a:gdLst>
                              <a:gd name="f0" fmla="val 10800000"/>
                              <a:gd name="f1" fmla="val 5400000"/>
                              <a:gd name="f2" fmla="val 180"/>
                              <a:gd name="f3" fmla="val w"/>
                              <a:gd name="f4" fmla="val h"/>
                              <a:gd name="f5" fmla="val 0"/>
                              <a:gd name="f6" fmla="val 105"/>
                              <a:gd name="f7" fmla="val 128"/>
                              <a:gd name="f8" fmla="val 88"/>
                              <a:gd name="f9" fmla="val 8"/>
                              <a:gd name="f10" fmla="val 14"/>
                              <a:gd name="f11" fmla="val 84"/>
                              <a:gd name="f12" fmla="val 16"/>
                              <a:gd name="f13" fmla="val 82"/>
                              <a:gd name="f14" fmla="val 92"/>
                              <a:gd name="f15" fmla="val 18"/>
                              <a:gd name="f16" fmla="val 34"/>
                              <a:gd name="f17" fmla="val 74"/>
                              <a:gd name="f18" fmla="val 38"/>
                              <a:gd name="f19" fmla="val 44"/>
                              <a:gd name="f20" fmla="val 46"/>
                              <a:gd name="f21" fmla="val 42"/>
                              <a:gd name="f22" fmla="val 102"/>
                              <a:gd name="f23" fmla="val 32"/>
                              <a:gd name="f24" fmla="val 108"/>
                              <a:gd name="f25" fmla="val 110"/>
                              <a:gd name="f26" fmla="val 122"/>
                              <a:gd name="f27" fmla="val 48"/>
                              <a:gd name="f28" fmla="val 124"/>
                              <a:gd name="f29" fmla="val 50"/>
                              <a:gd name="f30" fmla="val 106"/>
                              <a:gd name="f31" fmla="val 58"/>
                              <a:gd name="f32" fmla="val 80"/>
                              <a:gd name="f33" fmla="val 62"/>
                              <a:gd name="f34" fmla="val 76"/>
                              <a:gd name="f35" fmla="val 79"/>
                              <a:gd name="f36" fmla="val 86"/>
                              <a:gd name="f37" fmla="val 77"/>
                              <a:gd name="f38" fmla="val 96"/>
                              <a:gd name="f39" fmla="val 81"/>
                              <a:gd name="f40" fmla="val 100"/>
                              <a:gd name="f41" fmla="val 95"/>
                              <a:gd name="f42" fmla="val 98"/>
                              <a:gd name="f43" fmla="val 103"/>
                              <a:gd name="f44" fmla="val 97"/>
                              <a:gd name="f45" fmla="val 83"/>
                              <a:gd name="f46" fmla="val 93"/>
                              <a:gd name="f47" fmla="val 89"/>
                              <a:gd name="f48" fmla="val 78"/>
                              <a:gd name="f49" fmla="val 64"/>
                              <a:gd name="f50" fmla="val 72"/>
                              <a:gd name="f51" fmla="val 68"/>
                              <a:gd name="f52" fmla="val 66"/>
                              <a:gd name="f53" fmla="val 85"/>
                              <a:gd name="f54" fmla="val 56"/>
                              <a:gd name="f55" fmla="val 99"/>
                              <a:gd name="f56" fmla="val 54"/>
                              <a:gd name="f57" fmla="val 36"/>
                              <a:gd name="f58" fmla="val 87"/>
                              <a:gd name="f59" fmla="val 26"/>
                              <a:gd name="f60" fmla="val 20"/>
                              <a:gd name="f61" fmla="val 22"/>
                              <a:gd name="f62" fmla="val 52"/>
                              <a:gd name="f63" fmla="val 40"/>
                              <a:gd name="f64" fmla="val 28"/>
                              <a:gd name="f65" fmla="val 4"/>
                              <a:gd name="f66" fmla="val 30"/>
                              <a:gd name="f67" fmla="val 2"/>
                              <a:gd name="f68" fmla="val 12"/>
                              <a:gd name="f69" fmla="val 6"/>
                              <a:gd name="f70" fmla="+- 0 0 -90"/>
                              <a:gd name="f71" fmla="*/ f3 1 105"/>
                              <a:gd name="f72" fmla="*/ f4 1 128"/>
                              <a:gd name="f73" fmla="val f5"/>
                              <a:gd name="f74" fmla="val f6"/>
                              <a:gd name="f75" fmla="val f7"/>
                              <a:gd name="f76" fmla="*/ f70 f0 1"/>
                              <a:gd name="f77" fmla="+- f75 0 f73"/>
                              <a:gd name="f78" fmla="+- f74 0 f73"/>
                              <a:gd name="f79" fmla="*/ f76 1 f2"/>
                              <a:gd name="f80" fmla="*/ f78 1 105"/>
                              <a:gd name="f81" fmla="*/ f77 1 128"/>
                              <a:gd name="f82" fmla="*/ 8 f78 1"/>
                              <a:gd name="f83" fmla="*/ 88 f77 1"/>
                              <a:gd name="f84" fmla="*/ 16 f78 1"/>
                              <a:gd name="f85" fmla="*/ 82 f77 1"/>
                              <a:gd name="f86" fmla="*/ 92 f77 1"/>
                              <a:gd name="f87" fmla="*/ 34 f78 1"/>
                              <a:gd name="f88" fmla="*/ 74 f77 1"/>
                              <a:gd name="f89" fmla="*/ 44 f78 1"/>
                              <a:gd name="f90" fmla="*/ 42 f78 1"/>
                              <a:gd name="f91" fmla="*/ 102 f77 1"/>
                              <a:gd name="f92" fmla="*/ 32 f78 1"/>
                              <a:gd name="f93" fmla="*/ 110 f77 1"/>
                              <a:gd name="f94" fmla="*/ 122 f77 1"/>
                              <a:gd name="f95" fmla="*/ 48 f78 1"/>
                              <a:gd name="f96" fmla="*/ 124 f77 1"/>
                              <a:gd name="f97" fmla="*/ 58 f78 1"/>
                              <a:gd name="f98" fmla="*/ 50 f78 1"/>
                              <a:gd name="f99" fmla="*/ 79 f78 1"/>
                              <a:gd name="f100" fmla="*/ 86 f77 1"/>
                              <a:gd name="f101" fmla="*/ 81 f78 1"/>
                              <a:gd name="f102" fmla="*/ 100 f77 1"/>
                              <a:gd name="f103" fmla="*/ 95 f78 1"/>
                              <a:gd name="f104" fmla="*/ 98 f77 1"/>
                              <a:gd name="f105" fmla="*/ 97 f78 1"/>
                              <a:gd name="f106" fmla="*/ 93 f78 1"/>
                              <a:gd name="f107" fmla="*/ 68 f78 1"/>
                              <a:gd name="f108" fmla="*/ 64 f77 1"/>
                              <a:gd name="f109" fmla="*/ 85 f78 1"/>
                              <a:gd name="f110" fmla="*/ 50 f77 1"/>
                              <a:gd name="f111" fmla="*/ 99 f78 1"/>
                              <a:gd name="f112" fmla="*/ 54 f77 1"/>
                              <a:gd name="f113" fmla="*/ 44 f77 1"/>
                              <a:gd name="f114" fmla="*/ 36 f77 1"/>
                              <a:gd name="f115" fmla="*/ 87 f78 1"/>
                              <a:gd name="f116" fmla="*/ 34 f77 1"/>
                              <a:gd name="f117" fmla="*/ 64 f78 1"/>
                              <a:gd name="f118" fmla="*/ 42 f77 1"/>
                              <a:gd name="f119" fmla="*/ 54 f78 1"/>
                              <a:gd name="f120" fmla="*/ 26 f77 1"/>
                              <a:gd name="f121" fmla="*/ 66 f78 1"/>
                              <a:gd name="f122" fmla="*/ 16 f77 1"/>
                              <a:gd name="f123" fmla="*/ 56 f78 1"/>
                              <a:gd name="f124" fmla="*/ 8 f77 1"/>
                              <a:gd name="f125" fmla="*/ 52 f78 1"/>
                              <a:gd name="f126" fmla="*/ 40 f78 1"/>
                              <a:gd name="f127" fmla="*/ 26 f78 1"/>
                              <a:gd name="f128" fmla="*/ 20 f78 1"/>
                              <a:gd name="f129" fmla="*/ 28 f77 1"/>
                              <a:gd name="f130" fmla="*/ 14 f78 1"/>
                              <a:gd name="f131" fmla="*/ 0 f78 1"/>
                              <a:gd name="f132" fmla="*/ 12 f78 1"/>
                              <a:gd name="f133" fmla="*/ 40 f77 1"/>
                              <a:gd name="f134" fmla="*/ 48 f77 1"/>
                              <a:gd name="f135" fmla="*/ 30 f78 1"/>
                              <a:gd name="f136" fmla="*/ 68 f77 1"/>
                              <a:gd name="f137" fmla="*/ 80 f77 1"/>
                              <a:gd name="f138" fmla="+- f79 0 f1"/>
                              <a:gd name="f139" fmla="*/ f82 1 105"/>
                              <a:gd name="f140" fmla="*/ f83 1 128"/>
                              <a:gd name="f141" fmla="*/ f84 1 105"/>
                              <a:gd name="f142" fmla="*/ f85 1 128"/>
                              <a:gd name="f143" fmla="*/ f86 1 128"/>
                              <a:gd name="f144" fmla="*/ f87 1 105"/>
                              <a:gd name="f145" fmla="*/ f88 1 128"/>
                              <a:gd name="f146" fmla="*/ f89 1 105"/>
                              <a:gd name="f147" fmla="*/ f90 1 105"/>
                              <a:gd name="f148" fmla="*/ f91 1 128"/>
                              <a:gd name="f149" fmla="*/ f92 1 105"/>
                              <a:gd name="f150" fmla="*/ f93 1 128"/>
                              <a:gd name="f151" fmla="*/ f94 1 128"/>
                              <a:gd name="f152" fmla="*/ f95 1 105"/>
                              <a:gd name="f153" fmla="*/ f96 1 128"/>
                              <a:gd name="f154" fmla="*/ f97 1 105"/>
                              <a:gd name="f155" fmla="*/ f98 1 105"/>
                              <a:gd name="f156" fmla="*/ f99 1 105"/>
                              <a:gd name="f157" fmla="*/ f100 1 128"/>
                              <a:gd name="f158" fmla="*/ f101 1 105"/>
                              <a:gd name="f159" fmla="*/ f102 1 128"/>
                              <a:gd name="f160" fmla="*/ f103 1 105"/>
                              <a:gd name="f161" fmla="*/ f104 1 128"/>
                              <a:gd name="f162" fmla="*/ f105 1 105"/>
                              <a:gd name="f163" fmla="*/ f106 1 105"/>
                              <a:gd name="f164" fmla="*/ f107 1 105"/>
                              <a:gd name="f165" fmla="*/ f108 1 128"/>
                              <a:gd name="f166" fmla="*/ f109 1 105"/>
                              <a:gd name="f167" fmla="*/ f110 1 128"/>
                              <a:gd name="f168" fmla="*/ f111 1 105"/>
                              <a:gd name="f169" fmla="*/ f112 1 128"/>
                              <a:gd name="f170" fmla="*/ f113 1 128"/>
                              <a:gd name="f171" fmla="*/ f114 1 128"/>
                              <a:gd name="f172" fmla="*/ f115 1 105"/>
                              <a:gd name="f173" fmla="*/ f116 1 128"/>
                              <a:gd name="f174" fmla="*/ f117 1 105"/>
                              <a:gd name="f175" fmla="*/ f118 1 128"/>
                              <a:gd name="f176" fmla="*/ f119 1 105"/>
                              <a:gd name="f177" fmla="*/ f120 1 128"/>
                              <a:gd name="f178" fmla="*/ f121 1 105"/>
                              <a:gd name="f179" fmla="*/ f122 1 128"/>
                              <a:gd name="f180" fmla="*/ f123 1 105"/>
                              <a:gd name="f181" fmla="*/ f124 1 128"/>
                              <a:gd name="f182" fmla="*/ f125 1 105"/>
                              <a:gd name="f183" fmla="*/ f126 1 105"/>
                              <a:gd name="f184" fmla="*/ f127 1 105"/>
                              <a:gd name="f185" fmla="*/ f128 1 105"/>
                              <a:gd name="f186" fmla="*/ f129 1 128"/>
                              <a:gd name="f187" fmla="*/ f130 1 105"/>
                              <a:gd name="f188" fmla="*/ f131 1 105"/>
                              <a:gd name="f189" fmla="*/ f132 1 105"/>
                              <a:gd name="f190" fmla="*/ f133 1 128"/>
                              <a:gd name="f191" fmla="*/ f134 1 128"/>
                              <a:gd name="f192" fmla="*/ f135 1 105"/>
                              <a:gd name="f193" fmla="*/ f136 1 128"/>
                              <a:gd name="f194" fmla="*/ f137 1 128"/>
                              <a:gd name="f195" fmla="*/ 0 1 f80"/>
                              <a:gd name="f196" fmla="*/ f74 1 f80"/>
                              <a:gd name="f197" fmla="*/ 0 1 f81"/>
                              <a:gd name="f198" fmla="*/ f75 1 f81"/>
                              <a:gd name="f199" fmla="*/ f139 1 f80"/>
                              <a:gd name="f200" fmla="*/ f140 1 f81"/>
                              <a:gd name="f201" fmla="*/ f141 1 f80"/>
                              <a:gd name="f202" fmla="*/ f142 1 f81"/>
                              <a:gd name="f203" fmla="*/ f143 1 f81"/>
                              <a:gd name="f204" fmla="*/ f144 1 f80"/>
                              <a:gd name="f205" fmla="*/ f145 1 f81"/>
                              <a:gd name="f206" fmla="*/ f146 1 f80"/>
                              <a:gd name="f207" fmla="*/ f147 1 f80"/>
                              <a:gd name="f208" fmla="*/ f148 1 f81"/>
                              <a:gd name="f209" fmla="*/ f149 1 f80"/>
                              <a:gd name="f210" fmla="*/ f150 1 f81"/>
                              <a:gd name="f211" fmla="*/ f151 1 f81"/>
                              <a:gd name="f212" fmla="*/ f152 1 f80"/>
                              <a:gd name="f213" fmla="*/ f153 1 f81"/>
                              <a:gd name="f214" fmla="*/ f154 1 f80"/>
                              <a:gd name="f215" fmla="*/ f155 1 f80"/>
                              <a:gd name="f216" fmla="*/ f156 1 f80"/>
                              <a:gd name="f217" fmla="*/ f157 1 f81"/>
                              <a:gd name="f218" fmla="*/ f158 1 f80"/>
                              <a:gd name="f219" fmla="*/ f159 1 f81"/>
                              <a:gd name="f220" fmla="*/ f160 1 f80"/>
                              <a:gd name="f221" fmla="*/ f161 1 f81"/>
                              <a:gd name="f222" fmla="*/ f162 1 f80"/>
                              <a:gd name="f223" fmla="*/ f163 1 f80"/>
                              <a:gd name="f224" fmla="*/ f164 1 f80"/>
                              <a:gd name="f225" fmla="*/ f165 1 f81"/>
                              <a:gd name="f226" fmla="*/ f166 1 f80"/>
                              <a:gd name="f227" fmla="*/ f167 1 f81"/>
                              <a:gd name="f228" fmla="*/ f168 1 f80"/>
                              <a:gd name="f229" fmla="*/ f169 1 f81"/>
                              <a:gd name="f230" fmla="*/ f170 1 f81"/>
                              <a:gd name="f231" fmla="*/ f171 1 f81"/>
                              <a:gd name="f232" fmla="*/ f172 1 f80"/>
                              <a:gd name="f233" fmla="*/ f173 1 f81"/>
                              <a:gd name="f234" fmla="*/ f174 1 f80"/>
                              <a:gd name="f235" fmla="*/ f175 1 f81"/>
                              <a:gd name="f236" fmla="*/ f176 1 f80"/>
                              <a:gd name="f237" fmla="*/ f177 1 f81"/>
                              <a:gd name="f238" fmla="*/ f178 1 f80"/>
                              <a:gd name="f239" fmla="*/ f179 1 f81"/>
                              <a:gd name="f240" fmla="*/ f180 1 f80"/>
                              <a:gd name="f241" fmla="*/ f181 1 f81"/>
                              <a:gd name="f242" fmla="*/ f182 1 f80"/>
                              <a:gd name="f243" fmla="*/ f183 1 f80"/>
                              <a:gd name="f244" fmla="*/ f184 1 f80"/>
                              <a:gd name="f245" fmla="*/ f185 1 f80"/>
                              <a:gd name="f246" fmla="*/ f186 1 f81"/>
                              <a:gd name="f247" fmla="*/ f187 1 f80"/>
                              <a:gd name="f248" fmla="*/ f188 1 f80"/>
                              <a:gd name="f249" fmla="*/ f189 1 f80"/>
                              <a:gd name="f250" fmla="*/ f190 1 f81"/>
                              <a:gd name="f251" fmla="*/ f191 1 f81"/>
                              <a:gd name="f252" fmla="*/ f192 1 f80"/>
                              <a:gd name="f253" fmla="*/ f193 1 f81"/>
                              <a:gd name="f254" fmla="*/ f194 1 f81"/>
                              <a:gd name="f255" fmla="*/ f195 f71 1"/>
                              <a:gd name="f256" fmla="*/ f196 f71 1"/>
                              <a:gd name="f257" fmla="*/ f198 f72 1"/>
                              <a:gd name="f258" fmla="*/ f197 f72 1"/>
                              <a:gd name="f259" fmla="*/ f199 f71 1"/>
                              <a:gd name="f260" fmla="*/ f200 f72 1"/>
                              <a:gd name="f261" fmla="*/ f201 f71 1"/>
                              <a:gd name="f262" fmla="*/ f202 f72 1"/>
                              <a:gd name="f263" fmla="*/ f203 f72 1"/>
                              <a:gd name="f264" fmla="*/ f204 f71 1"/>
                              <a:gd name="f265" fmla="*/ f205 f72 1"/>
                              <a:gd name="f266" fmla="*/ f206 f71 1"/>
                              <a:gd name="f267" fmla="*/ f207 f71 1"/>
                              <a:gd name="f268" fmla="*/ f208 f72 1"/>
                              <a:gd name="f269" fmla="*/ f209 f71 1"/>
                              <a:gd name="f270" fmla="*/ f210 f72 1"/>
                              <a:gd name="f271" fmla="*/ f211 f72 1"/>
                              <a:gd name="f272" fmla="*/ f212 f71 1"/>
                              <a:gd name="f273" fmla="*/ f213 f72 1"/>
                              <a:gd name="f274" fmla="*/ f214 f71 1"/>
                              <a:gd name="f275" fmla="*/ f215 f71 1"/>
                              <a:gd name="f276" fmla="*/ f216 f71 1"/>
                              <a:gd name="f277" fmla="*/ f217 f72 1"/>
                              <a:gd name="f278" fmla="*/ f218 f71 1"/>
                              <a:gd name="f279" fmla="*/ f219 f72 1"/>
                              <a:gd name="f280" fmla="*/ f220 f71 1"/>
                              <a:gd name="f281" fmla="*/ f221 f72 1"/>
                              <a:gd name="f282" fmla="*/ f222 f71 1"/>
                              <a:gd name="f283" fmla="*/ f223 f71 1"/>
                              <a:gd name="f284" fmla="*/ f224 f71 1"/>
                              <a:gd name="f285" fmla="*/ f225 f72 1"/>
                              <a:gd name="f286" fmla="*/ f226 f71 1"/>
                              <a:gd name="f287" fmla="*/ f227 f72 1"/>
                              <a:gd name="f288" fmla="*/ f228 f71 1"/>
                              <a:gd name="f289" fmla="*/ f229 f72 1"/>
                              <a:gd name="f290" fmla="*/ f230 f72 1"/>
                              <a:gd name="f291" fmla="*/ f231 f72 1"/>
                              <a:gd name="f292" fmla="*/ f232 f71 1"/>
                              <a:gd name="f293" fmla="*/ f233 f72 1"/>
                              <a:gd name="f294" fmla="*/ f234 f71 1"/>
                              <a:gd name="f295" fmla="*/ f235 f72 1"/>
                              <a:gd name="f296" fmla="*/ f236 f71 1"/>
                              <a:gd name="f297" fmla="*/ f237 f72 1"/>
                              <a:gd name="f298" fmla="*/ f238 f71 1"/>
                              <a:gd name="f299" fmla="*/ f239 f72 1"/>
                              <a:gd name="f300" fmla="*/ f240 f71 1"/>
                              <a:gd name="f301" fmla="*/ f241 f72 1"/>
                              <a:gd name="f302" fmla="*/ f242 f71 1"/>
                              <a:gd name="f303" fmla="*/ f243 f71 1"/>
                              <a:gd name="f304" fmla="*/ f244 f71 1"/>
                              <a:gd name="f305" fmla="*/ f245 f71 1"/>
                              <a:gd name="f306" fmla="*/ f246 f72 1"/>
                              <a:gd name="f307" fmla="*/ f247 f71 1"/>
                              <a:gd name="f308" fmla="*/ f248 f71 1"/>
                              <a:gd name="f309" fmla="*/ f249 f71 1"/>
                              <a:gd name="f310" fmla="*/ f250 f72 1"/>
                              <a:gd name="f311" fmla="*/ f251 f72 1"/>
                              <a:gd name="f312" fmla="*/ f252 f71 1"/>
                              <a:gd name="f313" fmla="*/ f253 f72 1"/>
                              <a:gd name="f314" fmla="*/ f254 f72 1"/>
                            </a:gdLst>
                            <a:ahLst/>
                            <a:cxnLst>
                              <a:cxn ang="3cd4">
                                <a:pos x="hc" y="t"/>
                              </a:cxn>
                              <a:cxn ang="0">
                                <a:pos x="r" y="vc"/>
                              </a:cxn>
                              <a:cxn ang="cd4">
                                <a:pos x="hc" y="b"/>
                              </a:cxn>
                              <a:cxn ang="cd2">
                                <a:pos x="l" y="vc"/>
                              </a:cxn>
                              <a:cxn ang="f138">
                                <a:pos x="f259" y="f260"/>
                              </a:cxn>
                              <a:cxn ang="f138">
                                <a:pos x="f261" y="f262"/>
                              </a:cxn>
                              <a:cxn ang="f138">
                                <a:pos x="f261" y="f263"/>
                              </a:cxn>
                              <a:cxn ang="f138">
                                <a:pos x="f264" y="f265"/>
                              </a:cxn>
                              <a:cxn ang="f138">
                                <a:pos x="f266" y="f262"/>
                              </a:cxn>
                              <a:cxn ang="f138">
                                <a:pos x="f267" y="f268"/>
                              </a:cxn>
                              <a:cxn ang="f138">
                                <a:pos x="f269" y="f270"/>
                              </a:cxn>
                              <a:cxn ang="f138">
                                <a:pos x="f267" y="f271"/>
                              </a:cxn>
                              <a:cxn ang="f138">
                                <a:pos x="f272" y="f273"/>
                              </a:cxn>
                              <a:cxn ang="f138">
                                <a:pos x="f274" y="f270"/>
                              </a:cxn>
                              <a:cxn ang="f138">
                                <a:pos x="f275" y="f268"/>
                              </a:cxn>
                              <a:cxn ang="f138">
                                <a:pos x="f274" y="f262"/>
                              </a:cxn>
                              <a:cxn ang="f138">
                                <a:pos x="f276" y="f277"/>
                              </a:cxn>
                              <a:cxn ang="f138">
                                <a:pos x="f278" y="f279"/>
                              </a:cxn>
                              <a:cxn ang="f138">
                                <a:pos x="f280" y="f281"/>
                              </a:cxn>
                              <a:cxn ang="f138">
                                <a:pos x="f282" y="f263"/>
                              </a:cxn>
                              <a:cxn ang="f138">
                                <a:pos x="f283" y="f262"/>
                              </a:cxn>
                              <a:cxn ang="f138">
                                <a:pos x="f276" y="f262"/>
                              </a:cxn>
                              <a:cxn ang="f138">
                                <a:pos x="f284" y="f285"/>
                              </a:cxn>
                              <a:cxn ang="f138">
                                <a:pos x="f286" y="f287"/>
                              </a:cxn>
                              <a:cxn ang="f138">
                                <a:pos x="f288" y="f289"/>
                              </a:cxn>
                              <a:cxn ang="f138">
                                <a:pos x="f280" y="f290"/>
                              </a:cxn>
                              <a:cxn ang="f138">
                                <a:pos x="f288" y="f291"/>
                              </a:cxn>
                              <a:cxn ang="f138">
                                <a:pos x="f292" y="f293"/>
                              </a:cxn>
                              <a:cxn ang="f138">
                                <a:pos x="f278" y="f290"/>
                              </a:cxn>
                              <a:cxn ang="f138">
                                <a:pos x="f294" y="f295"/>
                              </a:cxn>
                              <a:cxn ang="f138">
                                <a:pos x="f296" y="f297"/>
                              </a:cxn>
                              <a:cxn ang="f138">
                                <a:pos x="f298" y="f299"/>
                              </a:cxn>
                              <a:cxn ang="f138">
                                <a:pos x="f300" y="f301"/>
                              </a:cxn>
                              <a:cxn ang="f138">
                                <a:pos x="f302" y="f301"/>
                              </a:cxn>
                              <a:cxn ang="f138">
                                <a:pos x="f303" y="f299"/>
                              </a:cxn>
                              <a:cxn ang="f138">
                                <a:pos x="f275" y="f297"/>
                              </a:cxn>
                              <a:cxn ang="f138">
                                <a:pos x="f267" y="f295"/>
                              </a:cxn>
                              <a:cxn ang="f138">
                                <a:pos x="f304" y="f290"/>
                              </a:cxn>
                              <a:cxn ang="f138">
                                <a:pos x="f305" y="f306"/>
                              </a:cxn>
                              <a:cxn ang="f138">
                                <a:pos x="f307" y="f291"/>
                              </a:cxn>
                              <a:cxn ang="f138">
                                <a:pos x="f308" y="f306"/>
                              </a:cxn>
                              <a:cxn ang="f138">
                                <a:pos x="f309" y="f310"/>
                              </a:cxn>
                              <a:cxn ang="f138">
                                <a:pos x="f259" y="f311"/>
                              </a:cxn>
                              <a:cxn ang="f138">
                                <a:pos x="f312" y="f289"/>
                              </a:cxn>
                              <a:cxn ang="f138">
                                <a:pos x="f269" y="f313"/>
                              </a:cxn>
                              <a:cxn ang="f138">
                                <a:pos x="f259" y="f265"/>
                              </a:cxn>
                              <a:cxn ang="f138">
                                <a:pos x="f309" y="f314"/>
                              </a:cxn>
                              <a:cxn ang="f138">
                                <a:pos x="f308" y="f260"/>
                              </a:cxn>
                            </a:cxnLst>
                            <a:rect l="f255" t="f258" r="f256" b="f257"/>
                            <a:pathLst>
                              <a:path w="105" h="128">
                                <a:moveTo>
                                  <a:pt x="f5" y="f8"/>
                                </a:moveTo>
                                <a:lnTo>
                                  <a:pt x="f9" y="f8"/>
                                </a:lnTo>
                                <a:lnTo>
                                  <a:pt x="f10" y="f11"/>
                                </a:lnTo>
                                <a:lnTo>
                                  <a:pt x="f12" y="f13"/>
                                </a:lnTo>
                                <a:lnTo>
                                  <a:pt x="f10" y="f14"/>
                                </a:lnTo>
                                <a:lnTo>
                                  <a:pt x="f12" y="f14"/>
                                </a:lnTo>
                                <a:lnTo>
                                  <a:pt x="f15" y="f13"/>
                                </a:lnTo>
                                <a:lnTo>
                                  <a:pt x="f16" y="f17"/>
                                </a:lnTo>
                                <a:lnTo>
                                  <a:pt x="f18" y="f13"/>
                                </a:lnTo>
                                <a:lnTo>
                                  <a:pt x="f19" y="f13"/>
                                </a:lnTo>
                                <a:lnTo>
                                  <a:pt x="f20" y="f13"/>
                                </a:lnTo>
                                <a:lnTo>
                                  <a:pt x="f21" y="f22"/>
                                </a:lnTo>
                                <a:lnTo>
                                  <a:pt x="f23" y="f24"/>
                                </a:lnTo>
                                <a:lnTo>
                                  <a:pt x="f23" y="f25"/>
                                </a:lnTo>
                                <a:lnTo>
                                  <a:pt x="f21" y="f24"/>
                                </a:lnTo>
                                <a:lnTo>
                                  <a:pt x="f21" y="f26"/>
                                </a:lnTo>
                                <a:lnTo>
                                  <a:pt x="f19" y="f7"/>
                                </a:lnTo>
                                <a:lnTo>
                                  <a:pt x="f27" y="f28"/>
                                </a:lnTo>
                                <a:lnTo>
                                  <a:pt x="f29" y="f30"/>
                                </a:lnTo>
                                <a:lnTo>
                                  <a:pt x="f31" y="f25"/>
                                </a:lnTo>
                                <a:lnTo>
                                  <a:pt x="f31" y="f24"/>
                                </a:lnTo>
                                <a:lnTo>
                                  <a:pt x="f29" y="f22"/>
                                </a:lnTo>
                                <a:lnTo>
                                  <a:pt x="f29" y="f32"/>
                                </a:lnTo>
                                <a:lnTo>
                                  <a:pt x="f31" y="f13"/>
                                </a:lnTo>
                                <a:lnTo>
                                  <a:pt x="f33" y="f34"/>
                                </a:lnTo>
                                <a:lnTo>
                                  <a:pt x="f35" y="f36"/>
                                </a:lnTo>
                                <a:lnTo>
                                  <a:pt x="f37" y="f38"/>
                                </a:lnTo>
                                <a:lnTo>
                                  <a:pt x="f39" y="f40"/>
                                </a:lnTo>
                                <a:lnTo>
                                  <a:pt x="f39" y="f8"/>
                                </a:lnTo>
                                <a:lnTo>
                                  <a:pt x="f41" y="f42"/>
                                </a:lnTo>
                                <a:lnTo>
                                  <a:pt x="f43" y="f40"/>
                                </a:lnTo>
                                <a:lnTo>
                                  <a:pt x="f44" y="f14"/>
                                </a:lnTo>
                                <a:lnTo>
                                  <a:pt x="f45" y="f11"/>
                                </a:lnTo>
                                <a:lnTo>
                                  <a:pt x="f46" y="f13"/>
                                </a:lnTo>
                                <a:lnTo>
                                  <a:pt x="f47" y="f48"/>
                                </a:lnTo>
                                <a:lnTo>
                                  <a:pt x="f35" y="f13"/>
                                </a:lnTo>
                                <a:lnTo>
                                  <a:pt x="f49" y="f50"/>
                                </a:lnTo>
                                <a:lnTo>
                                  <a:pt x="f51" y="f49"/>
                                </a:lnTo>
                                <a:lnTo>
                                  <a:pt x="f52" y="f31"/>
                                </a:lnTo>
                                <a:lnTo>
                                  <a:pt x="f53" y="f29"/>
                                </a:lnTo>
                                <a:lnTo>
                                  <a:pt x="f46" y="f54"/>
                                </a:lnTo>
                                <a:lnTo>
                                  <a:pt x="f55" y="f56"/>
                                </a:lnTo>
                                <a:lnTo>
                                  <a:pt x="f53" y="f20"/>
                                </a:lnTo>
                                <a:lnTo>
                                  <a:pt x="f41" y="f19"/>
                                </a:lnTo>
                                <a:lnTo>
                                  <a:pt x="f6" y="f18"/>
                                </a:lnTo>
                                <a:lnTo>
                                  <a:pt x="f55" y="f57"/>
                                </a:lnTo>
                                <a:lnTo>
                                  <a:pt x="f58" y="f21"/>
                                </a:lnTo>
                                <a:lnTo>
                                  <a:pt x="f58" y="f16"/>
                                </a:lnTo>
                                <a:lnTo>
                                  <a:pt x="f45" y="f16"/>
                                </a:lnTo>
                                <a:lnTo>
                                  <a:pt x="f39" y="f19"/>
                                </a:lnTo>
                                <a:lnTo>
                                  <a:pt x="f51" y="f29"/>
                                </a:lnTo>
                                <a:lnTo>
                                  <a:pt x="f49" y="f21"/>
                                </a:lnTo>
                                <a:lnTo>
                                  <a:pt x="f56" y="f20"/>
                                </a:lnTo>
                                <a:lnTo>
                                  <a:pt x="f56" y="f59"/>
                                </a:lnTo>
                                <a:lnTo>
                                  <a:pt x="f49" y="f60"/>
                                </a:lnTo>
                                <a:lnTo>
                                  <a:pt x="f52" y="f12"/>
                                </a:lnTo>
                                <a:lnTo>
                                  <a:pt x="f54" y="f61"/>
                                </a:lnTo>
                                <a:lnTo>
                                  <a:pt x="f54" y="f9"/>
                                </a:lnTo>
                                <a:lnTo>
                                  <a:pt x="f56" y="f5"/>
                                </a:lnTo>
                                <a:lnTo>
                                  <a:pt x="f62" y="f9"/>
                                </a:lnTo>
                                <a:lnTo>
                                  <a:pt x="f29" y="f61"/>
                                </a:lnTo>
                                <a:lnTo>
                                  <a:pt x="f63" y="f12"/>
                                </a:lnTo>
                                <a:lnTo>
                                  <a:pt x="f21" y="f60"/>
                                </a:lnTo>
                                <a:lnTo>
                                  <a:pt x="f29" y="f59"/>
                                </a:lnTo>
                                <a:lnTo>
                                  <a:pt x="f27" y="f21"/>
                                </a:lnTo>
                                <a:lnTo>
                                  <a:pt x="f21" y="f21"/>
                                </a:lnTo>
                                <a:lnTo>
                                  <a:pt x="f57" y="f27"/>
                                </a:lnTo>
                                <a:lnTo>
                                  <a:pt x="f59" y="f19"/>
                                </a:lnTo>
                                <a:lnTo>
                                  <a:pt x="f60" y="f63"/>
                                </a:lnTo>
                                <a:lnTo>
                                  <a:pt x="f60" y="f64"/>
                                </a:lnTo>
                                <a:lnTo>
                                  <a:pt x="f12" y="f59"/>
                                </a:lnTo>
                                <a:lnTo>
                                  <a:pt x="f10" y="f57"/>
                                </a:lnTo>
                                <a:lnTo>
                                  <a:pt x="f65" y="f66"/>
                                </a:lnTo>
                                <a:lnTo>
                                  <a:pt x="f5" y="f64"/>
                                </a:lnTo>
                                <a:lnTo>
                                  <a:pt x="f67" y="f23"/>
                                </a:lnTo>
                                <a:lnTo>
                                  <a:pt x="f68" y="f63"/>
                                </a:lnTo>
                                <a:lnTo>
                                  <a:pt x="f69" y="f20"/>
                                </a:lnTo>
                                <a:lnTo>
                                  <a:pt x="f9" y="f27"/>
                                </a:lnTo>
                                <a:lnTo>
                                  <a:pt x="f15" y="f21"/>
                                </a:lnTo>
                                <a:lnTo>
                                  <a:pt x="f66" y="f56"/>
                                </a:lnTo>
                                <a:lnTo>
                                  <a:pt x="f59" y="f31"/>
                                </a:lnTo>
                                <a:lnTo>
                                  <a:pt x="f23" y="f51"/>
                                </a:lnTo>
                                <a:lnTo>
                                  <a:pt x="f12" y="f48"/>
                                </a:lnTo>
                                <a:lnTo>
                                  <a:pt x="f9" y="f17"/>
                                </a:lnTo>
                                <a:lnTo>
                                  <a:pt x="f67" y="f17"/>
                                </a:lnTo>
                                <a:lnTo>
                                  <a:pt x="f68" y="f32"/>
                                </a:lnTo>
                                <a:lnTo>
                                  <a:pt x="f69" y="f11"/>
                                </a:lnTo>
                                <a:lnTo>
                                  <a:pt x="f5" y="f8"/>
                                </a:lnTo>
                                <a:lnTo>
                                  <a:pt x="f5" y="f8"/>
                                </a:lnTo>
                                <a:close/>
                              </a:path>
                            </a:pathLst>
                          </a:custGeom>
                          <a:solidFill>
                            <a:srgbClr val="FFFFFF"/>
                          </a:solidFill>
                          <a:ln cap="flat">
                            <a:noFill/>
                            <a:prstDash val="solid"/>
                          </a:ln>
                        </wps:spPr>
                        <wps:bodyPr lIns="0" tIns="0" rIns="0" bIns="0"/>
                      </wps:wsp>
                      <wps:wsp>
                        <wps:cNvPr id="62" name="Freihandform 1338"/>
                        <wps:cNvSpPr/>
                        <wps:spPr>
                          <a:xfrm>
                            <a:off x="5809266" y="160120"/>
                            <a:ext cx="33585" cy="42702"/>
                          </a:xfrm>
                          <a:custGeom>
                            <a:avLst/>
                            <a:gdLst>
                              <a:gd name="f0" fmla="val 10800000"/>
                              <a:gd name="f1" fmla="val 5400000"/>
                              <a:gd name="f2" fmla="val 180"/>
                              <a:gd name="f3" fmla="val w"/>
                              <a:gd name="f4" fmla="val h"/>
                              <a:gd name="f5" fmla="val 0"/>
                              <a:gd name="f6" fmla="val 20"/>
                              <a:gd name="f7" fmla="val 24"/>
                              <a:gd name="f8" fmla="val 10"/>
                              <a:gd name="f9" fmla="val 6"/>
                              <a:gd name="f10" fmla="val 14"/>
                              <a:gd name="f11" fmla="val 4"/>
                              <a:gd name="f12" fmla="val 18"/>
                              <a:gd name="f13" fmla="val 2"/>
                              <a:gd name="f14" fmla="val 8"/>
                              <a:gd name="f15" fmla="val 16"/>
                              <a:gd name="f16" fmla="val 12"/>
                              <a:gd name="f17" fmla="+- 0 0 -90"/>
                              <a:gd name="f18" fmla="*/ f3 1 20"/>
                              <a:gd name="f19" fmla="*/ f4 1 24"/>
                              <a:gd name="f20" fmla="val f5"/>
                              <a:gd name="f21" fmla="val f6"/>
                              <a:gd name="f22" fmla="val f7"/>
                              <a:gd name="f23" fmla="*/ f17 f0 1"/>
                              <a:gd name="f24" fmla="+- f22 0 f20"/>
                              <a:gd name="f25" fmla="+- f21 0 f20"/>
                              <a:gd name="f26" fmla="*/ f23 1 f2"/>
                              <a:gd name="f27" fmla="*/ f25 1 20"/>
                              <a:gd name="f28" fmla="*/ f24 1 24"/>
                              <a:gd name="f29" fmla="*/ 0 f25 1"/>
                              <a:gd name="f30" fmla="*/ 10 f24 1"/>
                              <a:gd name="f31" fmla="*/ 6 f25 1"/>
                              <a:gd name="f32" fmla="*/ 14 f24 1"/>
                              <a:gd name="f33" fmla="*/ 4 f25 1"/>
                              <a:gd name="f34" fmla="*/ 18 f24 1"/>
                              <a:gd name="f35" fmla="*/ 20 f24 1"/>
                              <a:gd name="f36" fmla="*/ 2 f25 1"/>
                              <a:gd name="f37" fmla="*/ 8 f25 1"/>
                              <a:gd name="f38" fmla="*/ 10 f25 1"/>
                              <a:gd name="f39" fmla="*/ 14 f25 1"/>
                              <a:gd name="f40" fmla="*/ 24 f24 1"/>
                              <a:gd name="f41" fmla="*/ 16 f25 1"/>
                              <a:gd name="f42" fmla="*/ 16 f24 1"/>
                              <a:gd name="f43" fmla="*/ 20 f25 1"/>
                              <a:gd name="f44" fmla="*/ 4 f24 1"/>
                              <a:gd name="f45" fmla="*/ 12 f25 1"/>
                              <a:gd name="f46" fmla="*/ 0 f24 1"/>
                              <a:gd name="f47" fmla="*/ 6 f24 1"/>
                              <a:gd name="f48" fmla="*/ 2 f24 1"/>
                              <a:gd name="f49" fmla="*/ 8 f24 1"/>
                              <a:gd name="f50" fmla="+- f26 0 f1"/>
                              <a:gd name="f51" fmla="*/ f29 1 20"/>
                              <a:gd name="f52" fmla="*/ f30 1 24"/>
                              <a:gd name="f53" fmla="*/ f31 1 20"/>
                              <a:gd name="f54" fmla="*/ f32 1 24"/>
                              <a:gd name="f55" fmla="*/ f33 1 20"/>
                              <a:gd name="f56" fmla="*/ f34 1 24"/>
                              <a:gd name="f57" fmla="*/ f35 1 24"/>
                              <a:gd name="f58" fmla="*/ f36 1 20"/>
                              <a:gd name="f59" fmla="*/ f37 1 20"/>
                              <a:gd name="f60" fmla="*/ f38 1 20"/>
                              <a:gd name="f61" fmla="*/ f39 1 20"/>
                              <a:gd name="f62" fmla="*/ f40 1 24"/>
                              <a:gd name="f63" fmla="*/ f41 1 20"/>
                              <a:gd name="f64" fmla="*/ f42 1 24"/>
                              <a:gd name="f65" fmla="*/ f43 1 20"/>
                              <a:gd name="f66" fmla="*/ f44 1 24"/>
                              <a:gd name="f67" fmla="*/ f45 1 20"/>
                              <a:gd name="f68" fmla="*/ f46 1 24"/>
                              <a:gd name="f69" fmla="*/ f47 1 24"/>
                              <a:gd name="f70" fmla="*/ f48 1 24"/>
                              <a:gd name="f71" fmla="*/ f49 1 24"/>
                              <a:gd name="f72" fmla="*/ 0 1 f27"/>
                              <a:gd name="f73" fmla="*/ f21 1 f27"/>
                              <a:gd name="f74" fmla="*/ 0 1 f28"/>
                              <a:gd name="f75" fmla="*/ f22 1 f28"/>
                              <a:gd name="f76" fmla="*/ f51 1 f27"/>
                              <a:gd name="f77" fmla="*/ f52 1 f28"/>
                              <a:gd name="f78" fmla="*/ f53 1 f27"/>
                              <a:gd name="f79" fmla="*/ f54 1 f28"/>
                              <a:gd name="f80" fmla="*/ f55 1 f27"/>
                              <a:gd name="f81" fmla="*/ f56 1 f28"/>
                              <a:gd name="f82" fmla="*/ f57 1 f28"/>
                              <a:gd name="f83" fmla="*/ f58 1 f27"/>
                              <a:gd name="f84" fmla="*/ f59 1 f27"/>
                              <a:gd name="f85" fmla="*/ f60 1 f27"/>
                              <a:gd name="f86" fmla="*/ f61 1 f27"/>
                              <a:gd name="f87" fmla="*/ f62 1 f28"/>
                              <a:gd name="f88" fmla="*/ f63 1 f27"/>
                              <a:gd name="f89" fmla="*/ f64 1 f28"/>
                              <a:gd name="f90" fmla="*/ f65 1 f27"/>
                              <a:gd name="f91" fmla="*/ f66 1 f28"/>
                              <a:gd name="f92" fmla="*/ f67 1 f27"/>
                              <a:gd name="f93" fmla="*/ f68 1 f28"/>
                              <a:gd name="f94" fmla="*/ f69 1 f28"/>
                              <a:gd name="f95" fmla="*/ f70 1 f28"/>
                              <a:gd name="f96" fmla="*/ f71 1 f28"/>
                              <a:gd name="f97" fmla="*/ f72 f18 1"/>
                              <a:gd name="f98" fmla="*/ f73 f18 1"/>
                              <a:gd name="f99" fmla="*/ f75 f19 1"/>
                              <a:gd name="f100" fmla="*/ f74 f19 1"/>
                              <a:gd name="f101" fmla="*/ f76 f18 1"/>
                              <a:gd name="f102" fmla="*/ f77 f19 1"/>
                              <a:gd name="f103" fmla="*/ f78 f18 1"/>
                              <a:gd name="f104" fmla="*/ f79 f19 1"/>
                              <a:gd name="f105" fmla="*/ f80 f18 1"/>
                              <a:gd name="f106" fmla="*/ f81 f19 1"/>
                              <a:gd name="f107" fmla="*/ f82 f19 1"/>
                              <a:gd name="f108" fmla="*/ f83 f18 1"/>
                              <a:gd name="f109" fmla="*/ f84 f18 1"/>
                              <a:gd name="f110" fmla="*/ f85 f18 1"/>
                              <a:gd name="f111" fmla="*/ f86 f18 1"/>
                              <a:gd name="f112" fmla="*/ f87 f19 1"/>
                              <a:gd name="f113" fmla="*/ f88 f18 1"/>
                              <a:gd name="f114" fmla="*/ f89 f19 1"/>
                              <a:gd name="f115" fmla="*/ f90 f18 1"/>
                              <a:gd name="f116" fmla="*/ f91 f19 1"/>
                              <a:gd name="f117" fmla="*/ f92 f18 1"/>
                              <a:gd name="f118" fmla="*/ f93 f19 1"/>
                              <a:gd name="f119" fmla="*/ f94 f19 1"/>
                              <a:gd name="f120" fmla="*/ f95 f19 1"/>
                              <a:gd name="f121" fmla="*/ f96 f19 1"/>
                            </a:gdLst>
                            <a:ahLst/>
                            <a:cxnLst>
                              <a:cxn ang="3cd4">
                                <a:pos x="hc" y="t"/>
                              </a:cxn>
                              <a:cxn ang="0">
                                <a:pos x="r" y="vc"/>
                              </a:cxn>
                              <a:cxn ang="cd4">
                                <a:pos x="hc" y="b"/>
                              </a:cxn>
                              <a:cxn ang="cd2">
                                <a:pos x="l" y="vc"/>
                              </a:cxn>
                              <a:cxn ang="f50">
                                <a:pos x="f101" y="f102"/>
                              </a:cxn>
                              <a:cxn ang="f50">
                                <a:pos x="f103" y="f104"/>
                              </a:cxn>
                              <a:cxn ang="f50">
                                <a:pos x="f105" y="f104"/>
                              </a:cxn>
                              <a:cxn ang="f50">
                                <a:pos x="f105" y="f106"/>
                              </a:cxn>
                              <a:cxn ang="f50">
                                <a:pos x="f105" y="f107"/>
                              </a:cxn>
                              <a:cxn ang="f50">
                                <a:pos x="f108" y="f107"/>
                              </a:cxn>
                              <a:cxn ang="f50">
                                <a:pos x="f105" y="f107"/>
                              </a:cxn>
                              <a:cxn ang="f50">
                                <a:pos x="f103" y="f106"/>
                              </a:cxn>
                              <a:cxn ang="f50">
                                <a:pos x="f109" y="f106"/>
                              </a:cxn>
                              <a:cxn ang="f50">
                                <a:pos x="f110" y="f106"/>
                              </a:cxn>
                              <a:cxn ang="f50">
                                <a:pos x="f111" y="f112"/>
                              </a:cxn>
                              <a:cxn ang="f50">
                                <a:pos x="f113" y="f114"/>
                              </a:cxn>
                              <a:cxn ang="f50">
                                <a:pos x="f115" y="f114"/>
                              </a:cxn>
                              <a:cxn ang="f50">
                                <a:pos x="f113" y="f102"/>
                              </a:cxn>
                              <a:cxn ang="f50">
                                <a:pos x="f115" y="f116"/>
                              </a:cxn>
                              <a:cxn ang="f50">
                                <a:pos x="f117" y="f116"/>
                              </a:cxn>
                              <a:cxn ang="f50">
                                <a:pos x="f110" y="f118"/>
                              </a:cxn>
                              <a:cxn ang="f50">
                                <a:pos x="f109" y="f119"/>
                              </a:cxn>
                              <a:cxn ang="f50">
                                <a:pos x="f105" y="f120"/>
                              </a:cxn>
                              <a:cxn ang="f50">
                                <a:pos x="f105" y="f121"/>
                              </a:cxn>
                              <a:cxn ang="f50">
                                <a:pos x="f101" y="f102"/>
                              </a:cxn>
                              <a:cxn ang="f50">
                                <a:pos x="f101" y="f102"/>
                              </a:cxn>
                            </a:cxnLst>
                            <a:rect l="f97" t="f100" r="f98" b="f99"/>
                            <a:pathLst>
                              <a:path w="20" h="24">
                                <a:moveTo>
                                  <a:pt x="f5" y="f8"/>
                                </a:moveTo>
                                <a:lnTo>
                                  <a:pt x="f9" y="f10"/>
                                </a:lnTo>
                                <a:lnTo>
                                  <a:pt x="f11" y="f10"/>
                                </a:lnTo>
                                <a:lnTo>
                                  <a:pt x="f11" y="f12"/>
                                </a:lnTo>
                                <a:lnTo>
                                  <a:pt x="f11" y="f6"/>
                                </a:lnTo>
                                <a:lnTo>
                                  <a:pt x="f13" y="f6"/>
                                </a:lnTo>
                                <a:lnTo>
                                  <a:pt x="f11" y="f6"/>
                                </a:lnTo>
                                <a:lnTo>
                                  <a:pt x="f9" y="f12"/>
                                </a:lnTo>
                                <a:lnTo>
                                  <a:pt x="f14" y="f12"/>
                                </a:lnTo>
                                <a:lnTo>
                                  <a:pt x="f8" y="f12"/>
                                </a:lnTo>
                                <a:lnTo>
                                  <a:pt x="f10" y="f7"/>
                                </a:lnTo>
                                <a:lnTo>
                                  <a:pt x="f15" y="f15"/>
                                </a:lnTo>
                                <a:lnTo>
                                  <a:pt x="f6" y="f15"/>
                                </a:lnTo>
                                <a:lnTo>
                                  <a:pt x="f15" y="f8"/>
                                </a:lnTo>
                                <a:lnTo>
                                  <a:pt x="f6" y="f11"/>
                                </a:lnTo>
                                <a:lnTo>
                                  <a:pt x="f16" y="f11"/>
                                </a:lnTo>
                                <a:lnTo>
                                  <a:pt x="f8" y="f5"/>
                                </a:lnTo>
                                <a:lnTo>
                                  <a:pt x="f14" y="f9"/>
                                </a:lnTo>
                                <a:lnTo>
                                  <a:pt x="f11" y="f13"/>
                                </a:lnTo>
                                <a:lnTo>
                                  <a:pt x="f11" y="f14"/>
                                </a:lnTo>
                                <a:lnTo>
                                  <a:pt x="f5" y="f8"/>
                                </a:lnTo>
                                <a:lnTo>
                                  <a:pt x="f5" y="f8"/>
                                </a:lnTo>
                                <a:close/>
                              </a:path>
                            </a:pathLst>
                          </a:custGeom>
                          <a:solidFill>
                            <a:srgbClr val="000000"/>
                          </a:solidFill>
                          <a:ln cap="flat">
                            <a:noFill/>
                            <a:prstDash val="solid"/>
                          </a:ln>
                        </wps:spPr>
                        <wps:bodyPr lIns="0" tIns="0" rIns="0" bIns="0"/>
                      </wps:wsp>
                      <wps:wsp>
                        <wps:cNvPr id="63" name="Freihandform 1339"/>
                        <wps:cNvSpPr/>
                        <wps:spPr>
                          <a:xfrm>
                            <a:off x="5819342" y="177914"/>
                            <a:ext cx="16797" cy="14237"/>
                          </a:xfrm>
                          <a:custGeom>
                            <a:avLst/>
                            <a:gdLst>
                              <a:gd name="f0" fmla="val 10800000"/>
                              <a:gd name="f1" fmla="val 5400000"/>
                              <a:gd name="f2" fmla="val 180"/>
                              <a:gd name="f3" fmla="val w"/>
                              <a:gd name="f4" fmla="val h"/>
                              <a:gd name="f5" fmla="val 0"/>
                              <a:gd name="f6" fmla="val 10"/>
                              <a:gd name="f7" fmla="val 8"/>
                              <a:gd name="f8" fmla="val 2"/>
                              <a:gd name="f9" fmla="val 6"/>
                              <a:gd name="f10" fmla="val 4"/>
                              <a:gd name="f11" fmla="+- 0 0 -90"/>
                              <a:gd name="f12" fmla="*/ f3 1 10"/>
                              <a:gd name="f13" fmla="*/ f4 1 8"/>
                              <a:gd name="f14" fmla="val f5"/>
                              <a:gd name="f15" fmla="val f6"/>
                              <a:gd name="f16" fmla="val f7"/>
                              <a:gd name="f17" fmla="*/ f11 f0 1"/>
                              <a:gd name="f18" fmla="+- f16 0 f14"/>
                              <a:gd name="f19" fmla="+- f15 0 f14"/>
                              <a:gd name="f20" fmla="*/ f17 1 f2"/>
                              <a:gd name="f21" fmla="*/ f18 1 8"/>
                              <a:gd name="f22" fmla="*/ f19 1 10"/>
                              <a:gd name="f23" fmla="*/ 0 f19 1"/>
                              <a:gd name="f24" fmla="*/ 0 f18 1"/>
                              <a:gd name="f25" fmla="*/ 2 f19 1"/>
                              <a:gd name="f26" fmla="*/ 2 f18 1"/>
                              <a:gd name="f27" fmla="*/ 6 f18 1"/>
                              <a:gd name="f28" fmla="*/ 6 f19 1"/>
                              <a:gd name="f29" fmla="*/ 4 f18 1"/>
                              <a:gd name="f30" fmla="*/ 8 f18 1"/>
                              <a:gd name="f31" fmla="*/ 8 f19 1"/>
                              <a:gd name="f32" fmla="*/ 10 f19 1"/>
                              <a:gd name="f33" fmla="*/ 4 f19 1"/>
                              <a:gd name="f34" fmla="+- f20 0 f1"/>
                              <a:gd name="f35" fmla="*/ f23 1 10"/>
                              <a:gd name="f36" fmla="*/ f24 1 8"/>
                              <a:gd name="f37" fmla="*/ f25 1 10"/>
                              <a:gd name="f38" fmla="*/ f26 1 8"/>
                              <a:gd name="f39" fmla="*/ f27 1 8"/>
                              <a:gd name="f40" fmla="*/ f28 1 10"/>
                              <a:gd name="f41" fmla="*/ f29 1 8"/>
                              <a:gd name="f42" fmla="*/ f30 1 8"/>
                              <a:gd name="f43" fmla="*/ f31 1 10"/>
                              <a:gd name="f44" fmla="*/ f32 1 10"/>
                              <a:gd name="f45" fmla="*/ f33 1 10"/>
                              <a:gd name="f46" fmla="*/ 0 1 f22"/>
                              <a:gd name="f47" fmla="*/ f15 1 f22"/>
                              <a:gd name="f48" fmla="*/ 0 1 f21"/>
                              <a:gd name="f49" fmla="*/ f16 1 f21"/>
                              <a:gd name="f50" fmla="*/ f35 1 f22"/>
                              <a:gd name="f51" fmla="*/ f36 1 f21"/>
                              <a:gd name="f52" fmla="*/ f37 1 f22"/>
                              <a:gd name="f53" fmla="*/ f38 1 f21"/>
                              <a:gd name="f54" fmla="*/ f39 1 f21"/>
                              <a:gd name="f55" fmla="*/ f40 1 f22"/>
                              <a:gd name="f56" fmla="*/ f41 1 f21"/>
                              <a:gd name="f57" fmla="*/ f42 1 f21"/>
                              <a:gd name="f58" fmla="*/ f43 1 f22"/>
                              <a:gd name="f59" fmla="*/ f44 1 f22"/>
                              <a:gd name="f60" fmla="*/ f45 1 f22"/>
                              <a:gd name="f61" fmla="*/ f46 f12 1"/>
                              <a:gd name="f62" fmla="*/ f47 f12 1"/>
                              <a:gd name="f63" fmla="*/ f49 f13 1"/>
                              <a:gd name="f64" fmla="*/ f48 f13 1"/>
                              <a:gd name="f65" fmla="*/ f50 f12 1"/>
                              <a:gd name="f66" fmla="*/ f51 f13 1"/>
                              <a:gd name="f67" fmla="*/ f52 f12 1"/>
                              <a:gd name="f68" fmla="*/ f53 f13 1"/>
                              <a:gd name="f69" fmla="*/ f54 f13 1"/>
                              <a:gd name="f70" fmla="*/ f55 f12 1"/>
                              <a:gd name="f71" fmla="*/ f56 f13 1"/>
                              <a:gd name="f72" fmla="*/ f57 f13 1"/>
                              <a:gd name="f73" fmla="*/ f58 f12 1"/>
                              <a:gd name="f74" fmla="*/ f59 f12 1"/>
                              <a:gd name="f75" fmla="*/ f60 f12 1"/>
                            </a:gdLst>
                            <a:ahLst/>
                            <a:cxnLst>
                              <a:cxn ang="3cd4">
                                <a:pos x="hc" y="t"/>
                              </a:cxn>
                              <a:cxn ang="0">
                                <a:pos x="r" y="vc"/>
                              </a:cxn>
                              <a:cxn ang="cd4">
                                <a:pos x="hc" y="b"/>
                              </a:cxn>
                              <a:cxn ang="cd2">
                                <a:pos x="l" y="vc"/>
                              </a:cxn>
                              <a:cxn ang="f34">
                                <a:pos x="f65" y="f66"/>
                              </a:cxn>
                              <a:cxn ang="f34">
                                <a:pos x="f67" y="f68"/>
                              </a:cxn>
                              <a:cxn ang="f34">
                                <a:pos x="f67" y="f69"/>
                              </a:cxn>
                              <a:cxn ang="f34">
                                <a:pos x="f70" y="f71"/>
                              </a:cxn>
                              <a:cxn ang="f34">
                                <a:pos x="f70" y="f72"/>
                              </a:cxn>
                              <a:cxn ang="f34">
                                <a:pos x="f73" y="f71"/>
                              </a:cxn>
                              <a:cxn ang="f34">
                                <a:pos x="f74" y="f71"/>
                              </a:cxn>
                              <a:cxn ang="f34">
                                <a:pos x="f70" y="f66"/>
                              </a:cxn>
                              <a:cxn ang="f34">
                                <a:pos x="f75" y="f66"/>
                              </a:cxn>
                              <a:cxn ang="f34">
                                <a:pos x="f65" y="f66"/>
                              </a:cxn>
                              <a:cxn ang="f34">
                                <a:pos x="f65" y="f66"/>
                              </a:cxn>
                            </a:cxnLst>
                            <a:rect l="f61" t="f64" r="f62" b="f63"/>
                            <a:pathLst>
                              <a:path w="10" h="8">
                                <a:moveTo>
                                  <a:pt x="f5" y="f5"/>
                                </a:moveTo>
                                <a:lnTo>
                                  <a:pt x="f8" y="f8"/>
                                </a:lnTo>
                                <a:lnTo>
                                  <a:pt x="f8" y="f9"/>
                                </a:lnTo>
                                <a:lnTo>
                                  <a:pt x="f9" y="f10"/>
                                </a:lnTo>
                                <a:lnTo>
                                  <a:pt x="f9" y="f7"/>
                                </a:lnTo>
                                <a:lnTo>
                                  <a:pt x="f7" y="f10"/>
                                </a:lnTo>
                                <a:lnTo>
                                  <a:pt x="f6" y="f10"/>
                                </a:lnTo>
                                <a:lnTo>
                                  <a:pt x="f9" y="f5"/>
                                </a:lnTo>
                                <a:lnTo>
                                  <a:pt x="f10" y="f5"/>
                                </a:lnTo>
                                <a:lnTo>
                                  <a:pt x="f5" y="f5"/>
                                </a:lnTo>
                                <a:lnTo>
                                  <a:pt x="f5" y="f5"/>
                                </a:lnTo>
                                <a:close/>
                              </a:path>
                            </a:pathLst>
                          </a:custGeom>
                          <a:solidFill>
                            <a:srgbClr val="4AAF84"/>
                          </a:solidFill>
                          <a:ln cap="flat">
                            <a:noFill/>
                            <a:prstDash val="solid"/>
                          </a:ln>
                        </wps:spPr>
                        <wps:bodyPr lIns="0" tIns="0" rIns="0" bIns="0"/>
                      </wps:wsp>
                    </wpg:grpSp>
                  </wpg:wgp>
                </a:graphicData>
              </a:graphic>
            </wp:anchor>
          </w:drawing>
        </mc:Choice>
        <mc:Fallback>
          <w:pict>
            <v:group w14:anchorId="1BB5D4A3" id="Hintergrund" o:spid="_x0000_s1026" style="position:absolute;margin-left:-.75pt;margin-top:0;width:612pt;height:839.25pt;z-index:-251657216;mso-position-horizontal-relative:page;mso-position-vertical:bottom;mso-position-vertical-relative:page" coordsize="77724,106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">
              <v:group id="Gruppe 1168" o:spid="_x0000_s1027" alt="Stripeset-Hintergrund bei Textbereich" style="position:absolute;width:77724;height:106584" coordsize="77724,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group id="Gruppe 1082" o:spid="_x0000_s1028" alt="Stripeset-Hintergrund" style="position:absolute;width:77724;height:106584" coordsize="77724,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group id="Gruppe 1170" o:spid="_x0000_s1029" style="position:absolute;width:77724;height:106584" coordsize="77724,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rect id="Rechteck 1171" o:spid="_x0000_s1030" style="position:absolute;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" fillcolor="#9f2936" strokecolor="#741b25" strokeweight=".35281mm">
                      <v:textbox inset="0,0,0,0"/>
                    </v:rect>
                    <v:rect id="Rechteck 1172" o:spid="_x0000_s1031" style="position:absolute;left:5187;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" fillcolor="#4e8542" strokecolor="#37602e" strokeweight=".35281mm">
                      <v:textbox inset="0,0,0,0"/>
                    </v:rect>
                    <v:rect id="Rechteck 1173" o:spid="_x0000_s1032" style="position:absolute;left:72619;width:5105;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" fillcolor="#9f2936" strokecolor="#741b25" strokeweight=".35281mm">
                      <v:textbox inset="0,0,0,0"/>
                    </v:rect>
                  </v:group>
                  <v:group id="Gruppe 1174" o:spid="_x0000_s1033" style="position:absolute;left:10374;width:10291;height:106584" coordsize="10291,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rect id="Rechteck 1175" o:spid="_x0000_s1034" style="position:absolute;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" fillcolor="#9f2936" strokecolor="#741b25" strokeweight=".35281mm">
                      <v:textbox inset="0,0,0,0"/>
                    </v:rect>
                    <v:rect id="Rechteck 1176" o:spid="_x0000_s1035" style="position:absolute;left:5187;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" fillcolor="#4e8542" strokecolor="#37602e" strokeweight=".35281mm">
                      <v:textbox inset="0,0,0,0"/>
                    </v:rect>
                  </v:group>
                  <v:group id="Gruppe 1177" o:spid="_x0000_s1036" style="position:absolute;left:20748;width:10291;height:106584" coordsize="10291,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rect id="Rechteck 1178" o:spid="_x0000_s1037" style="position:absolute;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" fillcolor="#9f2936" strokecolor="#741b25" strokeweight=".35281mm">
                      <v:textbox inset="0,0,0,0"/>
                    </v:rect>
                    <v:rect id="Rechteck 1179" o:spid="_x0000_s1038" style="position:absolute;left:5187;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" fillcolor="#4e8542" strokecolor="#37602e" strokeweight=".35281mm">
                      <v:textbox inset="0,0,0,0"/>
                    </v:rect>
                  </v:group>
                  <v:group id="Gruppe 1180" o:spid="_x0000_s1039" style="position:absolute;left:31122;width:10292;height:106584" coordsize="10291,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rect id="Rechteck 1181" o:spid="_x0000_s1040" style="position:absolute;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" fillcolor="#9f2936" strokecolor="#741b25" strokeweight=".35281mm">
                      <v:textbox inset="0,0,0,0"/>
                    </v:rect>
                    <v:rect id="Rechteck 1256" o:spid="_x0000_s1041" style="position:absolute;left:5187;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" fillcolor="#4e8542" strokecolor="#37602e" strokeweight=".35281mm">
                      <v:textbox inset="0,0,0,0"/>
                    </v:rect>
                  </v:group>
                  <v:group id="Gruppe 1257" o:spid="_x0000_s1042" style="position:absolute;left:41497;width:10291;height:106584" coordsize="10291,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rect id="Rechteck 1258" o:spid="_x0000_s1043" style="position:absolute;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" fillcolor="#9f2936" strokecolor="#741b25" strokeweight=".35281mm">
                      <v:textbox inset="0,0,0,0"/>
                    </v:rect>
                    <v:rect id="Rechteck 1259" o:spid="_x0000_s1044" style="position:absolute;left:5187;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" fillcolor="#4e8542" strokecolor="#37602e" strokeweight=".35281mm">
                      <v:textbox inset="0,0,0,0"/>
                    </v:rect>
                  </v:group>
                  <v:group id="Gruppe 1260" o:spid="_x0000_s1045" style="position:absolute;left:51871;width:10291;height:106584" coordsize="10291,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rect id="Rechteck 1261" o:spid="_x0000_s1046" style="position:absolute;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" fillcolor="#9f2936" strokecolor="#741b25" strokeweight=".35281mm">
                      <v:textbox inset="0,0,0,0"/>
                    </v:rect>
                    <v:rect id="Rechteck 1285" o:spid="_x0000_s1047" style="position:absolute;left:5187;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" fillcolor="#4e8542" strokecolor="#37602e" strokeweight=".35281mm">
                      <v:textbox inset="0,0,0,0"/>
                    </v:rect>
                  </v:group>
                  <v:group id="Gruppe 1340" o:spid="_x0000_s1048" style="position:absolute;left:62245;width:10291;height:106584" coordsize="10291,10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rect id="Rechteck 1341" o:spid="_x0000_s1049" style="position:absolute;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" fillcolor="#9f2936" strokecolor="#741b25" strokeweight=".35281mm">
                      <v:textbox inset="0,0,0,0"/>
                    </v:rect>
                    <v:rect id="Rechteck 1342" o:spid="_x0000_s1050" style="position:absolute;left:5187;width:5104;height:106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" fillcolor="#4e8542" strokecolor="#37602e" strokeweight=".35281mm">
                      <v:textbox inset="0,0,0,0"/>
                    </v:rect>
                  </v:group>
                </v:group>
                <v:shape id="Abgerundetes Rechteck 1343" o:spid="_x0000_s1051" alt="Schneemann mit Hintergrund aus vertikalen braunen und olivgrünen Ruten" style="position:absolute;left:7048;top:5046;width:64008;height:96895;visibility:visible;mso-wrap-style:square;v-text-anchor:top" coordsize="6400800,96895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" path="m1066800,at,,2133600,2133600,1066800,,,1066800l,8622721at,7555921,2133600,9689521,,8622721,1066800,9689521l5334000,9689521at4267200,7555921,6400800,9689521,5334000,9689521,6400800,8622721l6400800,1066800at4267200,,6400800,2133600,6400800,1066800,5334000,l1066800,xe" fillcolor="#f2f2f2" stroked="f">
                  <v:path arrowok="t" o:connecttype="custom" o:connectlocs="3200400,0;6400800,4844761;3200400,9689521;0,4844761" o:connectangles="270,0,90,180" textboxrect="312465,312465,6088335,9377056"/>
                </v:shape>
              </v:group>
              <v:group id="Gruppe 55" o:spid="_x0000_s1052" style="position:absolute;left:4744;top:5667;width:68489;height:7277" coordsize="68488,7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reihandform 1304" o:spid="_x0000_s1053" style="position:absolute;top:1280;width:4685;height:5996;visibility:visible;mso-wrap-style:square;v-text-anchor:top" coordsize="279,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" path="m95,202r6,19l117,219r-2,30l90,263r-2,22l111,273r,46l123,337r2,-2l131,335r6,-2l139,331r-2,-10l137,301r2,-18l139,275r20,12l167,269,141,253r4,-40l157,221r14,-17l197,219r2,30l203,253r4,6l215,263r,2l215,257r2,-10l217,237r2,-2l221,237r4,4l231,243r8,4l245,251r6,4l257,257r2,l275,255r-6,-14l233,213r18,-8l235,190r-26,10l185,184r12,-18l189,152r30,-14l243,156r4,-2l255,150r6,-4l263,144r-2,-2l257,140r-4,-2l249,136r-4,-4l241,130r-2,l237,128r28,-14l279,98,267,88r-14,6l229,104r2,-24l211,88r-4,28l183,122r-2,-2l177,112r-4,-6l171,104r-4,l159,108r-6,2l149,110r6,-30l181,62r,-22l155,56r,-24l157,6,145,,135,16r-2,16l133,60r-2,-2l129,56r-4,-4l119,48r-2,-2l111,42r-2,-2l107,40r,4l107,52r-2,6l105,62r22,14l123,104,111,98,99,122,76,104,74,76,52,62,50,90,20,68,2,72,4,86r36,26l18,122r18,16l62,124r16,16l66,148r18,24l52,190,26,178,8,190r28,12l10,215,,231r24,2l44,223r,4l46,237r,8l44,249r2,-2l52,243r8,-2l62,241r4,-28l95,202r,xe" fillcolor="black" stroked="f">
                  <v:path arrowok="t" o:connecttype="custom" o:connectlocs="234288,0;468575,299781;234288,599562;0,299781;196499,389626;147794,507048;206576,599562;230089,592446;230089,535514;267037,510606;243525,378952;330858,389626;347652,460791;361088,457233;367806,418092;387960,432325;421550,453675;461857,453675;421550,364719;310704,327357;367806,245518;428267,266867;438344,252634;418191,241960;401396,231285;468575,174353;384601,185028;347652,206377;297268,199261;280473,185028;250243,195703;303986,71165;263678,10675;223371,56932;216653,99630;196499,81839;179704,71165;176345,103189;206576,185028;127641,185028;83974,160120;6718,153004;60461,245518;110846,263309;43666,316683;16795,382510;73897,396743;77256,435883;87333,432325;110846,378952" o:connectangles="270,0,90,180,0,0,0,0,0,0,0,0,0,0,0,0,0,0,0,0,0,0,0,0,0,0,0,0,0,0,0,0,0,0,0,0,0,0,0,0,0,0,0,0,0,0,0,0,0,0" textboxrect="0,0,279,337"/>
                </v:shape>
                <v:shape id="Freihandform 1305" o:spid="_x0000_s1054" style="position:absolute;left:268;top:1565;width:4216;height:5355;visibility:visible;mso-wrap-style:square;v-text-anchor:top" coordsize="251,3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" path="m2,207r18,-2l34,195r4,-2l36,217r6,-4l44,191,81,174r10,15l105,189r6,l103,237,79,251r,8l101,251r2,36l107,301r8,-10l117,247r20,12l137,251,119,237r2,-49l137,193r10,-17l189,201r-2,22l195,233r,-28l229,227r20,6l233,217,199,197r24,-8l213,184r-22,7l153,168r10,-16l155,138r48,-22l223,130r14,-4l207,110r18,-8l251,86,237,84r-28,16l209,76r-8,4l197,102r-38,16l151,100r-24,6l131,62,153,46r2,-10l133,48r,-32l129,r-6,18l119,52,97,36r2,10l117,58r-4,38l101,98,85,114,62,102,50,92,52,64,42,62,36,84,14,70,,66r8,8l30,96,16,106r6,6l42,100r30,26l64,136r13,22l42,182,22,176,10,174r20,12l16,195,2,207r,xe" stroked="f">
                  <v:path arrowok="t" o:connecttype="custom" o:connectlocs="210774,0;421547,267755;210774,535509;0,267755;33589,364715;63820,343366;70538,378948;136037,309563;176344,336250;172985,421647;132678,460787;172985,510602;193139,517718;230087,460787;199857,421647;230087,343366;317420,357599;327497,414530;384599,403856;391317,386065;374522,336250;320779,339808;273754,270423;340932,206376;398034,224167;377881,181468;398034,149444;351009,135212;330856,181468;253600,177910;220011,110304;260318,64048;223370,28466;206575,32024;162909,64048;196498,103188;169626,174352;104127,181468;87332,113862;60461,149444;0,117421;50384,170794;36948,199259;120922,224167;129319,281098;36948,313122;50384,330913;3359,368274" o:connectangles="270,0,90,180,0,0,0,0,0,0,0,0,0,0,0,0,0,0,0,0,0,0,0,0,0,0,0,0,0,0,0,0,0,0,0,0,0,0,0,0,0,0,0,0,0,0,0,0" textboxrect="0,0,251,301"/>
                </v:shape>
                <v:shape id="Freihandform 1306" o:spid="_x0000_s1055" style="position:absolute;left:1763;top:3629;width:806;height:996;visibility:visible;mso-wrap-style:square;v-text-anchor:top" coordsize="48,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" path="m,26r14,6l14,34r-2,8l10,46,8,48r4,-2l18,46r4,-2l26,44,36,56,38,38r10,2l40,24,48,12r-18,l24,,22,16,12,6r,12l,26r,xe" fillcolor="black" stroked="f">
                  <v:path arrowok="t" o:connecttype="custom" o:connectlocs="40307,0;80613,49817;40307,99633;0,49817;0,46258;23512,56933;23512,60491;20153,74725;16794,81841;13436,85400;20153,81841;30230,81841;36948,78283;43665,78283;60460,99633;63819,67608;80613,71166;67178,42700;80613,21350;50383,21350;40307,0;36948,28467;20153,10675;20153,32025;0,46258;0,46258" o:connectangles="270,0,90,180,0,0,0,0,0,0,0,0,0,0,0,0,0,0,0,0,0,0,0,0,0,0" textboxrect="0,0,48,56"/>
                </v:shape>
                <v:shape id="Freihandform 1307" o:spid="_x0000_s1056" style="position:absolute;left:1998;top:4020;width:403;height:356;visibility:visible;mso-wrap-style:square;v-text-anchor:top" coordsize="2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" path="m,2l8,6,4,16,14,14r2,6l18,10r6,l18,,12,,,2r,xe" fillcolor="#4aaf84" stroked="f">
                  <v:path arrowok="t" o:connecttype="custom" o:connectlocs="20153,0;40306,17790;20153,35579;0,17790;0,3558;13435,10674;6718,28463;23512,24905;26871,35579;30229,17790;40306,17790;30229,0;20153,0;0,3558;0,3558" o:connectangles="270,0,90,180,0,0,0,0,0,0,0,0,0,0,0" textboxrect="0,0,24,20"/>
                </v:shape>
                <v:shape id="Freihandform 1308" o:spid="_x0000_s1057" style="position:absolute;left:27694;top:1316;width:3745;height:4786;visibility:visible;mso-wrap-style:square;v-text-anchor:top" coordsize="223,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" path="m75,160r6,18l93,176r-2,24l71,211r-2,16l89,219r,36l97,269r2,l105,267r4,l111,265r-2,-8l109,241r2,-14l111,219r16,10l133,215,113,203r2,-31l125,178r10,-16l157,176r2,24l161,202r6,5l171,211r2,l173,205r,-7l173,190r2,-2l177,190r2,2l185,196r6,2l197,202r4,1l205,205r2,l219,205r-4,-11l187,172r14,-8l189,152r-22,8l147,148r10,-16l151,122r24,-12l195,124r2,-2l203,120r6,-4l209,114r,l205,112r-2,-2l199,108r-4,-2l193,104r-2,-2l191,102,211,90,223,78,213,70r-10,4l183,82r2,-18l169,70r-2,22l147,98r-2,-2l141,88r-2,-4l137,82r-4,l127,84r-6,2l119,88r4,-26l145,48,143,30,123,44r,-18l125,4,117,,107,12r-2,12l105,46r,l103,44,99,42,95,38,93,36,89,32r-2,l85,32r,2l85,40r-2,6l83,48r18,12l97,82,89,78,79,98,59,82,57,60,41,48,39,72,14,54,,56,2,68,30,88,12,98r16,12l47,98r14,14l51,118r14,20l39,152,20,142,6,150r22,12l8,172,,186r18,2l35,178r,4l35,190r,8l35,200r,-2l41,196r4,-2l49,192r2,-22l75,160r,xe" fillcolor="black" stroked="f">
                  <v:shadow on="t" color="black" opacity="26214f" origin="-.5,-.5" offset="0,0"/>
                  <v:path arrowok="t" o:connecttype="custom" o:connectlocs="187260,0;374519,239289;187260,478578;0,239289;156190,313122;115883,403856;162907,478578;183061,475020;183061,428763;213291,407414;193138,306005;263675,313122;280469,368274;290546,364716;293905,334471;310700,348704;337571,361157;367801,364716;337571,291772;246880,263307;293905,195701;340930,213492;351007,202817;334212,192143;320776,181468;374519,138770;307341,145886;280469,163677;236803,156561;223368,145886;199855,156561;240162,53373;209932,7116;176343,42698;172984,78280;156190,64048;142754,56931;139395,81839;162907,145886;99088,145886;65499,128095;3359,120979;47025,195701;85652,209934;33589,252632;13436,306005;58781,316680;58781,352262;68858,348704;85652,302447" o:connectangles="270,0,90,180,0,0,0,0,0,0,0,0,0,0,0,0,0,0,0,0,0,0,0,0,0,0,0,0,0,0,0,0,0,0,0,0,0,0,0,0,0,0,0,0,0,0,0,0,0,0" textboxrect="0,0,223,269"/>
                </v:shape>
                <v:shape id="Freihandform 1309" o:spid="_x0000_s1058" style="position:absolute;left:27895;top:1530;width:3376;height:4287;visibility:visible;mso-wrap-style:square;v-text-anchor:top" coordsize="201,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" path="m,166r16,-2l27,158r4,-2l27,174r6,-2l33,154,65,140r8,14l83,154r6,-2l83,191,63,201r,6l81,201r2,28l85,241r6,-6l95,199r14,8l111,201,95,191r2,-39l109,154r8,-12l151,162r-2,18l157,188r,-24l185,184r14,4l187,174,159,160r20,-8l171,148r-18,6l123,136r8,-14l125,110,163,94r16,10l191,102,165,88r16,-6l201,68r-10,l167,80r,-18l161,64r-4,18l129,94,121,80r-18,6l105,50,123,36r2,-8l107,38r,-24l103,,99,14,95,40,79,30r,6l95,46,91,78r-10,l69,90,49,82,39,74,41,52,33,50,27,66,10,56,,52r6,8l23,76,12,86r6,4l33,80r24,22l49,108r12,20l33,146,18,140r-10,l23,150r-11,8l,166r,xe" fillcolor="#f2f2f2" stroked="f">
                  <v:path arrowok="t" o:connecttype="custom" o:connectlocs="168785,0;337569,214381;168785,428762;0,214381;26871,291772;52063,277539;55422,306004;109164,249073;139394,273981;139394,339807;105805,368273;139394,407413;152830,418087;183060,368273;159548,339807;183060,273981;253597,288213;263673,334470;310698,327354;314057,309563;300621,270423;256956,273981;220008,217050;273750,167235;320775,181468;303980,145886;320775,120978;280468,110304;263673,145886;203213,142328;176342,88955;209931,49815;179701,24907;166265,24907;132676,53373;159548,81838;136035,138769;82293,145886;68857,92513;45345,117420;0,92513;38627,135211;30230,160119;95729,181468;102446,227724;30230,249073;38627,266864;0,295330" o:connectangles="270,0,90,180,0,0,0,0,0,0,0,0,0,0,0,0,0,0,0,0,0,0,0,0,0,0,0,0,0,0,0,0,0,0,0,0,0,0,0,0,0,0,0,0,0,0,0,0" textboxrect="0,0,201,241"/>
                </v:shape>
                <v:shape id="Freihandform 1310" o:spid="_x0000_s1059" style="position:absolute;left:29088;top:3166;width:672;height:819;visibility:visible;mso-wrap-style:square;v-text-anchor:top" coordsize="4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" path="m,22r12,4l12,28r-2,6l8,38r,2l10,38r4,l18,36r2,l28,46,30,32r8,l32,20,40,10r-16,l20,,18,14,10,6r,10l,22r,xe" fillcolor="black" stroked="f">
                  <v:path arrowok="t" o:connecttype="custom" o:connectlocs="33590,0;67180,40919;33590,81838;0,40919;0,39140;20154,46256;20154,49814;16795,60489;13436,67605;13436,71163;16795,67605;23513,67605;30231,64047;33590,64047;47026,81838;50385,56931;63821,56931;53744,35582;67180,17791;40308,17791;33590,0;30231,24907;16795,10675;16795,28465;0,39140;0,39140" o:connectangles="270,0,90,180,0,0,0,0,0,0,0,0,0,0,0,0,0,0,0,0,0,0,0,0,0,0" textboxrect="0,0,40,46"/>
                </v:shape>
                <v:shape id="Freihandform 1311" o:spid="_x0000_s1060" style="position:absolute;left:29289;top:3487;width:336;height:320;visibility:visible;mso-wrap-style:square;v-text-anchor:top" coordsize="20,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" path="m,2l6,6,4,12r8,l12,18r2,-8l20,10,14,,10,2,,2r,xe" fillcolor="#3f9e9e" stroked="f">
                  <v:path arrowok="t" o:connecttype="custom" o:connectlocs="16793,0;33585,16011;16793,32022;0,16011;0,3558;10076,10674;6717,21348;20151,21348;20151,32022;23510,17790;33585,17790;23510,0;16793,3558;0,3558;0,3558" o:connectangles="270,0,90,180,0,0,0,0,0,0,0,0,0,0,0" textboxrect="0,0,20,18"/>
                </v:shape>
                <v:shape id="Freihandform 1312" o:spid="_x0000_s1061" style="position:absolute;left:36612;width:2183;height:2775;visibility:visible;mso-wrap-style:square;v-text-anchor:top" coordsize="130,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" path="m44,94r4,10l54,102r,14l42,124r-2,8l52,128r,20l58,156r,l62,156r2,-2l64,154r,-4l64,140r,-8l66,128r8,6l78,126,66,118r2,-18l74,104,80,94r12,8l92,116r2,2l96,120r4,4l100,124r,-4l100,116r2,-6l102,110r,l104,112r4,2l110,116r4,2l118,118r2,2l120,120r8,l126,112,108,100r8,-4l110,88,98,94,86,86r6,-8l88,70r14,-6l114,72r,l118,70r4,-2l122,66r,l120,66r-2,-2l116,64r-2,-2l112,60r-2,l110,60r12,-8l130,46r-6,-4l118,44r-12,4l108,38,98,40,96,54,86,58,84,56,82,52,80,50r,-2l78,48r-4,2l70,50r,2l72,36,84,30r,-12l72,26r,-10l74,2,68,,62,8r,6l62,28r,l60,26,58,24,56,22r-2,l52,20r-2,l50,20r,l50,24r,4l50,28r10,8l58,48,52,46,46,56,34,48r,-12l24,30r,12l8,32,,34r2,6l18,52,8,58r8,6l28,58r8,6l30,68r8,12l24,88,12,82,4,88r12,6l4,100,,108r10,l20,104r,2l20,110r,4l20,116r2,l24,114r4,-2l28,112r2,-12l44,94r,xe" fillcolor="black" stroked="f">
                  <v:path arrowok="t" o:connecttype="custom" o:connectlocs="109166,0;218331,138769;109166,277538;0,138769;90691,181467;67179,234840;97409,277538;107486,273980;107486,249073;124281,238398;114204,177909;154511,181467;161229,213491;167947,213491;171306,195700;181383,202816;198177,209933;214972,213491;194818,170793;144434,153002;171306,113862;198177,124536;204895,117420;194818,113862;184742,106745;218331,81838;178024,85396;161229,96071;137716,92513;130999,85396;117563,92513;141075,32024;124281,3558;104127,24907;100768,46256;90691,39140;83973,35582;83973,49815;97409,85396;57102,85396;40307,74722;3359,71164;26872,113862;50384,120978;20154,145885;6718,177909;33589,185025;33589,202816;40307,202816;50384,177909" o:connectangles="270,0,90,180,0,0,0,0,0,0,0,0,0,0,0,0,0,0,0,0,0,0,0,0,0,0,0,0,0,0,0,0,0,0,0,0,0,0,0,0,0,0,0,0,0,0,0,0,0,0" textboxrect="0,0,130,156"/>
                </v:shape>
                <v:shape id="Freihandform 1313" o:spid="_x0000_s1062" style="position:absolute;left:36746;top:142;width:1948;height:2491;visibility:visible;mso-wrap-style:square;v-text-anchor:top" coordsize="116,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" path="m,96l8,94r8,-4l18,90r-2,10l18,98,20,88,38,80r4,8l48,88r4,l48,110r-12,6l36,120r10,-4l48,132r2,8l52,136r2,-20l62,120r2,-4l54,110,56,86r8,4l68,82,88,94r-2,10l90,108r,-14l106,106r8,2l108,100,92,92r10,-4l98,84,88,88,70,78r6,-8l72,64,94,54r10,6l110,58,96,50r8,-4l116,40r-6,-2l96,46r,-10l94,36,90,46,74,54,70,46,58,50,60,28,70,22r2,-6l62,22,62,8,60,,56,8,54,24,46,16r,6l54,26,52,44r-6,2l40,52,28,46,22,42,24,30,18,28,16,38,6,32,,30r2,4l14,44,6,48r4,4l20,46,32,58r-4,4l36,74,18,84,10,80r-6,l12,86,6,90,,96r,xe" fillcolor="#f2f2f2" stroked="f">
                  <v:shadow on="t" color="black" opacity="26214f" origin="-.5,-.5" offset="0,0"/>
                  <v:path arrowok="t" o:connecttype="custom" o:connectlocs="97406,0;194812,124537;97406,249073;0,124537;13435,167235;30229,160118;30229,174351;63818,142327;80612,156560;80612,195700;60459,213491;80612,234840;87330,241957;104124,213491;90688,195700;107482,160118;147788,167235;151147,192142;178018,188584;181377,177909;171300,156560;147788,156560;127635,124537;157865,96071;184736,103187;174659,81838;184736,67606;161224,64047;151147,81838;117559,81838;100765,49815;120918,28465;104124,14233;94047,14233;77253,28465;90688,46256;77253,81838;47024,81838;40306,53373;26871,67606;0,53373;23512,78280;16794,92513;53741,103187;60459,131653;16794,142327;20153,153002;0,170793" o:connectangles="270,0,90,180,0,0,0,0,0,0,0,0,0,0,0,0,0,0,0,0,0,0,0,0,0,0,0,0,0,0,0,0,0,0,0,0,0,0,0,0,0,0,0,0,0,0,0,0" textboxrect="0,0,116,140"/>
                </v:shape>
                <v:shape id="Freihandform 1314" o:spid="_x0000_s1063" style="position:absolute;left:37452;top:1103;width:369;height:462;visibility:visible;mso-wrap-style:square;v-text-anchor:top" coordsize="2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" path="m,12r6,2l6,16,4,18r,4l4,22r,l8,20r2,l10,20r6,6l16,18r6,l18,10,22,4,14,6,10,r,6l4,2r,6l,12r,xe" fillcolor="black" stroked="f">
                  <v:path arrowok="t" o:connecttype="custom" o:connectlocs="18475,0;36950,23130;18475,46259;0,23130;0,21350;10077,24909;10077,28467;6718,32025;6718,39142;6718,39142;6718,39142;13436,35584;16795,35584;16795,35584;26873,46259;26873,32025;36950,32025;30232,17792;36950,7117;23514,10675;16795,0;16795,10675;6718,3558;6718,14234;0,21350;0,21350" o:connectangles="270,0,90,180,0,0,0,0,0,0,0,0,0,0,0,0,0,0,0,0,0,0,0,0,0,0" textboxrect="0,0,22,26"/>
                </v:shape>
                <v:shape id="Freihandform 1315" o:spid="_x0000_s1064" style="position:absolute;left:37552;top:1280;width:168;height:178;visibility:visible;mso-wrap-style:square;v-text-anchor:top" coordsize="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" path="m,l4,2,2,6r4,l8,10,8,4r2,l8,,6,,,,,xe" fillcolor="#4aaf84" stroked="f">
                  <v:path arrowok="t" o:connecttype="custom" o:connectlocs="8399,0;16797,8897;8399,17794;0,8897;0,0;6719,3559;3359,10676;10078,10676;13438,17794;13438,7118;16797,7118;13438,0;10078,0;0,0;0,0" o:connectangles="270,0,90,180,0,0,0,0,0,0,0,0,0,0,0" textboxrect="0,0,10,10"/>
                </v:shape>
                <v:shape id="Freihandform 1316" o:spid="_x0000_s1065" style="position:absolute;left:39400;top:925;width:3275;height:4145;visibility:visible;mso-wrap-style:square;v-text-anchor:top" coordsize="195,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" path="m67,138r4,16l81,152r,20l61,182r,16l77,190r,30l85,233r2,-2l91,231r4,-2l97,229r,-7l97,210r,-14l97,190r14,8l115,186,99,176r2,-28l109,154r10,-14l137,152r2,20l141,176r4,4l149,182r2,2l151,178r,-6l151,164r,-2l153,164r4,2l161,170r6,2l171,174r4,2l179,178r,l191,178r-4,-12l163,148r12,-6l163,130r-18,8l129,126r8,-12l131,104r20,-8l169,106r2,l177,104r4,-4l183,98r-2,l179,96r-2,-2l173,94r-2,-4l167,90r,-2l165,88,185,78,195,66,185,60r-8,4l159,72r2,-18l147,60r-2,18l127,84r,-2l123,76r-2,-4l119,70r-2,2l111,74r-6,l103,76r6,-22l127,42,125,26,107,38r,-16l109,2,101,,93,10r,10l93,40r-2,l89,38,87,36,83,32,81,30,77,28,75,26r,l75,30r,4l73,40r,2l89,50,85,70,77,66,69,84,51,72r,-22l37,42,35,62,14,46,2,48,4,58,27,76,12,84,25,94,43,84,53,96r-8,6l57,118,35,130,17,122,6,130r19,10l8,150,,160r15,2l31,154r,2l31,164r,6l31,172r,l37,170r4,-2l43,166r2,-18l67,138r,xe" fillcolor="black" stroked="f">
                  <v:shadow on="t" color="black" opacity="26214f" origin="-.5,-.5" offset="0,0"/>
                  <v:path arrowok="t" o:connecttype="custom" o:connectlocs="163746,0;327492,207267;163746,414534;0,207267;136035,270426;102446,352265;142753,414534;159547,407418;162906,373614;186419,352265;169624,263309;230084,270426;243520,320241;253596,316683;253596,288217;270391,302450;293903,313124;320774,316683;293903,252634;216649,224169;253596,170795;297262,185028;303980,174353;290544,167237;280468,156562;327492,117422;267032,128096;243520,138771;206572,135213;196495,128096;172983,135213;209931,46257;183060,3558;156188,35582;149471,67606;136035,53373;125958,46257;122600,71165;142753,124538;85652,128096;58781,110305;6718,103189;41986,167237;75575,181470;28551,217052;13436,266867;52063,273984;52063,302450;62140,302450;75575,263309" o:connectangles="270,0,90,180,0,0,0,0,0,0,0,0,0,0,0,0,0,0,0,0,0,0,0,0,0,0,0,0,0,0,0,0,0,0,0,0,0,0,0,0,0,0,0,0,0,0,0,0,0,0" textboxrect="0,0,195,233"/>
                </v:shape>
                <v:shape id="Freihandform 1317" o:spid="_x0000_s1066" style="position:absolute;left:39601;top:1103;width:2906;height:3736;visibility:visible;mso-wrap-style:square;v-text-anchor:top" coordsize="173,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" path="m,144r13,-2l23,136r2,-2l23,152r4,-4l29,134,57,122r6,10l73,132r4,l71,166,55,176r-2,4l69,174r2,26l73,210r6,-6l81,172r12,8l95,174,81,166r2,-36l95,134r6,-12l131,140r-2,16l135,162r,-20l159,158r14,4l161,152,137,138r18,-6l147,128r-14,6l107,116r6,-10l107,96,141,80r14,10l165,88,143,76r14,-6l173,60,163,58,145,70r,-16l139,56r-2,14l111,82,103,68,87,74,91,42,107,32r,-8l91,34r,-22l89,,85,12,81,36,67,26r2,6l81,40,77,66r-8,2l59,78,43,70,33,64,35,44,27,42,23,58,7,48,,46r3,6l19,66,9,74r6,4l29,70,49,88r-6,6l53,110,27,126,13,122,5,120r14,10l9,136,,144r,xe" fillcolor="#f2f2f2" stroked="f">
                  <v:path arrowok="t" o:connecttype="custom" o:connectlocs="145275,0;290550,186807;145275,373614;0,186807;21833,252634;41987,238401;45346,263309;95730,217052;122602,234843;119243,295333;89012,320241;119243,355823;132679,362939;156192,320241;136038,295333;159551,238401;220012,249076;226730,288217;267037,281100;270396,270425;260319,234843;223371,238401;189781,188586;236807,142329;277114,156562;263678,124538;273755,103189;243525,96072;230089,124538;172986,120980;152833,74723;179704,42699;152833,21349;142756,21349;112525,46257;136038,71165;115884,120980;72218,124538;58782,78281;38628,103189;0,81839;31910,117422;25192,138771;82295,156562;89012,195703;21833,217052;31910,231285;0,256192" o:connectangles="270,0,90,180,0,0,0,0,0,0,0,0,0,0,0,0,0,0,0,0,0,0,0,0,0,0,0,0,0,0,0,0,0,0,0,0,0,0,0,0,0,0,0,0,0,0,0,0" textboxrect="0,0,173,210"/>
                </v:shape>
                <v:shape id="Freihandform 1318" o:spid="_x0000_s1067" style="position:absolute;left:40626;top:2526;width:571;height:711;visibility:visible;mso-wrap-style:square;v-text-anchor:top" coordsize="3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" path="m,18r10,4l10,24,8,30,6,32r,2l8,32r4,l16,32r2,l24,40,26,28r8,l28,18,34,8,22,10,16,r,12l8,6r,8l,18r,xe" fillcolor="black" stroked="f">
                  <v:path arrowok="t" o:connecttype="custom" o:connectlocs="28552,0;57104,35584;28552,71167;0,35584;0,32025;16795,39142;16795,42700;13436,53375;10077,56934;10077,60492;13436,56934;20154,56934;26872,56934;30232,56934;40309,71167;43668,49817;57104,49817;47027,32025;57104,14233;36950,17792;26872,0;26872,21350;13436,10675;13436,24908;0,32025;0,32025" o:connectangles="270,0,90,180,0,0,0,0,0,0,0,0,0,0,0,0,0,0,0,0,0,0,0,0,0,0" textboxrect="0,0,34,40"/>
                </v:shape>
                <v:shape id="Freihandform 1319" o:spid="_x0000_s1068" style="position:absolute;left:40794;top:2810;width:268;height:250;visibility:visible;mso-wrap-style:square;v-text-anchor:top" coordsize="16,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" path="m,l6,4,4,10r6,l12,14,14,6r2,l12,,8,,,,,xe" fillcolor="#4aaf84" stroked="f">
                  <v:path arrowok="t" o:connecttype="custom" o:connectlocs="13437,0;26874,12454;13437,24908;0,12454;0,0;10078,7117;6719,17791;16796,17791;20156,24908;23515,10675;26874,10675;20156,0;13437,0;0,0;0,0" o:connectangles="270,0,90,180,0,0,0,0,0,0,0,0,0,0,0" textboxrect="0,0,16,14"/>
                </v:shape>
                <v:shape id="Freihandform 1320" o:spid="_x0000_s1069" style="position:absolute;left:64709;top:462;width:3779;height:4821;visibility:visible;mso-wrap-style:square;v-text-anchor:top" coordsize="225,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" path="m78,162r4,16l96,178r-2,24l72,212r-2,18l90,220r,35l99,271r2,-2l105,269r6,-2l111,265r,-6l111,244r,-16l113,222r16,8l133,216,115,204r2,-32l127,178r10,-14l159,176r2,26l163,204r4,4l173,212r,2l173,208r2,-8l175,192r,-2l177,192r4,2l187,196r4,4l197,202r6,4l207,208r,l221,206r-4,-12l189,172r12,-6l189,152r-22,8l149,148r10,-14l151,122r24,-10l195,126r4,-2l205,122r4,-4l211,116r-2,-2l207,112r-4,-2l201,110r-4,-4l193,106r-2,-2l191,104,213,92,225,78,215,72r-12,4l185,84r2,-20l169,70r-2,22l147,98r,-2l143,90r-4,-6l137,82r-2,2l129,86r-6,2l119,88r6,-24l147,50,145,32,125,46r,-20l127,4,117,r-8,12l107,24r,24l105,46r-2,-2l101,42,97,40,94,36,90,34,88,32r,l86,36r,6l86,46r,4l103,60,99,82,90,78,82,98,60,84r,-24l42,50,40,72,16,56,2,58,4,70,32,90,14,98r14,12l50,100r12,12l54,118r14,20l42,152,20,144,6,152r22,10l8,174,,186r20,2l36,180r,2l36,190r,8l36,202r2,-2l42,196r6,-2l50,194r4,-22l78,162r,xe" fillcolor="black" stroked="f">
                  <v:path arrowok="t" o:connecttype="custom" o:connectlocs="188938,0;377875,241068;188938,482135;0,241068;161227,316679;117561,409192;166265,482135;186418,475019;186418,434099;216648,409192;196495,306005;267032,313121;280467,370052;290544,370052;293903,338028;314056,348703;340927,366494;371157,366494;337568,295330;250237,263306;293903,199259;344286,217050;351004,202817;337568,195701;320774,185026;377875,138769;310697,149444;280467,163677;240161,160119;226725,149444;199854,156560;243519,56931;213289,7116;179701,42698;172983,78280;157868,64047;147791,56931;144432,81838;166265,145886;100767,149444;67178,128095;6718,124537;47024,195701;90690,209933;33589,256190;13436,309563;60460,320237;60460,352261;70537,348703;90690,306005" o:connectangles="270,0,90,180,0,0,0,0,0,0,0,0,0,0,0,0,0,0,0,0,0,0,0,0,0,0,0,0,0,0,0,0,0,0,0,0,0,0,0,0,0,0,0,0,0,0,0,0,0,0" textboxrect="0,0,225,271"/>
                </v:shape>
                <v:shape id="Freihandform 1321" o:spid="_x0000_s1070" style="position:absolute;left:64944;top:676;width:3343;height:4323;visibility:visible;mso-wrap-style:square;v-text-anchor:top" coordsize="199,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" path="m,168r16,-2l26,158r4,-2l28,176r4,-4l34,156,66,142r8,12l83,154r6,l82,192,64,204r-2,6l80,202r2,30l85,243r6,-7l93,200r16,10l109,202,93,192r4,-40l109,156r8,-14l151,164r-2,16l157,188r,-22l183,184r16,6l187,176,159,160r18,-6l171,148r-18,8l123,136r8,-14l125,112,163,94r16,12l189,102,165,88r16,-6l199,70,189,68,167,80r,-18l161,64r-4,18l127,96,119,80r-18,6l103,50,123,38r2,-8l105,40r,-26l103,,97,14,95,42,78,30r2,8l93,48,89,78r-9,2l68,92,50,82,40,74r,-22l32,50,28,68,10,56,,54r6,6l24,78,12,86r6,6l34,80r22,22l50,110r12,18l32,148,16,142,6,140r16,10l12,158,,168r,xe" stroked="f">
                  <v:path arrowok="t" o:connecttype="custom" o:connectlocs="167107,0;334213,216160;167107,432319;0,216160;26871,295329;50384,277538;53743,306004;110845,252631;139395,273980;137716,341585;104127,373609;137716,412749;152831,419865;183061,373609;156190,341585;183061,277538;253599,291771;263676,334469;307342,327353;314059,313120;297265,273980;256958,277538;220010,217049;273752,167235;317418,181467;303983,145885;317418,120978;280470,110304;263676,145885;199856,142327;172985,88955;209933,53373;176344,24907;162908,24907;130998,53373;156190,85396;134357,142327;83973,145885;67178,92513;47025,120978;0,96071;40307,138769;30230,163676;94050,181467;104127,227724;26871,252631;36948,266864;0,298887" o:connectangles="270,0,90,180,0,0,0,0,0,0,0,0,0,0,0,0,0,0,0,0,0,0,0,0,0,0,0,0,0,0,0,0,0,0,0,0,0,0,0,0,0,0,0,0,0,0,0,0" textboxrect="0,0,199,243"/>
                </v:shape>
                <v:shape id="Freihandform 1322" o:spid="_x0000_s1071" style="position:absolute;left:66154;top:2348;width:621;height:818;visibility:visible;mso-wrap-style:square;v-text-anchor:top" coordsize="37,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" path="m,20r10,6l10,28,8,34r,4l6,38r2,l13,36r4,l19,36r8,10l29,32r8,l31,20,37,10r-14,l17,r,12l10,6r,10l,20r,xe" fillcolor="black" stroked="f">
                  <v:path arrowok="t" o:connecttype="custom" o:connectlocs="31071,0;62142,40919;31071,81838;0,40919;0,35582;16795,46256;16795,49814;13436,60489;13436,67605;10077,67605;13436,67605;21834,64047;28552,64047;31911,64047;45347,81838;48706,56931;62142,56931;52065,35582;62142,17791;38629,17791;28552,0;28552,21349;16795,10675;16795,28465;0,35582;0,35582" o:connectangles="270,0,90,180,0,0,0,0,0,0,0,0,0,0,0,0,0,0,0,0,0,0,0,0,0,0" textboxrect="0,0,37,46"/>
                </v:shape>
                <v:shape id="Freihandform 1323" o:spid="_x0000_s1072" style="position:absolute;left:66338;top:2668;width:303;height:285;visibility:visible;mso-wrap-style:square;v-text-anchor:top" coordsize="1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" path="m,2l6,4,2,12r8,-2l12,16,14,8r4,l12,,8,,,2r,xe" fillcolor="#4aaf84" stroked="f">
                  <v:path arrowok="t" o:connecttype="custom" o:connectlocs="15115,0;30230,14233;15115,28465;0,14233;0,3558;10077,7116;3359,21349;16794,17791;20153,28465;23512,14233;30230,14233;20153,0;13436,0;0,3558;0,3558" o:connectangles="270,0,90,180,0,0,0,0,0,0,0,0,0,0,0" textboxrect="0,0,18,16"/>
                </v:shape>
                <v:shape id="Freihandform 1324" o:spid="_x0000_s1073" style="position:absolute;left:8531;top:1138;width:1999;height:2526;visibility:visible;mso-wrap-style:square;v-text-anchor:top" coordsize="119,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" path="m41,84r2,10l49,92r,14l37,112r,8l47,116r,18l53,142r,l55,142r4,-2l59,140r,-4l59,128r,-8l59,116r8,4l71,114,61,108r,-18l67,94r6,-8l83,92r2,14l85,106r4,4l91,112r,l91,108r,-4l93,100r,l93,100r2,2l99,102r2,2l105,106r2,2l109,108r,l117,108r-2,-6l99,90r8,-4l99,80,89,84,79,78r4,-8l79,64,93,58r10,8l105,64r2,l111,62r,-2l111,60r-2,-2l107,58r-2,-2l103,56r,-2l101,54r,l113,48r6,-8l113,36r-6,4l97,44,99,34,89,36r,12l77,52r,-2l75,46,73,44r,-2l71,44r-4,l65,46r-2,l65,32,77,26r,-10l65,24r,-10l67,2,61,,57,6r,6l57,24r-2,l55,22r-2,l51,20,49,18r-2,l47,16r-2,l45,18r,4l45,24r,2l53,30r,12l47,40,43,50,32,44r,-14l22,26r,12l8,28,2,30r,6l18,46,8,52r8,6l26,52r8,6l28,62r8,10l22,80,12,74,4,80r12,6l4,90,,98r10,l20,94r,2l20,100r,4l20,106r,-2l22,102r4,l28,102r,-12l41,84r,xe" fillcolor="black" stroked="f">
                  <v:path arrowok="t" o:connecttype="custom" o:connectlocs="99930,0;199860,126315;99930,252630;0,126315;82295,163676;62141,213490;89013,252630;99090,249072;99090,227723;112526,213490;102449,160118;139398,163676;149475,195699;152834,192141;156193,177908;166270,181467;179706,192141;196501,192141;179706,153001;132680,138769;156193,103187;179706,113861;186424,106745;176347,99629;169629,96071;199860,71163;162911,78280;149475,85396;125962,81838;119244,78280;105808,81838;129321,28465;112526,3558;95731,21349;92372,39140;82295,32024;75577,28465;75577,42698;89013,74722;53744,78280;36949,67605;3359,64047;26872,103187;47026,110303;20154,131652;6718,160118;33590,167234;33590,185025;36949,181467;47026,160118" o:connectangles="270,0,90,180,0,0,0,0,0,0,0,0,0,0,0,0,0,0,0,0,0,0,0,0,0,0,0,0,0,0,0,0,0,0,0,0,0,0,0,0,0,0,0,0,0,0,0,0,0,0" textboxrect="0,0,119,142"/>
                </v:shape>
                <v:shape id="Freihandform 1325" o:spid="_x0000_s1074" style="position:absolute;left:8666;top:1245;width:1763;height:2277;visibility:visible;mso-wrap-style:square;v-text-anchor:top" coordsize="105,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" path="m,88l8,86r6,-2l16,82,14,92r2,-2l18,82,33,74r4,6l43,80r2,l43,102r-10,4l31,110r10,-4l43,122r2,6l47,124r2,-18l57,110r,-4l49,102,51,80r6,2l61,74,79,86r-2,8l81,100r,-14l97,96r8,4l97,92,83,84,93,80,89,78,79,82,63,72r6,-8l65,58,85,50r8,6l99,54,87,46r8,-4l105,36r-6,l87,42r,-10l85,34,83,44,67,50,63,42,53,46,55,26r8,-6l65,16,55,20,55,8,53,,51,8,49,22,41,16r,4l49,24,47,40r-6,2l35,48,26,44,20,38,22,28,18,26,14,36,4,30,,28r2,4l12,40,6,44r2,4l18,42,29,54r-3,4l31,68,16,78,8,74r-4,l12,80,6,84,,88r,xe" stroked="f">
                  <v:path arrowok="t" o:connecttype="custom" o:connectlocs="88171,0;176342,113861;88171,227722;0,113861;13436,153001;26871,145884;26871,160117;55422,131652;72216,142326;72216,181466;52063,195699;72216,217048;78934,220606;95729,195699;82293,181466;95729,145884;132676,153001;136035,177908;162906,170792;162906,163675;156189,142326;132676,145884;115882,113861;142753,88954;166265,96070;159548,74721;166265,64047;146112,56931;139394,78279;105805,74721;92370,46256;109164,28465;92370,14233;85652,14233;68857,28465;82293,42698;68857,74721;43666,78279;36948,49814;23512,64047;0,49814;20153,71163;13436,85396;48704,96070;52063,120977;13436,131652;20153,142326;0,156559" o:connectangles="270,0,90,180,0,0,0,0,0,0,0,0,0,0,0,0,0,0,0,0,0,0,0,0,0,0,0,0,0,0,0,0,0,0,0,0,0,0,0,0,0,0,0,0,0,0,0,0" textboxrect="0,0,105,128"/>
                </v:shape>
                <v:shape id="Freihandform 1326" o:spid="_x0000_s1075" style="position:absolute;left:9287;top:2099;width:336;height:427;visibility:visible;mso-wrap-style:square;v-text-anchor:top" coordsize="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" path="m,12r6,2l6,16,4,18r,2l4,22r,-2l6,20r4,l10,20r4,4l16,18r4,l16,12,20,6r-8,l10,,8,8,4,4r,6l,12r,xe" fillcolor="black" stroked="f">
                  <v:path arrowok="t" o:connecttype="custom" o:connectlocs="16793,0;33585,21351;16793,42702;0,21351;0,21351;10076,24910;10076,28468;6717,32027;6717,35585;6717,39144;6717,35585;10076,35585;16793,35585;16793,35585;23510,42702;26868,32027;33585,32027;26868,21351;33585,10676;20151,10676;16793,0;13434,14234;6717,7117;6717,17793;0,21351;0,21351" o:connectangles="270,0,90,180,0,0,0,0,0,0,0,0,0,0,0,0,0,0,0,0,0,0,0,0,0,0" textboxrect="0,0,20,24"/>
                </v:shape>
                <v:shape id="Freihandform 1327" o:spid="_x0000_s1076" style="position:absolute;left:9388;top:2277;width:168;height:178;visibility:visible;mso-wrap-style:square;v-text-anchor:top" coordsize="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" path="m,2r4,l2,6r4,l6,10,8,4r2,l6,,4,,,2r,xe" fillcolor="#4aaf84" stroked="f">
                  <v:path arrowok="t" o:connecttype="custom" o:connectlocs="8399,0;16797,8897;8399,17794;0,8897;0,3559;6719,3559;3359,10676;10078,10676;10078,17794;13438,7118;16797,7118;10078,0;6719,0;0,3559;0,3559" o:connectangles="270,0,90,180,0,0,0,0,0,0,0,0,0,0,0" textboxrect="0,0,10,10"/>
                </v:shape>
                <v:shape id="Freihandform 1328" o:spid="_x0000_s1077" style="position:absolute;left:19431;top:71;width:2435;height:3131;visibility:visible;mso-wrap-style:square;v-text-anchor:top" coordsize="145,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" path="m50,106r2,10l62,116r-2,16l46,138r,12l58,144r,22l64,176r2,l68,176r3,-2l71,174r,-6l71,158r,-10l71,144r12,6l85,142,73,134r2,-22l81,116r6,-10l103,114r,18l105,132r2,4l111,138r,2l111,136r2,-6l113,124r,l115,124r2,2l119,128r4,2l127,132r4,2l133,134r,2l143,134r-4,-8l121,112r10,-4l121,100r-14,4l95,96r6,-8l97,80r16,-8l127,82r,-2l131,80r4,-2l135,76r,-2l133,74r-2,-2l129,72r-2,-2l125,68r-2,l123,68r14,-8l145,52r-6,-6l131,50r-12,6l119,42r-10,4l107,60,95,64r,-2l91,58,89,56r,-2l87,56r-4,l79,58r-2,l81,42,95,32,93,20,79,30r,-12l81,4,75,,69,8r,8l69,32,68,30r,l66,28,62,26,60,24,58,22r-2,l56,22r,2l56,28r,2l56,32r10,8l64,54,58,52,52,64,38,56r,-16l28,32,26,48,10,36,,38r2,8l20,58,8,64r10,8l32,64r8,10l34,78,44,90,26,100,12,94r-8,6l18,106,4,114,,122r12,l22,118r,2l24,124r,6l22,132r2,-2l28,128r2,-2l32,126r2,-14l50,106r,xe" fillcolor="black" stroked="f">
                  <v:shadow on="t" color="black" opacity="26214f" origin="-.5,-.5" offset="0,0"/>
                  <v:path arrowok="t" o:connecttype="custom" o:connectlocs="121762,0;243523,156564;121762,313127;0,156564;104127,206379;77256,266870;107486,313127;119242,309569;119242,281103;139396,266870;125960,199263;172985,202821;179703,241962;186421,241962;189780,220612;199857,227729;220010,238404;240164,238404;220010,192146;159550,170797;189780,128097;220010,142330;226728,131656;216651,128097;206575,120981;243523,92515;199857,99631;179703,106748;152832,103190;146114,99631;129319,103190;156191,35583;136037,7117;115883,28466;114204,53374;100768,42699;94050,39141;94050,53374;107486,96073;63820,99631;43666,85398;3359,81840;30230,128097;57102,138772;20154,167238;6718,202821;36948,209937;40307,231287;47025,227729;57102,199263" o:connectangles="270,0,90,180,0,0,0,0,0,0,0,0,0,0,0,0,0,0,0,0,0,0,0,0,0,0,0,0,0,0,0,0,0,0,0,0,0,0,0,0,0,0,0,0,0,0,0,0,0,0" textboxrect="0,0,145,176"/>
                </v:shape>
                <v:shape id="Freihandform 1329" o:spid="_x0000_s1078" style="position:absolute;left:19565;top:213;width:2167;height:2811;visibility:visible;mso-wrap-style:square;v-text-anchor:top" coordsize="129,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" path="m,110r10,-2l18,104r2,-2l18,114r4,-2l22,102,44,92r4,8l56,100r2,l54,126r-12,6l42,136r10,-4l54,150r2,8l60,154r1,-24l71,136r,-4l61,126r2,-26l71,102,75,92r22,14l97,118r4,4l101,108r18,12l129,124r-8,-10l103,104r12,-4l111,96r-12,6l79,88r6,-8l81,72,105,62r10,8l123,66,107,58r10,-4l129,46r-6,-2l109,52r,-12l105,42r-2,12l83,62,77,52,65,56,67,32,79,24r2,-4l69,26r,-16l67,,63,10,61,28,52,20r,4l61,32,60,52r-8,l46,60,32,54,26,48r,-14l22,32,18,44,6,38,,36r4,4l16,50,8,56r4,4l22,52,38,66r-6,6l40,84,22,96,12,92r-8,l16,98r-8,6l,110r,xe" fillcolor="#f2f2f2" stroked="f">
                  <v:path arrowok="t" o:connecttype="custom" o:connectlocs="108324,0;216648,140548;108324,281095;0,140548;16794,192141;33589,181466;36948,199257;73895,163676;94049,177908;90690,224164;70537,241955;90690,266862;100767,273979;119240,241955;102446,224164;119240,181466;162906,188583;169624,217048;199854,213490;203212,202815;193136,177908;166265,181466;142753,142327;176341,110303;206571,117419;196495,96070;206571,78280;183059,71163;172983,96070;129317,92512;112523,56931;136035,35582;115881,17791;105805,17791;87331,35582;102446,56931;87331,92512;53742,96070;43665,60489;30230,78280;0,64047;26871,88954;20153,106745;63819,117419;67178,149443;20153,163676;26871,174350;0,195699" o:connectangles="270,0,90,180,0,0,0,0,0,0,0,0,0,0,0,0,0,0,0,0,0,0,0,0,0,0,0,0,0,0,0,0,0,0,0,0,0,0,0,0,0,0,0,0,0,0,0,0" textboxrect="0,0,129,158"/>
                </v:shape>
                <v:shape id="Freihandform 1330" o:spid="_x0000_s1079" style="position:absolute;left:20371;top:1316;width:387;height:498;visibility:visible;mso-wrap-style:square;v-text-anchor:top" coordsize="23,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" path="m,12r6,4l6,18r,2l4,24r,l4,24,8,22r2,l12,22r5,6l17,20r6,l19,12,23,6,13,6,12,,10,8,6,2r,8l,12r,xe" fillcolor="black" stroked="f">
                  <v:path arrowok="t" o:connecttype="custom" o:connectlocs="19312,0;38624,24908;19312,49816;0,24908;0,21350;10076,28466;10076,32025;10076,35583;6717,42699;6717,42699;6717,42699;13434,39141;16793,39141;20152,39141;28548,49816;28548,35583;38624,35583;31907,21350;38624,10675;21831,10675;20152,0;16793,14233;10076,3558;10076,17791;0,21350;0,21350" o:connectangles="270,0,90,180,0,0,0,0,0,0,0,0,0,0,0,0,0,0,0,0,0,0,0,0,0,0" textboxrect="0,0,23,28"/>
                </v:shape>
                <v:shape id="Freihandform 1331" o:spid="_x0000_s1080" style="position:absolute;left:20472;top:1494;width:185;height:213;visibility:visible;mso-wrap-style:square;v-text-anchor:top" coordsize="1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" path="m,2l4,4,2,8r5,l7,12,9,6r2,l9,,6,2,,2r,xe" fillcolor="#3f9e9e" stroked="f">
                  <v:path arrowok="t" o:connecttype="custom" o:connectlocs="9235,0;18470,10676;9235,21351;0,10676;0,3559;6716,7117;3358,14234;11754,14234;11754,21351;15112,10676;18470,10676;15112,0;10075,3559;0,3559;0,3559" o:connectangles="270,0,90,180,0,0,0,0,0,0,0,0,0,0,0" textboxrect="0,0,11,12"/>
                </v:shape>
                <v:shape id="Freihandform 1332" o:spid="_x0000_s1081" style="position:absolute;left:46420;top:177;width:1931;height:2527;visibility:visible;mso-wrap-style:square;v-text-anchor:top" coordsize="115,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" path="m40,84r2,10l48,92r,14l36,112r,8l46,116r,18l51,142r,l53,140r4,l57,140r,-4l57,128r,-8l57,116r8,4l69,114,57,108,59,90r6,4l69,86r12,6l83,106r,l85,110r4,2l89,112r,-4l89,104r,-4l89,100r2,l93,102r2,2l99,104r2,2l105,108r2,l107,108r6,l111,102,97,90r6,-4l97,80,85,84,77,78r4,-8l77,64,89,58r12,8l101,64r4,l107,62r2,-2l107,60r,l105,58r-2,l101,56r-2,l99,54r,l109,48r6,-6l111,38r-6,2l95,44r,-10l87,38,85,48,75,52r,-2l73,48,71,44r,l69,44r-4,2l63,46r-2,l63,34,75,26r,-10l63,24r,-10l65,2,59,,55,6r,8l55,26,53,24r,l51,22,50,20r-2,l46,18r,l44,18r,2l44,22r,2l44,26r7,6l51,44,46,42,42,52,30,44r,-12l22,26,20,38,8,30,,30r,6l16,46,6,52r8,6l26,52r6,6l26,62r8,10l20,80,10,74,2,80r12,6l4,90,,98r8,l18,94r,2l18,100r,4l18,106r,-2l22,104r2,-2l26,102r,-12l40,84r,xe" fillcolor="black" stroked="f">
                  <v:path arrowok="t" o:connecttype="custom" o:connectlocs="96570,0;193139,126315;96570,252630;0,126315;80615,163676;60461,213490;85653,252630;95730,249072;95730,227723;109166,213490;99089,160118;136037,163676;142755,195699;149473,192141;149473,177908;159550,185025;176344,192141;189780,192141;172985,153001;129319,138769;149473,103187;176344,113861;179703,106745;172985,103187;166267,96071;193139,74722;159550,78280;142755,85396;122601,85396;115883,78280;102448,81838;125960,28465;109166,3558;92371,24907;89012,42698;80615,35582;73897,32024;73897,42698;85653,78280;50384,78280;33589,67605;0,64047;23513,103187;43666,110303;16795,131652;6718,160118;30230,167234;30230,185025;36948,185025;43666,160118" o:connectangles="270,0,90,180,0,0,0,0,0,0,0,0,0,0,0,0,0,0,0,0,0,0,0,0,0,0,0,0,0,0,0,0,0,0,0,0,0,0,0,0,0,0,0,0,0,0,0,0,0,0" textboxrect="0,0,115,142"/>
                </v:shape>
                <v:shape id="Freihandform 1333" o:spid="_x0000_s1082" style="position:absolute;left:46521;top:284;width:1763;height:2277;visibility:visible;mso-wrap-style:square;v-text-anchor:top" coordsize="105,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" path="m,88l8,86r6,-2l16,82,14,92r4,-2l18,82,34,74r4,6l44,80r1,l44,102r-10,4l32,110r10,-4l44,122r1,6l47,124r2,-18l57,110r,-4l49,102,51,80r6,2l61,74,79,86r-2,8l81,100r,-14l95,96r8,4l97,92,83,84,93,80,89,78,79,82,63,72r4,-8l65,58,85,50r8,6l99,54,85,46r8,-2l105,38,99,36,87,42r,-8l83,34,81,44,67,50,63,42,53,46r,-20l63,20r2,-4l55,22,55,8,53,,51,8,49,22,42,16r,4l49,26,47,42r-5,l36,48,26,44,20,40,22,28,18,26,14,36,6,30,,28r2,4l12,40,6,46r4,2l18,42,30,54r-4,4l32,68,18,78,8,74r-4,l12,80,6,84,,88r,xe" fillcolor="#f2f2f2" stroked="f">
                  <v:shadow on="t" color="black" opacity="26214f" origin="-.5,-.5" offset="0,0"/>
                  <v:path arrowok="t" o:connecttype="custom" o:connectlocs="88171,0;176342,113861;88171,227722;0,113861;13436,153001;26871,145884;30230,160117;57101,131652;73896,142326;73896,181466;53742,195699;73896,217048;78934,220606;95729,195699;82293,181466;95729,145884;132676,153001;136035,177908;159548,170792;162906,163675;156189,142326;132676,145884;112523,113861;142753,88954;166265,96070;156189,78279;166265,64047;146112,60489;136035,78279;105805,74721;89011,46256;109164,28465;92370,14233;85652,14233;70537,28465;82293,46256;70537,74721;43666,78279;36948,49814;23512,64047;0,49814;20153,71163;16794,85396;50383,96070;53742,120977;13436,131652;20153,142326;0,156559" o:connectangles="270,0,90,180,0,0,0,0,0,0,0,0,0,0,0,0,0,0,0,0,0,0,0,0,0,0,0,0,0,0,0,0,0,0,0,0,0,0,0,0,0,0,0,0,0,0,0,0" textboxrect="0,0,105,128"/>
                </v:shape>
                <v:shape id="Freihandform 1334" o:spid="_x0000_s1083" style="position:absolute;left:47159;top:1174;width:319;height:427;visibility:visible;mso-wrap-style:square;v-text-anchor:top" coordsize="1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" path="m,10r6,2l6,14,4,16r,4l4,20r,l6,18r3,l9,18r4,6l15,16r4,l15,10,19,4r-8,l9,,7,6,4,2r,6l,10r,xe" fillcolor="black" stroked="f">
                  <v:path arrowok="t" o:connecttype="custom" o:connectlocs="15956,0;31912,21351;15956,42702;0,21351;0,17793;10077,21351;10077,24910;6718,28468;6718,35585;6718,35585;6718,35585;10077,32027;15116,32027;15116,32027;21835,42702;25194,28468;31912,28468;25194,17793;31912,7117;18475,7117;15116,0;11757,10676;6718,3559;6718,14234;0,17793;0,17793" o:connectangles="270,0,90,180,0,0,0,0,0,0,0,0,0,0,0,0,0,0,0,0,0,0,0,0,0,0" textboxrect="0,0,19,24"/>
                </v:shape>
                <v:shape id="Freihandform 1335" o:spid="_x0000_s1084" style="position:absolute;left:47260;top:1316;width:151;height:178;visibility:visible;mso-wrap-style:square;v-text-anchor:top" coordsize="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" path="m,2l3,4,1,8,5,6r,4l7,6r2,l5,,3,2,,2r,xe" fillcolor="#4aaf84" stroked="f">
                  <v:path arrowok="t" o:connecttype="custom" o:connectlocs="7558,0;15115,8897;7558,17794;0,8897;0,3559;5038,7118;1679,14235;8397,10676;8397,17794;11756,10676;15115,10676;8397,0;5038,3559;0,3559;0,3559" o:connectangles="270,0,90,180,0,0,0,0,0,0,0,0,0,0,0" textboxrect="0,0,9,10"/>
                </v:shape>
                <v:shape id="Freihandform 1336" o:spid="_x0000_s1085" style="position:absolute;left:57320;top:604;width:1965;height:2527;visibility:visible;mso-wrap-style:square;v-text-anchor:top" coordsize="117,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" path="m42,84r2,10l50,94r,12l38,112r,8l48,116r,20l52,142r2,l56,142r2,l60,140r,-4l60,128r,-8l60,116r8,6l72,114,60,108,62,90r6,4l72,86r11,6l85,106r,2l87,110r4,2l91,112r,-2l91,104r,-4l93,100r,l95,102r2,2l101,104r2,2l107,108r2,l109,110r8,-2l115,102,99,90r8,-2l99,80,89,84,80,78r3,-8l80,64,93,58r10,8l105,66r2,-2l111,62r,-2l111,60r-2,l107,58r-2,l103,56r-2,l101,54r,l111,48r6,-6l113,38r-6,2l97,44r,-10l89,36,87,48r-9,4l78,50,76,48,74,44r,l72,44r-4,2l66,46r-2,l66,34,78,26r,-10l66,24r,-10l68,2,62,,58,6r-2,6l56,24r,l56,24,54,22,52,20r-2,l48,18r-2,l46,18r,l46,22r,2l46,26r8,6l52,44,48,42,42,52,32,44r,-12l22,26r,12l8,28,2,30r,6l16,46,8,52r8,6l26,52r8,6l28,62r8,10l22,80,10,76,4,80r12,6l4,92,,98r10,2l20,94r,2l20,100r,4l20,106r,-2l22,104r4,-2l26,102,28,90,42,84r,xe" fillcolor="black" stroked="f">
                  <v:path arrowok="t" o:connecttype="custom" o:connectlocs="98248,0;196495,126315;98248,252630;0,126315;83972,167234;63819,213490;87331,252630;97408,252630;100767,227723;114202,217048;104126,160118;139394,163676;146112,195699;152829,195699;156188,177908;162906,185025;179701,192141;196495,192141;179701,156559;134356,138769;156188,103187;179701,113861;186418,106745;176342,103187;169624,96071;196495,74722;162906,78280;146112,85396;127638,85396;120920,78280;107484,81838;130997,28465;114202,3558;94049,21349;94049,42698;83972,35582;77254,32024;77254,42698;87331,78280;53742,78280;36948,67605;3359,64047;26871,103187;47024,110303;16794,135210;6718,163676;33589,167234;33589,185025;36948,185025;47024,160118" o:connectangles="270,0,90,180,0,0,0,0,0,0,0,0,0,0,0,0,0,0,0,0,0,0,0,0,0,0,0,0,0,0,0,0,0,0,0,0,0,0,0,0,0,0,0,0,0,0,0,0,0,0" textboxrect="0,0,117,142"/>
                </v:shape>
                <v:shape id="Freihandform 1337" o:spid="_x0000_s1086" style="position:absolute;left:57454;top:711;width:1763;height:2277;visibility:visible;mso-wrap-style:square;v-text-anchor:top" coordsize="105,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" path="m,88r8,l14,84r2,-2l14,92r2,l18,82,34,74r4,8l44,82r2,l42,102r-10,6l32,110r10,-2l42,122r2,6l48,124r2,-18l58,110r,-2l50,102r,-22l58,82r4,-6l79,86,77,96r4,4l81,88,95,98r8,2l97,92,83,84,93,82,89,78,79,82,64,72r4,-8l66,58,85,50r8,6l99,54,85,46,95,44r10,-6l99,36,87,42r,-8l83,34,81,44,68,50,64,42,54,46r,-20l64,20r2,-4l56,22,56,8,54,,52,8,50,22,40,16r2,4l50,26,48,42r-6,l36,48,26,44,20,40r,-12l16,26,14,36,4,30,,28r2,4l12,40,6,46r2,2l18,42,30,54r-4,4l32,68,16,78,8,74r-6,l12,80,6,84,,88r,xe" stroked="f">
                  <v:path arrowok="t" o:connecttype="custom" o:connectlocs="88171,0;176342,113861;88171,227722;0,113861;13436,156559;26871,145884;26871,163675;57101,131652;73896,145884;70537,181466;53742,195699;70537,217048;80613,220606;97408,195699;83972,181466;97408,145884;132676,153001;136035,177908;159548,174350;162906,163675;156189,145884;132676,145884;114202,113861;142753,88954;166265,96070;159548,78279;166265,64047;146112,60489;136035,78279;107485,74721;90690,46256;110844,28465;94049,14233;87331,14233;67178,28465;83972,46256;70537,74721;43666,78279;33589,49814;23512,64047;0,49814;20153,71163;13436,85396;50383,96070;53742,120977;13436,131652;20153,142326;0,156559" o:connectangles="270,0,90,180,0,0,0,0,0,0,0,0,0,0,0,0,0,0,0,0,0,0,0,0,0,0,0,0,0,0,0,0,0,0,0,0,0,0,0,0,0,0,0,0,0,0,0,0" textboxrect="0,0,105,128"/>
                </v:shape>
                <v:shape id="Freihandform 1338" o:spid="_x0000_s1087" style="position:absolute;left:58092;top:1601;width:336;height:427;visibility:visible;mso-wrap-style:square;v-text-anchor:top" coordsize="2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" path="m,10r6,4l4,14r,4l4,20r-2,l4,20,6,18r2,l10,18r4,6l16,16r4,l16,10,20,4r-8,l10,,8,6,4,2r,6l,10r,xe" fillcolor="black" stroked="f">
                  <v:path arrowok="t" o:connecttype="custom" o:connectlocs="16793,0;33585,21351;16793,42702;0,21351;0,17793;10076,24910;6717,24910;6717,32027;6717,35585;3359,35585;6717,35585;10076,32027;13434,32027;16793,32027;23510,42702;26868,28468;33585,28468;26868,17793;33585,7117;20151,7117;16793,0;13434,10676;6717,3559;6717,14234;0,17793;0,17793" o:connectangles="270,0,90,180,0,0,0,0,0,0,0,0,0,0,0,0,0,0,0,0,0,0,0,0,0,0" textboxrect="0,0,20,24"/>
                </v:shape>
                <v:shape id="Freihandform 1339" o:spid="_x0000_s1088" style="position:absolute;left:58193;top:1779;width:168;height:142;visibility:visible;mso-wrap-style:square;v-text-anchor:top" coordsize="1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" path="m,l2,2r,4l6,4r,4l8,4r2,l6,,4,,,,,xe" fillcolor="#4aaf84" stroked="f">
                  <v:path arrowok="t" o:connecttype="custom" o:connectlocs="8399,0;16797,7119;8399,14237;0,7119;0,0;3359,3559;3359,10678;10078,7119;10078,14237;13438,7119;16797,7119;10078,0;6719,0;0,0;0,0" o:connectangles="270,0,90,180,0,0,0,0,0,0,0,0,0,0,0" textboxrect="0,0,10,8"/>
                </v:shape>
              </v:group>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A7D17D1"/>
    <w:multiLevelType w:val="multilevel"/>
    <w:tmpl w:val="C8308AC8"/>
    <w:styleLink w:val="LFO6"/>
    <w:lvl w:ilvl="0">
      <w:start w:val="1"/>
      <w:numFmt w:val="decimal"/>
      <w:pStyle w:val="Listennummer"/>
      <w:lvlText w:val="%1."/>
      <w:lvlJc w:val="left"/>
      <w:pPr>
        <w:ind w:left="36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 w15:restartNumberingAfterBreak="0">
    <w:nsid w:val="42C7067F"/>
    <w:multiLevelType w:val="multilevel"/>
    <w:tmpl w:val="EB30460E"/>
    <w:styleLink w:val="LFO8"/>
    <w:lvl w:ilvl="0">
      <w:start w:val="1"/>
      <w:numFmt w:val="decimal"/>
      <w:pStyle w:val="Listennummer3"/>
      <w:lvlText w:val="%1."/>
      <w:lvlJc w:val="left"/>
      <w:pPr>
        <w:ind w:left="926"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 w15:restartNumberingAfterBreak="0">
    <w:nsid w:val="49F87230"/>
    <w:multiLevelType w:val="multilevel"/>
    <w:tmpl w:val="C952ED06"/>
    <w:styleLink w:val="LFO4"/>
    <w:lvl w:ilvl="0">
      <w:numFmt w:val="bullet"/>
      <w:pStyle w:val="Aufzhlungszeichen4"/>
      <w:lvlText w:val=""/>
      <w:lvlJc w:val="left"/>
      <w:pPr>
        <w:ind w:left="1209"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 w15:restartNumberingAfterBreak="0">
    <w:nsid w:val="585E5474"/>
    <w:multiLevelType w:val="multilevel"/>
    <w:tmpl w:val="37448666"/>
    <w:styleLink w:val="LFO7"/>
    <w:lvl w:ilvl="0">
      <w:start w:val="1"/>
      <w:numFmt w:val="decimal"/>
      <w:pStyle w:val="Listennummer2"/>
      <w:lvlText w:val="%1."/>
      <w:lvlJc w:val="left"/>
      <w:pPr>
        <w:ind w:left="643"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4" w15:restartNumberingAfterBreak="0">
    <w:nsid w:val="59351B15"/>
    <w:multiLevelType w:val="multilevel"/>
    <w:tmpl w:val="6240AD44"/>
    <w:styleLink w:val="LFO5"/>
    <w:lvl w:ilvl="0">
      <w:numFmt w:val="bullet"/>
      <w:pStyle w:val="Aufzhlungszeichen5"/>
      <w:lvlText w:val=""/>
      <w:lvlJc w:val="left"/>
      <w:pPr>
        <w:ind w:left="1492"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5" w15:restartNumberingAfterBreak="0">
    <w:nsid w:val="5B301001"/>
    <w:multiLevelType w:val="multilevel"/>
    <w:tmpl w:val="5C5834E0"/>
    <w:styleLink w:val="LFO1"/>
    <w:lvl w:ilvl="0">
      <w:numFmt w:val="bullet"/>
      <w:pStyle w:val="Aufzhlungszeichen"/>
      <w:lvlText w:val=""/>
      <w:lvlJc w:val="left"/>
      <w:pPr>
        <w:ind w:left="36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6" w15:restartNumberingAfterBreak="0">
    <w:nsid w:val="68717C9F"/>
    <w:multiLevelType w:val="multilevel"/>
    <w:tmpl w:val="563A5D3A"/>
    <w:styleLink w:val="LFO2"/>
    <w:lvl w:ilvl="0">
      <w:numFmt w:val="bullet"/>
      <w:pStyle w:val="Aufzhlungszeichen2"/>
      <w:lvlText w:val=""/>
      <w:lvlJc w:val="left"/>
      <w:pPr>
        <w:ind w:left="643"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7" w15:restartNumberingAfterBreak="0">
    <w:nsid w:val="68C21E12"/>
    <w:multiLevelType w:val="multilevel"/>
    <w:tmpl w:val="88E05F60"/>
    <w:styleLink w:val="LFO10"/>
    <w:lvl w:ilvl="0">
      <w:start w:val="1"/>
      <w:numFmt w:val="decimal"/>
      <w:pStyle w:val="Listennummer5"/>
      <w:lvlText w:val="%1."/>
      <w:lvlJc w:val="left"/>
      <w:pPr>
        <w:ind w:left="1492"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8" w15:restartNumberingAfterBreak="0">
    <w:nsid w:val="75562B30"/>
    <w:multiLevelType w:val="multilevel"/>
    <w:tmpl w:val="0852AA82"/>
    <w:styleLink w:val="LFO9"/>
    <w:lvl w:ilvl="0">
      <w:start w:val="1"/>
      <w:numFmt w:val="decimal"/>
      <w:pStyle w:val="Listennummer4"/>
      <w:lvlText w:val="%1."/>
      <w:lvlJc w:val="left"/>
      <w:pPr>
        <w:ind w:left="1209"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9" w15:restartNumberingAfterBreak="0">
    <w:nsid w:val="769175E4"/>
    <w:multiLevelType w:val="multilevel"/>
    <w:tmpl w:val="1958B98A"/>
    <w:styleLink w:val="LFO3"/>
    <w:lvl w:ilvl="0">
      <w:numFmt w:val="bullet"/>
      <w:pStyle w:val="Aufzhlungszeichen3"/>
      <w:lvlText w:val=""/>
      <w:lvlJc w:val="left"/>
      <w:pPr>
        <w:ind w:left="926"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num w:numId="1">
    <w:abstractNumId w:val="5"/>
  </w:num>
  <w:num w:numId="2">
    <w:abstractNumId w:val="6"/>
  </w:num>
  <w:num w:numId="3">
    <w:abstractNumId w:val="9"/>
  </w:num>
  <w:num w:numId="4">
    <w:abstractNumId w:val="2"/>
  </w:num>
  <w:num w:numId="5">
    <w:abstractNumId w:val="4"/>
  </w:num>
  <w:num w:numId="6">
    <w:abstractNumId w:val="0"/>
  </w:num>
  <w:num w:numId="7">
    <w:abstractNumId w:val="3"/>
  </w:num>
  <w:num w:numId="8">
    <w:abstractNumId w:val="1"/>
  </w:num>
  <w:num w:numId="9">
    <w:abstractNumId w:val="8"/>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attachedTemplate r:id="rId1"/>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4C4C"/>
    <w:rsid w:val="00143F0C"/>
    <w:rsid w:val="00406C26"/>
    <w:rsid w:val="007430D5"/>
    <w:rsid w:val="009133A8"/>
    <w:rsid w:val="00F44C4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ABBD6"/>
  <w15:docId w15:val="{DB923B65-9AFE-4B92-BE2C-842983C42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Gothic" w:eastAsia="Times New Roman" w:hAnsi="Century Gothic" w:cs="Times New Roman"/>
        <w:kern w:val="3"/>
        <w:sz w:val="22"/>
        <w:szCs w:val="22"/>
        <w:lang w:val="de-DE" w:eastAsia="ja-JP" w:bidi="ar-SA"/>
      </w:rPr>
    </w:rPrDefault>
    <w:pPrDefault>
      <w:pPr>
        <w:autoSpaceDN w:val="0"/>
        <w:spacing w:after="160" w:line="256" w:lineRule="auto"/>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pPr>
      <w:suppressAutoHyphens/>
    </w:pPr>
    <w:rPr>
      <w:color w:val="404040"/>
    </w:rPr>
  </w:style>
  <w:style w:type="paragraph" w:styleId="berschrift1">
    <w:name w:val="heading 1"/>
    <w:basedOn w:val="Standard"/>
    <w:next w:val="Standard"/>
    <w:uiPriority w:val="9"/>
    <w:qFormat/>
    <w:pPr>
      <w:keepNext/>
      <w:keepLines/>
      <w:spacing w:before="240" w:after="0"/>
      <w:outlineLvl w:val="0"/>
    </w:pPr>
    <w:rPr>
      <w:color w:val="783F04"/>
      <w:sz w:val="32"/>
      <w:szCs w:val="32"/>
    </w:rPr>
  </w:style>
  <w:style w:type="paragraph" w:styleId="berschrift2">
    <w:name w:val="heading 2"/>
    <w:basedOn w:val="Standard"/>
    <w:next w:val="Standard"/>
    <w:uiPriority w:val="9"/>
    <w:semiHidden/>
    <w:unhideWhenUsed/>
    <w:qFormat/>
    <w:pPr>
      <w:keepNext/>
      <w:keepLines/>
      <w:spacing w:before="40" w:after="0"/>
      <w:outlineLvl w:val="1"/>
    </w:pPr>
    <w:rPr>
      <w:color w:val="783F04"/>
      <w:sz w:val="26"/>
      <w:szCs w:val="26"/>
    </w:rPr>
  </w:style>
  <w:style w:type="paragraph" w:styleId="berschrift3">
    <w:name w:val="heading 3"/>
    <w:basedOn w:val="Standard"/>
    <w:next w:val="Standard"/>
    <w:uiPriority w:val="9"/>
    <w:semiHidden/>
    <w:unhideWhenUsed/>
    <w:qFormat/>
    <w:pPr>
      <w:keepNext/>
      <w:keepLines/>
      <w:spacing w:before="40" w:after="0"/>
      <w:outlineLvl w:val="2"/>
    </w:pPr>
    <w:rPr>
      <w:color w:val="773F04"/>
      <w:sz w:val="24"/>
      <w:szCs w:val="24"/>
    </w:rPr>
  </w:style>
  <w:style w:type="paragraph" w:styleId="berschrift4">
    <w:name w:val="heading 4"/>
    <w:basedOn w:val="Standard"/>
    <w:next w:val="Standard"/>
    <w:uiPriority w:val="9"/>
    <w:semiHidden/>
    <w:unhideWhenUsed/>
    <w:qFormat/>
    <w:pPr>
      <w:keepNext/>
      <w:keepLines/>
      <w:spacing w:before="40" w:after="0"/>
      <w:outlineLvl w:val="3"/>
    </w:pPr>
    <w:rPr>
      <w:i/>
      <w:iCs/>
      <w:color w:val="783F04"/>
    </w:rPr>
  </w:style>
  <w:style w:type="paragraph" w:styleId="berschrift5">
    <w:name w:val="heading 5"/>
    <w:basedOn w:val="Standard"/>
    <w:next w:val="Standard"/>
    <w:uiPriority w:val="9"/>
    <w:semiHidden/>
    <w:unhideWhenUsed/>
    <w:qFormat/>
    <w:pPr>
      <w:keepNext/>
      <w:keepLines/>
      <w:spacing w:before="40" w:after="0"/>
      <w:outlineLvl w:val="4"/>
    </w:pPr>
    <w:rPr>
      <w:color w:val="783F04"/>
    </w:rPr>
  </w:style>
  <w:style w:type="paragraph" w:styleId="berschrift6">
    <w:name w:val="heading 6"/>
    <w:basedOn w:val="Standard"/>
    <w:next w:val="Standard"/>
    <w:uiPriority w:val="9"/>
    <w:semiHidden/>
    <w:unhideWhenUsed/>
    <w:qFormat/>
    <w:pPr>
      <w:keepNext/>
      <w:keepLines/>
      <w:spacing w:before="40" w:after="0"/>
      <w:outlineLvl w:val="5"/>
    </w:pPr>
    <w:rPr>
      <w:color w:val="773F04"/>
    </w:rPr>
  </w:style>
  <w:style w:type="paragraph" w:styleId="berschrift7">
    <w:name w:val="heading 7"/>
    <w:basedOn w:val="Standard"/>
    <w:next w:val="Standard"/>
    <w:pPr>
      <w:keepNext/>
      <w:keepLines/>
      <w:spacing w:before="40" w:after="0"/>
      <w:outlineLvl w:val="6"/>
    </w:pPr>
    <w:rPr>
      <w:i/>
      <w:iCs/>
      <w:color w:val="773F04"/>
    </w:rPr>
  </w:style>
  <w:style w:type="paragraph" w:styleId="berschrift8">
    <w:name w:val="heading 8"/>
    <w:basedOn w:val="Standard"/>
    <w:next w:val="Standard"/>
    <w:pPr>
      <w:keepNext/>
      <w:keepLines/>
      <w:spacing w:before="40" w:after="0"/>
      <w:outlineLvl w:val="7"/>
    </w:pPr>
    <w:rPr>
      <w:color w:val="272727"/>
      <w:szCs w:val="21"/>
    </w:rPr>
  </w:style>
  <w:style w:type="paragraph" w:styleId="berschrift9">
    <w:name w:val="heading 9"/>
    <w:basedOn w:val="Standard"/>
    <w:next w:val="Standard"/>
    <w:pPr>
      <w:keepNext/>
      <w:keepLines/>
      <w:spacing w:before="40" w:after="0"/>
      <w:outlineLvl w:val="8"/>
    </w:pPr>
    <w:rPr>
      <w:i/>
      <w:iCs/>
      <w:color w:val="272727"/>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rPr>
      <w:color w:val="595959"/>
    </w:rPr>
  </w:style>
  <w:style w:type="paragraph" w:customStyle="1" w:styleId="Absenderinformation">
    <w:name w:val="Absenderinformation"/>
    <w:basedOn w:val="Standard"/>
    <w:next w:val="Standard"/>
    <w:pPr>
      <w:pBdr>
        <w:bottom w:val="dotted" w:sz="12" w:space="5" w:color="BFBFBF"/>
      </w:pBdr>
      <w:spacing w:after="360" w:line="240" w:lineRule="auto"/>
      <w:jc w:val="center"/>
    </w:pPr>
  </w:style>
  <w:style w:type="character" w:customStyle="1" w:styleId="Absenderinformationszeichen">
    <w:name w:val="Absenderinformationszeichen"/>
    <w:basedOn w:val="Absatz-Standardschriftart"/>
    <w:rPr>
      <w:color w:val="404040"/>
    </w:rPr>
  </w:style>
  <w:style w:type="paragraph" w:styleId="Fuzeile">
    <w:name w:val="footer"/>
    <w:basedOn w:val="Standard"/>
    <w:pPr>
      <w:spacing w:after="0" w:line="240" w:lineRule="auto"/>
      <w:jc w:val="right"/>
    </w:pPr>
    <w:rPr>
      <w:color w:val="3A6331"/>
      <w:sz w:val="36"/>
      <w:szCs w:val="36"/>
      <w14:shadow w14:blurRad="63461" w14:dist="0" w14:dir="0" w14:sx="100000" w14:sy="100000" w14:kx="0" w14:ky="0" w14:algn="b">
        <w14:srgbClr w14:val="000000"/>
      </w14:shadow>
    </w:rPr>
  </w:style>
  <w:style w:type="character" w:customStyle="1" w:styleId="FuzeileZchn">
    <w:name w:val="Fußzeile Zchn"/>
    <w:basedOn w:val="Absatz-Standardschriftart"/>
    <w:rPr>
      <w:color w:val="3A6331"/>
      <w:sz w:val="36"/>
      <w:szCs w:val="36"/>
      <w14:shadow w14:blurRad="63461" w14:dist="0" w14:dir="0" w14:sx="100000" w14:sy="100000" w14:kx="0" w14:ky="0" w14:algn="b">
        <w14:srgbClr w14:val="000000"/>
      </w14:shadow>
    </w:rPr>
  </w:style>
  <w:style w:type="paragraph" w:styleId="Sprechblasentext">
    <w:name w:val="Balloon Text"/>
    <w:basedOn w:val="Standard"/>
    <w:pPr>
      <w:spacing w:after="0" w:line="240" w:lineRule="auto"/>
    </w:pPr>
    <w:rPr>
      <w:rFonts w:ascii="Segoe UI" w:hAnsi="Segoe UI" w:cs="Segoe UI"/>
      <w:szCs w:val="18"/>
    </w:rPr>
  </w:style>
  <w:style w:type="character" w:customStyle="1" w:styleId="SprechblasentextZchn">
    <w:name w:val="Sprechblasentext Zchn"/>
    <w:basedOn w:val="Absatz-Standardschriftart"/>
    <w:rPr>
      <w:rFonts w:ascii="Segoe UI" w:hAnsi="Segoe UI" w:cs="Segoe UI"/>
      <w:color w:val="404040"/>
      <w:szCs w:val="18"/>
    </w:rPr>
  </w:style>
  <w:style w:type="paragraph" w:styleId="Literaturverzeichnis">
    <w:name w:val="Bibliography"/>
    <w:basedOn w:val="Standard"/>
    <w:next w:val="Standard"/>
  </w:style>
  <w:style w:type="paragraph" w:styleId="Blocktext">
    <w:name w:val="Block Text"/>
    <w:basedOn w:val="Standard"/>
    <w:pPr>
      <w:pBdr>
        <w:top w:val="single" w:sz="2" w:space="10" w:color="783F04"/>
        <w:left w:val="single" w:sz="2" w:space="10" w:color="783F04"/>
        <w:bottom w:val="single" w:sz="2" w:space="10" w:color="783F04"/>
        <w:right w:val="single" w:sz="2" w:space="10" w:color="783F04"/>
      </w:pBdr>
      <w:ind w:left="1152" w:right="1152"/>
    </w:pPr>
    <w:rPr>
      <w:i/>
      <w:iCs/>
      <w:color w:val="783F04"/>
    </w:rPr>
  </w:style>
  <w:style w:type="paragraph" w:styleId="Textkrper">
    <w:name w:val="Body Text"/>
    <w:basedOn w:val="Standard"/>
    <w:pPr>
      <w:spacing w:after="120"/>
    </w:pPr>
  </w:style>
  <w:style w:type="character" w:customStyle="1" w:styleId="TextkrperZchn">
    <w:name w:val="Textkörper Zchn"/>
    <w:basedOn w:val="Absatz-Standardschriftart"/>
    <w:rPr>
      <w:color w:val="404040"/>
    </w:rPr>
  </w:style>
  <w:style w:type="paragraph" w:styleId="Textkrper2">
    <w:name w:val="Body Text 2"/>
    <w:basedOn w:val="Standard"/>
    <w:pPr>
      <w:spacing w:after="120" w:line="480" w:lineRule="auto"/>
    </w:pPr>
  </w:style>
  <w:style w:type="character" w:customStyle="1" w:styleId="Textkrper2Zchn">
    <w:name w:val="Textkörper 2 Zchn"/>
    <w:basedOn w:val="Absatz-Standardschriftart"/>
    <w:rPr>
      <w:color w:val="404040"/>
    </w:rPr>
  </w:style>
  <w:style w:type="paragraph" w:styleId="Textkrper3">
    <w:name w:val="Body Text 3"/>
    <w:basedOn w:val="Standard"/>
    <w:pPr>
      <w:spacing w:after="120"/>
    </w:pPr>
    <w:rPr>
      <w:szCs w:val="16"/>
    </w:rPr>
  </w:style>
  <w:style w:type="character" w:customStyle="1" w:styleId="Textkrper3Zchn">
    <w:name w:val="Textkörper 3 Zchn"/>
    <w:basedOn w:val="Absatz-Standardschriftart"/>
    <w:rPr>
      <w:color w:val="404040"/>
      <w:szCs w:val="16"/>
    </w:rPr>
  </w:style>
  <w:style w:type="paragraph" w:styleId="Textkrper-Erstzeileneinzug">
    <w:name w:val="Body Text First Indent"/>
    <w:basedOn w:val="Textkrper"/>
    <w:pPr>
      <w:spacing w:after="160"/>
      <w:ind w:firstLine="360"/>
    </w:pPr>
  </w:style>
  <w:style w:type="character" w:customStyle="1" w:styleId="Textkrper-ErstzeileneinzugZchn">
    <w:name w:val="Textkörper-Erstzeileneinzug Zchn"/>
    <w:basedOn w:val="TextkrperZchn"/>
    <w:rPr>
      <w:color w:val="404040"/>
    </w:rPr>
  </w:style>
  <w:style w:type="paragraph" w:styleId="Textkrper-Zeileneinzug">
    <w:name w:val="Body Text Indent"/>
    <w:basedOn w:val="Standard"/>
    <w:pPr>
      <w:spacing w:after="120"/>
      <w:ind w:left="283"/>
    </w:pPr>
  </w:style>
  <w:style w:type="character" w:customStyle="1" w:styleId="Textkrper-ZeileneinzugZchn">
    <w:name w:val="Textkörper-Zeileneinzug Zchn"/>
    <w:basedOn w:val="Absatz-Standardschriftart"/>
    <w:rPr>
      <w:color w:val="404040"/>
    </w:rPr>
  </w:style>
  <w:style w:type="paragraph" w:styleId="Textkrper-Erstzeileneinzug2">
    <w:name w:val="Body Text First Indent 2"/>
    <w:basedOn w:val="Textkrper-Zeileneinzug"/>
    <w:pPr>
      <w:spacing w:after="160"/>
      <w:ind w:left="360" w:firstLine="360"/>
    </w:pPr>
  </w:style>
  <w:style w:type="character" w:customStyle="1" w:styleId="Textkrper-Erstzeileneinzug2Zchn">
    <w:name w:val="Textkörper-Erstzeileneinzug 2 Zchn"/>
    <w:basedOn w:val="Textkrper-ZeileneinzugZchn"/>
    <w:rPr>
      <w:color w:val="404040"/>
    </w:rPr>
  </w:style>
  <w:style w:type="paragraph" w:styleId="Textkrper-Einzug2">
    <w:name w:val="Body Text Indent 2"/>
    <w:basedOn w:val="Standard"/>
    <w:pPr>
      <w:spacing w:after="120" w:line="480" w:lineRule="auto"/>
      <w:ind w:left="283"/>
    </w:pPr>
  </w:style>
  <w:style w:type="character" w:customStyle="1" w:styleId="Textkrper-Einzug2Zchn">
    <w:name w:val="Textkörper-Einzug 2 Zchn"/>
    <w:basedOn w:val="Absatz-Standardschriftart"/>
    <w:rPr>
      <w:color w:val="404040"/>
    </w:rPr>
  </w:style>
  <w:style w:type="paragraph" w:styleId="Textkrper-Einzug3">
    <w:name w:val="Body Text Indent 3"/>
    <w:basedOn w:val="Standard"/>
    <w:pPr>
      <w:spacing w:after="120"/>
      <w:ind w:left="283"/>
    </w:pPr>
    <w:rPr>
      <w:szCs w:val="16"/>
    </w:rPr>
  </w:style>
  <w:style w:type="character" w:customStyle="1" w:styleId="Textkrper-Einzug3Zchn">
    <w:name w:val="Textkörper-Einzug 3 Zchn"/>
    <w:basedOn w:val="Absatz-Standardschriftart"/>
    <w:rPr>
      <w:color w:val="404040"/>
      <w:szCs w:val="16"/>
    </w:rPr>
  </w:style>
  <w:style w:type="character" w:styleId="Buchtitel">
    <w:name w:val="Book Title"/>
    <w:basedOn w:val="Absatz-Standardschriftart"/>
    <w:rPr>
      <w:b/>
      <w:bCs/>
      <w:i/>
      <w:iCs/>
      <w:spacing w:val="5"/>
    </w:rPr>
  </w:style>
  <w:style w:type="paragraph" w:styleId="Beschriftung">
    <w:name w:val="caption"/>
    <w:basedOn w:val="Standard"/>
    <w:next w:val="Standard"/>
    <w:pPr>
      <w:spacing w:after="200" w:line="240" w:lineRule="auto"/>
    </w:pPr>
    <w:rPr>
      <w:i/>
      <w:iCs/>
      <w:color w:val="323232"/>
      <w:szCs w:val="18"/>
    </w:rPr>
  </w:style>
  <w:style w:type="paragraph" w:styleId="Gruformel">
    <w:name w:val="Closing"/>
    <w:basedOn w:val="Standard"/>
    <w:pPr>
      <w:spacing w:after="0" w:line="240" w:lineRule="auto"/>
      <w:ind w:left="4252"/>
    </w:pPr>
  </w:style>
  <w:style w:type="character" w:customStyle="1" w:styleId="GruformelZchn">
    <w:name w:val="Grußformel Zchn"/>
    <w:basedOn w:val="Absatz-Standardschriftart"/>
    <w:rPr>
      <w:color w:val="404040"/>
    </w:rPr>
  </w:style>
  <w:style w:type="character" w:styleId="Kommentarzeichen">
    <w:name w:val="annotation reference"/>
    <w:basedOn w:val="Absatz-Standardschriftart"/>
    <w:rPr>
      <w:sz w:val="22"/>
      <w:szCs w:val="16"/>
    </w:rPr>
  </w:style>
  <w:style w:type="paragraph" w:styleId="Kommentartext">
    <w:name w:val="annotation text"/>
    <w:basedOn w:val="Standard"/>
    <w:pPr>
      <w:spacing w:line="240" w:lineRule="auto"/>
    </w:pPr>
    <w:rPr>
      <w:szCs w:val="20"/>
    </w:rPr>
  </w:style>
  <w:style w:type="character" w:customStyle="1" w:styleId="KommentartextZchn">
    <w:name w:val="Kommentartext Zchn"/>
    <w:basedOn w:val="Absatz-Standardschriftart"/>
    <w:rPr>
      <w:color w:val="404040"/>
      <w:szCs w:val="20"/>
    </w:rPr>
  </w:style>
  <w:style w:type="paragraph" w:styleId="Kommentarthema">
    <w:name w:val="annotation subject"/>
    <w:basedOn w:val="Kommentartext"/>
    <w:next w:val="Kommentartext"/>
    <w:rPr>
      <w:b/>
      <w:bCs/>
    </w:rPr>
  </w:style>
  <w:style w:type="character" w:customStyle="1" w:styleId="KommentarthemaZchn">
    <w:name w:val="Kommentarthema Zchn"/>
    <w:basedOn w:val="KommentartextZchn"/>
    <w:rPr>
      <w:b/>
      <w:bCs/>
      <w:color w:val="404040"/>
      <w:szCs w:val="20"/>
    </w:rPr>
  </w:style>
  <w:style w:type="paragraph" w:styleId="Datum">
    <w:name w:val="Date"/>
    <w:basedOn w:val="Standard"/>
    <w:next w:val="Standard"/>
  </w:style>
  <w:style w:type="character" w:customStyle="1" w:styleId="DatumZchn">
    <w:name w:val="Datum Zchn"/>
    <w:basedOn w:val="Absatz-Standardschriftart"/>
    <w:rPr>
      <w:color w:val="404040"/>
    </w:rPr>
  </w:style>
  <w:style w:type="paragraph" w:styleId="Dokumentstruktur">
    <w:name w:val="Document Map"/>
    <w:basedOn w:val="Standard"/>
    <w:pPr>
      <w:spacing w:after="0" w:line="240" w:lineRule="auto"/>
    </w:pPr>
    <w:rPr>
      <w:rFonts w:ascii="Segoe UI" w:hAnsi="Segoe UI" w:cs="Segoe UI"/>
      <w:szCs w:val="16"/>
    </w:rPr>
  </w:style>
  <w:style w:type="character" w:customStyle="1" w:styleId="DokumentstrukturZchn">
    <w:name w:val="Dokumentstruktur Zchn"/>
    <w:basedOn w:val="Absatz-Standardschriftart"/>
    <w:rPr>
      <w:rFonts w:ascii="Segoe UI" w:hAnsi="Segoe UI" w:cs="Segoe UI"/>
      <w:color w:val="404040"/>
      <w:szCs w:val="16"/>
    </w:rPr>
  </w:style>
  <w:style w:type="paragraph" w:styleId="E-Mail-Signatur">
    <w:name w:val="E-mail Signature"/>
    <w:basedOn w:val="Standard"/>
    <w:pPr>
      <w:spacing w:after="0" w:line="240" w:lineRule="auto"/>
    </w:pPr>
  </w:style>
  <w:style w:type="character" w:customStyle="1" w:styleId="E-Mail-SignaturZchn">
    <w:name w:val="E-Mail-Signatur Zchn"/>
    <w:basedOn w:val="Absatz-Standardschriftart"/>
    <w:rPr>
      <w:color w:val="404040"/>
    </w:rPr>
  </w:style>
  <w:style w:type="character" w:styleId="Hervorhebung">
    <w:name w:val="Emphasis"/>
    <w:basedOn w:val="Absatz-Standardschriftart"/>
    <w:rPr>
      <w:i/>
      <w:iCs/>
    </w:rPr>
  </w:style>
  <w:style w:type="character" w:styleId="Endnotenzeichen">
    <w:name w:val="endnote reference"/>
    <w:basedOn w:val="Absatz-Standardschriftart"/>
    <w:rPr>
      <w:position w:val="0"/>
      <w:vertAlign w:val="superscript"/>
    </w:rPr>
  </w:style>
  <w:style w:type="paragraph" w:styleId="Endnotentext">
    <w:name w:val="endnote text"/>
    <w:basedOn w:val="Standard"/>
    <w:pPr>
      <w:spacing w:after="0" w:line="240" w:lineRule="auto"/>
    </w:pPr>
    <w:rPr>
      <w:szCs w:val="20"/>
    </w:rPr>
  </w:style>
  <w:style w:type="character" w:customStyle="1" w:styleId="EndnotentextZchn">
    <w:name w:val="Endnotentext Zchn"/>
    <w:basedOn w:val="Absatz-Standardschriftart"/>
    <w:rPr>
      <w:color w:val="404040"/>
      <w:szCs w:val="20"/>
    </w:rPr>
  </w:style>
  <w:style w:type="paragraph" w:styleId="Umschlagadresse">
    <w:name w:val="envelope address"/>
    <w:basedOn w:val="Standard"/>
    <w:pPr>
      <w:spacing w:after="0" w:line="240" w:lineRule="auto"/>
      <w:ind w:left="2880"/>
    </w:pPr>
    <w:rPr>
      <w:sz w:val="24"/>
      <w:szCs w:val="24"/>
    </w:rPr>
  </w:style>
  <w:style w:type="paragraph" w:styleId="Umschlagabsenderadresse">
    <w:name w:val="envelope return"/>
    <w:basedOn w:val="Standard"/>
    <w:pPr>
      <w:spacing w:after="0" w:line="240" w:lineRule="auto"/>
    </w:pPr>
    <w:rPr>
      <w:szCs w:val="20"/>
    </w:rPr>
  </w:style>
  <w:style w:type="character" w:styleId="BesuchterLink">
    <w:name w:val="FollowedHyperlink"/>
    <w:basedOn w:val="Absatz-Standardschriftart"/>
    <w:rPr>
      <w:color w:val="783F04"/>
      <w:u w:val="single"/>
    </w:rPr>
  </w:style>
  <w:style w:type="character" w:styleId="Funotenzeichen">
    <w:name w:val="footnote reference"/>
    <w:basedOn w:val="Absatz-Standardschriftart"/>
    <w:rPr>
      <w:position w:val="0"/>
      <w:vertAlign w:val="superscript"/>
    </w:rPr>
  </w:style>
  <w:style w:type="paragraph" w:styleId="Funotentext">
    <w:name w:val="footnote text"/>
    <w:basedOn w:val="Standard"/>
    <w:pPr>
      <w:spacing w:after="0" w:line="240" w:lineRule="auto"/>
    </w:pPr>
    <w:rPr>
      <w:szCs w:val="20"/>
    </w:rPr>
  </w:style>
  <w:style w:type="character" w:customStyle="1" w:styleId="FunotentextZchn">
    <w:name w:val="Fußnotentext Zchn"/>
    <w:basedOn w:val="Absatz-Standardschriftart"/>
    <w:rPr>
      <w:color w:val="404040"/>
      <w:szCs w:val="20"/>
    </w:rPr>
  </w:style>
  <w:style w:type="character" w:styleId="Hashtag">
    <w:name w:val="Hashtag"/>
    <w:basedOn w:val="Absatz-Standardschriftart"/>
    <w:rPr>
      <w:color w:val="2B579A"/>
      <w:shd w:val="clear" w:color="auto" w:fill="E6E6E6"/>
    </w:rPr>
  </w:style>
  <w:style w:type="paragraph" w:styleId="Kopfzeile">
    <w:name w:val="header"/>
    <w:basedOn w:val="Standard"/>
    <w:pPr>
      <w:tabs>
        <w:tab w:val="center" w:pos="4513"/>
        <w:tab w:val="right" w:pos="9026"/>
      </w:tabs>
      <w:spacing w:after="0" w:line="240" w:lineRule="auto"/>
    </w:pPr>
  </w:style>
  <w:style w:type="character" w:customStyle="1" w:styleId="KopfzeileZchn">
    <w:name w:val="Kopfzeile Zchn"/>
    <w:basedOn w:val="Absatz-Standardschriftart"/>
    <w:rPr>
      <w:color w:val="404040"/>
    </w:rPr>
  </w:style>
  <w:style w:type="character" w:customStyle="1" w:styleId="berschrift1Zchn">
    <w:name w:val="Überschrift 1 Zchn"/>
    <w:basedOn w:val="Absatz-Standardschriftart"/>
    <w:rPr>
      <w:rFonts w:ascii="Century Gothic" w:eastAsia="Times New Roman" w:hAnsi="Century Gothic" w:cs="Times New Roman"/>
      <w:color w:val="783F04"/>
      <w:sz w:val="32"/>
      <w:szCs w:val="32"/>
    </w:rPr>
  </w:style>
  <w:style w:type="character" w:customStyle="1" w:styleId="berschrift2Zchn">
    <w:name w:val="Überschrift 2 Zchn"/>
    <w:basedOn w:val="Absatz-Standardschriftart"/>
    <w:rPr>
      <w:rFonts w:ascii="Century Gothic" w:eastAsia="Times New Roman" w:hAnsi="Century Gothic" w:cs="Times New Roman"/>
      <w:color w:val="783F04"/>
      <w:sz w:val="26"/>
      <w:szCs w:val="26"/>
    </w:rPr>
  </w:style>
  <w:style w:type="character" w:customStyle="1" w:styleId="berschrift3Zchn">
    <w:name w:val="Überschrift 3 Zchn"/>
    <w:basedOn w:val="Absatz-Standardschriftart"/>
    <w:rPr>
      <w:rFonts w:ascii="Century Gothic" w:eastAsia="Times New Roman" w:hAnsi="Century Gothic" w:cs="Times New Roman"/>
      <w:color w:val="773F04"/>
      <w:sz w:val="24"/>
      <w:szCs w:val="24"/>
    </w:rPr>
  </w:style>
  <w:style w:type="character" w:customStyle="1" w:styleId="berschrift4Zchn">
    <w:name w:val="Überschrift 4 Zchn"/>
    <w:basedOn w:val="Absatz-Standardschriftart"/>
    <w:rPr>
      <w:rFonts w:ascii="Century Gothic" w:eastAsia="Times New Roman" w:hAnsi="Century Gothic" w:cs="Times New Roman"/>
      <w:i/>
      <w:iCs/>
      <w:color w:val="783F04"/>
    </w:rPr>
  </w:style>
  <w:style w:type="character" w:customStyle="1" w:styleId="berschrift5Zchn">
    <w:name w:val="Überschrift 5 Zchn"/>
    <w:basedOn w:val="Absatz-Standardschriftart"/>
    <w:rPr>
      <w:rFonts w:ascii="Century Gothic" w:eastAsia="Times New Roman" w:hAnsi="Century Gothic" w:cs="Times New Roman"/>
      <w:color w:val="783F04"/>
    </w:rPr>
  </w:style>
  <w:style w:type="character" w:customStyle="1" w:styleId="berschrift6Zchn">
    <w:name w:val="Überschrift 6 Zchn"/>
    <w:basedOn w:val="Absatz-Standardschriftart"/>
    <w:rPr>
      <w:rFonts w:ascii="Century Gothic" w:eastAsia="Times New Roman" w:hAnsi="Century Gothic" w:cs="Times New Roman"/>
      <w:color w:val="773F04"/>
    </w:rPr>
  </w:style>
  <w:style w:type="character" w:customStyle="1" w:styleId="berschrift7Zchn">
    <w:name w:val="Überschrift 7 Zchn"/>
    <w:basedOn w:val="Absatz-Standardschriftart"/>
    <w:rPr>
      <w:rFonts w:ascii="Century Gothic" w:eastAsia="Times New Roman" w:hAnsi="Century Gothic" w:cs="Times New Roman"/>
      <w:i/>
      <w:iCs/>
      <w:color w:val="773F04"/>
    </w:rPr>
  </w:style>
  <w:style w:type="character" w:customStyle="1" w:styleId="berschrift8Zchn">
    <w:name w:val="Überschrift 8 Zchn"/>
    <w:basedOn w:val="Absatz-Standardschriftart"/>
    <w:rPr>
      <w:rFonts w:ascii="Century Gothic" w:eastAsia="Times New Roman" w:hAnsi="Century Gothic" w:cs="Times New Roman"/>
      <w:color w:val="272727"/>
      <w:szCs w:val="21"/>
    </w:rPr>
  </w:style>
  <w:style w:type="character" w:customStyle="1" w:styleId="berschrift9Zchn">
    <w:name w:val="Überschrift 9 Zchn"/>
    <w:basedOn w:val="Absatz-Standardschriftart"/>
    <w:rPr>
      <w:rFonts w:ascii="Century Gothic" w:eastAsia="Times New Roman" w:hAnsi="Century Gothic" w:cs="Times New Roman"/>
      <w:i/>
      <w:iCs/>
      <w:color w:val="272727"/>
      <w:szCs w:val="21"/>
    </w:rPr>
  </w:style>
  <w:style w:type="character" w:styleId="HTMLAkronym">
    <w:name w:val="HTML Acronym"/>
    <w:basedOn w:val="Absatz-Standardschriftart"/>
  </w:style>
  <w:style w:type="paragraph" w:styleId="HTMLAdresse">
    <w:name w:val="HTML Address"/>
    <w:basedOn w:val="Standard"/>
    <w:pPr>
      <w:spacing w:after="0" w:line="240" w:lineRule="auto"/>
    </w:pPr>
    <w:rPr>
      <w:i/>
      <w:iCs/>
    </w:rPr>
  </w:style>
  <w:style w:type="character" w:customStyle="1" w:styleId="HTMLAdresseZchn">
    <w:name w:val="HTML Adresse Zchn"/>
    <w:basedOn w:val="Absatz-Standardschriftart"/>
    <w:rPr>
      <w:i/>
      <w:iCs/>
      <w:color w:val="404040"/>
    </w:rPr>
  </w:style>
  <w:style w:type="character" w:styleId="HTMLZitat">
    <w:name w:val="HTML Cite"/>
    <w:basedOn w:val="Absatz-Standardschriftart"/>
    <w:rPr>
      <w:i/>
      <w:iCs/>
    </w:rPr>
  </w:style>
  <w:style w:type="character" w:styleId="HTMLCode">
    <w:name w:val="HTML Code"/>
    <w:basedOn w:val="Absatz-Standardschriftart"/>
    <w:rPr>
      <w:rFonts w:ascii="Consolas" w:hAnsi="Consolas"/>
      <w:sz w:val="22"/>
      <w:szCs w:val="20"/>
    </w:rPr>
  </w:style>
  <w:style w:type="character" w:styleId="HTMLDefinition">
    <w:name w:val="HTML Definition"/>
    <w:basedOn w:val="Absatz-Standardschriftart"/>
    <w:rPr>
      <w:i/>
      <w:iCs/>
    </w:rPr>
  </w:style>
  <w:style w:type="character" w:styleId="HTMLTastatur">
    <w:name w:val="HTML Keyboard"/>
    <w:basedOn w:val="Absatz-Standardschriftart"/>
    <w:rPr>
      <w:rFonts w:ascii="Consolas" w:hAnsi="Consolas"/>
      <w:sz w:val="22"/>
      <w:szCs w:val="20"/>
    </w:rPr>
  </w:style>
  <w:style w:type="paragraph" w:styleId="HTMLVorformatiert">
    <w:name w:val="HTML Preformatted"/>
    <w:basedOn w:val="Standard"/>
    <w:pPr>
      <w:spacing w:after="0" w:line="240" w:lineRule="auto"/>
    </w:pPr>
    <w:rPr>
      <w:rFonts w:ascii="Consolas" w:hAnsi="Consolas"/>
      <w:szCs w:val="20"/>
    </w:rPr>
  </w:style>
  <w:style w:type="character" w:customStyle="1" w:styleId="HTMLVorformatiertZchn">
    <w:name w:val="HTML Vorformatiert Zchn"/>
    <w:basedOn w:val="Absatz-Standardschriftart"/>
    <w:rPr>
      <w:rFonts w:ascii="Consolas" w:hAnsi="Consolas"/>
      <w:color w:val="404040"/>
      <w:szCs w:val="20"/>
    </w:rPr>
  </w:style>
  <w:style w:type="character" w:styleId="HTMLBeispiel">
    <w:name w:val="HTML Sample"/>
    <w:basedOn w:val="Absatz-Standardschriftart"/>
    <w:rPr>
      <w:rFonts w:ascii="Consolas" w:hAnsi="Consolas"/>
      <w:sz w:val="24"/>
      <w:szCs w:val="24"/>
    </w:rPr>
  </w:style>
  <w:style w:type="character" w:styleId="HTMLSchreibmaschine">
    <w:name w:val="HTML Typewriter"/>
    <w:basedOn w:val="Absatz-Standardschriftart"/>
    <w:rPr>
      <w:rFonts w:ascii="Consolas" w:hAnsi="Consolas"/>
      <w:sz w:val="22"/>
      <w:szCs w:val="20"/>
    </w:rPr>
  </w:style>
  <w:style w:type="character" w:styleId="HTMLVariable">
    <w:name w:val="HTML Variable"/>
    <w:basedOn w:val="Absatz-Standardschriftart"/>
    <w:rPr>
      <w:i/>
      <w:iCs/>
    </w:rPr>
  </w:style>
  <w:style w:type="character" w:styleId="Hyperlink">
    <w:name w:val="Hyperlink"/>
    <w:basedOn w:val="Absatz-Standardschriftart"/>
    <w:rPr>
      <w:color w:val="3A6331"/>
      <w:u w:val="single"/>
    </w:rPr>
  </w:style>
  <w:style w:type="paragraph" w:styleId="Index1">
    <w:name w:val="index 1"/>
    <w:basedOn w:val="Standard"/>
    <w:next w:val="Standard"/>
    <w:autoRedefine/>
    <w:pPr>
      <w:spacing w:after="0" w:line="240" w:lineRule="auto"/>
      <w:ind w:left="220" w:hanging="220"/>
    </w:pPr>
  </w:style>
  <w:style w:type="paragraph" w:styleId="Index2">
    <w:name w:val="index 2"/>
    <w:basedOn w:val="Standard"/>
    <w:next w:val="Standard"/>
    <w:autoRedefine/>
    <w:pPr>
      <w:spacing w:after="0" w:line="240" w:lineRule="auto"/>
      <w:ind w:left="440" w:hanging="220"/>
    </w:pPr>
  </w:style>
  <w:style w:type="paragraph" w:styleId="Index3">
    <w:name w:val="index 3"/>
    <w:basedOn w:val="Standard"/>
    <w:next w:val="Standard"/>
    <w:autoRedefine/>
    <w:pPr>
      <w:spacing w:after="0" w:line="240" w:lineRule="auto"/>
      <w:ind w:left="660" w:hanging="220"/>
    </w:pPr>
  </w:style>
  <w:style w:type="paragraph" w:styleId="Index4">
    <w:name w:val="index 4"/>
    <w:basedOn w:val="Standard"/>
    <w:next w:val="Standard"/>
    <w:autoRedefine/>
    <w:pPr>
      <w:spacing w:after="0" w:line="240" w:lineRule="auto"/>
      <w:ind w:left="880" w:hanging="220"/>
    </w:pPr>
  </w:style>
  <w:style w:type="paragraph" w:styleId="Index5">
    <w:name w:val="index 5"/>
    <w:basedOn w:val="Standard"/>
    <w:next w:val="Standard"/>
    <w:autoRedefine/>
    <w:pPr>
      <w:spacing w:after="0" w:line="240" w:lineRule="auto"/>
      <w:ind w:left="1100" w:hanging="220"/>
    </w:pPr>
  </w:style>
  <w:style w:type="paragraph" w:styleId="Index6">
    <w:name w:val="index 6"/>
    <w:basedOn w:val="Standard"/>
    <w:next w:val="Standard"/>
    <w:autoRedefine/>
    <w:pPr>
      <w:spacing w:after="0" w:line="240" w:lineRule="auto"/>
      <w:ind w:left="1320" w:hanging="220"/>
    </w:pPr>
  </w:style>
  <w:style w:type="paragraph" w:styleId="Index7">
    <w:name w:val="index 7"/>
    <w:basedOn w:val="Standard"/>
    <w:next w:val="Standard"/>
    <w:autoRedefine/>
    <w:pPr>
      <w:spacing w:after="0" w:line="240" w:lineRule="auto"/>
      <w:ind w:left="1540" w:hanging="220"/>
    </w:pPr>
  </w:style>
  <w:style w:type="paragraph" w:styleId="Index8">
    <w:name w:val="index 8"/>
    <w:basedOn w:val="Standard"/>
    <w:next w:val="Standard"/>
    <w:autoRedefine/>
    <w:pPr>
      <w:spacing w:after="0" w:line="240" w:lineRule="auto"/>
      <w:ind w:left="1760" w:hanging="220"/>
    </w:pPr>
  </w:style>
  <w:style w:type="paragraph" w:styleId="Index9">
    <w:name w:val="index 9"/>
    <w:basedOn w:val="Standard"/>
    <w:next w:val="Standard"/>
    <w:autoRedefine/>
    <w:pPr>
      <w:spacing w:after="0" w:line="240" w:lineRule="auto"/>
      <w:ind w:left="1980" w:hanging="220"/>
    </w:pPr>
  </w:style>
  <w:style w:type="paragraph" w:styleId="Indexberschrift">
    <w:name w:val="index heading"/>
    <w:basedOn w:val="Standard"/>
    <w:next w:val="Index1"/>
    <w:rPr>
      <w:b/>
      <w:bCs/>
    </w:rPr>
  </w:style>
  <w:style w:type="character" w:styleId="IntensiveHervorhebung">
    <w:name w:val="Intense Emphasis"/>
    <w:basedOn w:val="Absatz-Standardschriftart"/>
    <w:rPr>
      <w:i/>
      <w:iCs/>
      <w:color w:val="783F04"/>
    </w:rPr>
  </w:style>
  <w:style w:type="paragraph" w:styleId="IntensivesZitat">
    <w:name w:val="Intense Quote"/>
    <w:basedOn w:val="Standard"/>
    <w:next w:val="Standard"/>
    <w:pPr>
      <w:pBdr>
        <w:top w:val="single" w:sz="4" w:space="10" w:color="783F04"/>
        <w:bottom w:val="single" w:sz="4" w:space="10" w:color="783F04"/>
      </w:pBdr>
      <w:spacing w:before="360" w:after="360"/>
      <w:ind w:left="864" w:right="864"/>
      <w:jc w:val="center"/>
    </w:pPr>
    <w:rPr>
      <w:i/>
      <w:iCs/>
      <w:color w:val="783F04"/>
    </w:rPr>
  </w:style>
  <w:style w:type="character" w:customStyle="1" w:styleId="IntensivesZitatZchn">
    <w:name w:val="Intensives Zitat Zchn"/>
    <w:basedOn w:val="Absatz-Standardschriftart"/>
    <w:rPr>
      <w:i/>
      <w:iCs/>
      <w:color w:val="783F04"/>
    </w:rPr>
  </w:style>
  <w:style w:type="character" w:styleId="IntensiverVerweis">
    <w:name w:val="Intense Reference"/>
    <w:basedOn w:val="Absatz-Standardschriftart"/>
    <w:rPr>
      <w:b/>
      <w:bCs/>
      <w:caps w:val="0"/>
      <w:smallCaps/>
      <w:color w:val="783F04"/>
      <w:spacing w:val="5"/>
    </w:rPr>
  </w:style>
  <w:style w:type="character" w:styleId="Zeilennummer">
    <w:name w:val="line number"/>
    <w:basedOn w:val="Absatz-Standardschriftart"/>
  </w:style>
  <w:style w:type="paragraph" w:styleId="Liste">
    <w:name w:val="List"/>
    <w:basedOn w:val="Standard"/>
    <w:pPr>
      <w:ind w:left="283" w:hanging="283"/>
    </w:pPr>
  </w:style>
  <w:style w:type="paragraph" w:styleId="Liste2">
    <w:name w:val="List 2"/>
    <w:basedOn w:val="Standard"/>
    <w:pPr>
      <w:ind w:left="566" w:hanging="283"/>
    </w:pPr>
  </w:style>
  <w:style w:type="paragraph" w:styleId="Liste3">
    <w:name w:val="List 3"/>
    <w:basedOn w:val="Standard"/>
    <w:pPr>
      <w:ind w:left="849" w:hanging="283"/>
    </w:pPr>
  </w:style>
  <w:style w:type="paragraph" w:styleId="Liste4">
    <w:name w:val="List 4"/>
    <w:basedOn w:val="Standard"/>
    <w:pPr>
      <w:ind w:left="1132" w:hanging="283"/>
    </w:pPr>
  </w:style>
  <w:style w:type="paragraph" w:styleId="Liste5">
    <w:name w:val="List 5"/>
    <w:basedOn w:val="Standard"/>
    <w:pPr>
      <w:ind w:left="1415" w:hanging="283"/>
    </w:pPr>
  </w:style>
  <w:style w:type="paragraph" w:styleId="Aufzhlungszeichen">
    <w:name w:val="List Bullet"/>
    <w:basedOn w:val="Standard"/>
    <w:pPr>
      <w:numPr>
        <w:numId w:val="1"/>
      </w:numPr>
    </w:pPr>
  </w:style>
  <w:style w:type="paragraph" w:styleId="Aufzhlungszeichen2">
    <w:name w:val="List Bullet 2"/>
    <w:basedOn w:val="Standard"/>
    <w:pPr>
      <w:numPr>
        <w:numId w:val="2"/>
      </w:numPr>
    </w:pPr>
  </w:style>
  <w:style w:type="paragraph" w:styleId="Aufzhlungszeichen3">
    <w:name w:val="List Bullet 3"/>
    <w:basedOn w:val="Standard"/>
    <w:pPr>
      <w:numPr>
        <w:numId w:val="3"/>
      </w:numPr>
    </w:pPr>
  </w:style>
  <w:style w:type="paragraph" w:styleId="Aufzhlungszeichen4">
    <w:name w:val="List Bullet 4"/>
    <w:basedOn w:val="Standard"/>
    <w:pPr>
      <w:numPr>
        <w:numId w:val="4"/>
      </w:numPr>
    </w:pPr>
  </w:style>
  <w:style w:type="paragraph" w:styleId="Aufzhlungszeichen5">
    <w:name w:val="List Bullet 5"/>
    <w:basedOn w:val="Standard"/>
    <w:pPr>
      <w:numPr>
        <w:numId w:val="5"/>
      </w:numPr>
    </w:pPr>
  </w:style>
  <w:style w:type="paragraph" w:styleId="Listenfortsetzung">
    <w:name w:val="List Continue"/>
    <w:basedOn w:val="Standard"/>
    <w:pPr>
      <w:spacing w:after="120"/>
      <w:ind w:left="283"/>
    </w:pPr>
  </w:style>
  <w:style w:type="paragraph" w:styleId="Listenfortsetzung2">
    <w:name w:val="List Continue 2"/>
    <w:basedOn w:val="Standard"/>
    <w:pPr>
      <w:spacing w:after="120"/>
      <w:ind w:left="566"/>
    </w:pPr>
  </w:style>
  <w:style w:type="paragraph" w:styleId="Listenfortsetzung3">
    <w:name w:val="List Continue 3"/>
    <w:basedOn w:val="Standard"/>
    <w:pPr>
      <w:spacing w:after="120"/>
      <w:ind w:left="849"/>
    </w:pPr>
  </w:style>
  <w:style w:type="paragraph" w:styleId="Listenfortsetzung4">
    <w:name w:val="List Continue 4"/>
    <w:basedOn w:val="Standard"/>
    <w:pPr>
      <w:spacing w:after="120"/>
      <w:ind w:left="1132"/>
    </w:pPr>
  </w:style>
  <w:style w:type="paragraph" w:styleId="Listenfortsetzung5">
    <w:name w:val="List Continue 5"/>
    <w:basedOn w:val="Standard"/>
    <w:pPr>
      <w:spacing w:after="120"/>
      <w:ind w:left="1415"/>
    </w:pPr>
  </w:style>
  <w:style w:type="paragraph" w:styleId="Listennummer">
    <w:name w:val="List Number"/>
    <w:basedOn w:val="Standard"/>
    <w:pPr>
      <w:numPr>
        <w:numId w:val="6"/>
      </w:numPr>
    </w:pPr>
  </w:style>
  <w:style w:type="paragraph" w:styleId="Listennummer2">
    <w:name w:val="List Number 2"/>
    <w:basedOn w:val="Standard"/>
    <w:pPr>
      <w:numPr>
        <w:numId w:val="7"/>
      </w:numPr>
    </w:pPr>
  </w:style>
  <w:style w:type="paragraph" w:styleId="Listennummer3">
    <w:name w:val="List Number 3"/>
    <w:basedOn w:val="Standard"/>
    <w:pPr>
      <w:numPr>
        <w:numId w:val="8"/>
      </w:numPr>
    </w:pPr>
  </w:style>
  <w:style w:type="paragraph" w:styleId="Listennummer4">
    <w:name w:val="List Number 4"/>
    <w:basedOn w:val="Standard"/>
    <w:pPr>
      <w:numPr>
        <w:numId w:val="9"/>
      </w:numPr>
    </w:pPr>
  </w:style>
  <w:style w:type="paragraph" w:styleId="Listennummer5">
    <w:name w:val="List Number 5"/>
    <w:basedOn w:val="Standard"/>
    <w:pPr>
      <w:numPr>
        <w:numId w:val="10"/>
      </w:numPr>
    </w:pPr>
  </w:style>
  <w:style w:type="paragraph" w:styleId="Listenabsatz">
    <w:name w:val="List Paragraph"/>
    <w:basedOn w:val="Standard"/>
    <w:pPr>
      <w:ind w:left="720"/>
    </w:pPr>
  </w:style>
  <w:style w:type="paragraph" w:styleId="Makrotext">
    <w:name w:val="macro"/>
    <w:pPr>
      <w:tabs>
        <w:tab w:val="left" w:pos="480"/>
        <w:tab w:val="left" w:pos="960"/>
        <w:tab w:val="left" w:pos="1440"/>
        <w:tab w:val="left" w:pos="1920"/>
        <w:tab w:val="left" w:pos="2400"/>
        <w:tab w:val="left" w:pos="2880"/>
        <w:tab w:val="left" w:pos="3360"/>
        <w:tab w:val="left" w:pos="3840"/>
        <w:tab w:val="left" w:pos="4320"/>
      </w:tabs>
      <w:suppressAutoHyphens/>
      <w:spacing w:after="0"/>
    </w:pPr>
    <w:rPr>
      <w:rFonts w:ascii="Consolas" w:hAnsi="Consolas"/>
      <w:color w:val="404040"/>
      <w:szCs w:val="20"/>
    </w:rPr>
  </w:style>
  <w:style w:type="character" w:customStyle="1" w:styleId="MakrotextZchn">
    <w:name w:val="Makrotext Zchn"/>
    <w:basedOn w:val="Absatz-Standardschriftart"/>
    <w:rPr>
      <w:rFonts w:ascii="Consolas" w:hAnsi="Consolas"/>
      <w:color w:val="404040"/>
      <w:szCs w:val="20"/>
    </w:rPr>
  </w:style>
  <w:style w:type="character" w:styleId="Erwhnung">
    <w:name w:val="Mention"/>
    <w:basedOn w:val="Absatz-Standardschriftart"/>
    <w:rPr>
      <w:color w:val="2B579A"/>
      <w:shd w:val="clear" w:color="auto" w:fill="E6E6E6"/>
    </w:rPr>
  </w:style>
  <w:style w:type="paragraph" w:styleId="Nachrichtenkopf">
    <w:name w:val="Message Header"/>
    <w:basedOn w:val="Standard"/>
    <w:pPr>
      <w:pBdr>
        <w:top w:val="single" w:sz="6" w:space="1" w:color="000000"/>
        <w:left w:val="single" w:sz="6" w:space="1" w:color="000000"/>
        <w:bottom w:val="single" w:sz="6" w:space="1" w:color="000000"/>
        <w:right w:val="single" w:sz="6" w:space="1" w:color="000000"/>
      </w:pBdr>
      <w:spacing w:after="0" w:line="240" w:lineRule="auto"/>
      <w:ind w:left="1134" w:hanging="1134"/>
    </w:pPr>
    <w:rPr>
      <w:sz w:val="24"/>
      <w:szCs w:val="24"/>
    </w:rPr>
  </w:style>
  <w:style w:type="character" w:customStyle="1" w:styleId="NachrichtenkopfZchn">
    <w:name w:val="Nachrichtenkopf Zchn"/>
    <w:basedOn w:val="Absatz-Standardschriftart"/>
    <w:rPr>
      <w:rFonts w:ascii="Century Gothic" w:eastAsia="Times New Roman" w:hAnsi="Century Gothic" w:cs="Times New Roman"/>
      <w:color w:val="404040"/>
      <w:sz w:val="24"/>
      <w:szCs w:val="24"/>
      <w:shd w:val="clear" w:color="auto" w:fill="auto"/>
    </w:rPr>
  </w:style>
  <w:style w:type="paragraph" w:styleId="KeinLeerraum">
    <w:name w:val="No Spacing"/>
    <w:pPr>
      <w:suppressAutoHyphens/>
      <w:spacing w:after="0" w:line="240" w:lineRule="auto"/>
    </w:pPr>
    <w:rPr>
      <w:color w:val="404040"/>
    </w:rPr>
  </w:style>
  <w:style w:type="paragraph" w:styleId="StandardWeb">
    <w:name w:val="Normal (Web)"/>
    <w:basedOn w:val="Standard"/>
    <w:rPr>
      <w:rFonts w:ascii="Times New Roman" w:hAnsi="Times New Roman"/>
      <w:sz w:val="24"/>
      <w:szCs w:val="24"/>
    </w:rPr>
  </w:style>
  <w:style w:type="paragraph" w:styleId="Standardeinzug">
    <w:name w:val="Normal Indent"/>
    <w:basedOn w:val="Standard"/>
    <w:pPr>
      <w:ind w:left="720"/>
    </w:pPr>
  </w:style>
  <w:style w:type="paragraph" w:styleId="Fu-Endnotenberschrift">
    <w:name w:val="Note Heading"/>
    <w:basedOn w:val="Standard"/>
    <w:next w:val="Standard"/>
    <w:pPr>
      <w:spacing w:after="0" w:line="240" w:lineRule="auto"/>
    </w:pPr>
  </w:style>
  <w:style w:type="character" w:customStyle="1" w:styleId="Fu-EndnotenberschriftZchn">
    <w:name w:val="Fuß/-Endnotenüberschrift Zchn"/>
    <w:basedOn w:val="Absatz-Standardschriftart"/>
    <w:rPr>
      <w:color w:val="404040"/>
    </w:rPr>
  </w:style>
  <w:style w:type="character" w:styleId="Seitenzahl">
    <w:name w:val="page number"/>
    <w:basedOn w:val="Absatz-Standardschriftart"/>
  </w:style>
  <w:style w:type="paragraph" w:styleId="NurText">
    <w:name w:val="Plain Text"/>
    <w:basedOn w:val="Standard"/>
    <w:pPr>
      <w:spacing w:after="0" w:line="240" w:lineRule="auto"/>
    </w:pPr>
    <w:rPr>
      <w:rFonts w:ascii="Consolas" w:hAnsi="Consolas"/>
      <w:szCs w:val="21"/>
    </w:rPr>
  </w:style>
  <w:style w:type="character" w:customStyle="1" w:styleId="NurTextZchn">
    <w:name w:val="Nur Text Zchn"/>
    <w:basedOn w:val="Absatz-Standardschriftart"/>
    <w:rPr>
      <w:rFonts w:ascii="Consolas" w:hAnsi="Consolas"/>
      <w:color w:val="404040"/>
      <w:szCs w:val="21"/>
    </w:rPr>
  </w:style>
  <w:style w:type="paragraph" w:styleId="Zitat">
    <w:name w:val="Quote"/>
    <w:basedOn w:val="Standard"/>
    <w:next w:val="Standard"/>
    <w:pPr>
      <w:spacing w:before="200"/>
      <w:ind w:left="864" w:right="864"/>
      <w:jc w:val="center"/>
    </w:pPr>
    <w:rPr>
      <w:i/>
      <w:iCs/>
    </w:rPr>
  </w:style>
  <w:style w:type="character" w:customStyle="1" w:styleId="ZitatZchn">
    <w:name w:val="Zitat Zchn"/>
    <w:basedOn w:val="Absatz-Standardschriftart"/>
    <w:rPr>
      <w:i/>
      <w:iCs/>
      <w:color w:val="404040"/>
    </w:rPr>
  </w:style>
  <w:style w:type="paragraph" w:styleId="Anrede">
    <w:name w:val="Salutation"/>
    <w:basedOn w:val="Standard"/>
    <w:next w:val="Standard"/>
  </w:style>
  <w:style w:type="character" w:customStyle="1" w:styleId="AnredeZchn">
    <w:name w:val="Anrede Zchn"/>
    <w:basedOn w:val="Absatz-Standardschriftart"/>
    <w:rPr>
      <w:color w:val="404040"/>
    </w:rPr>
  </w:style>
  <w:style w:type="paragraph" w:styleId="Unterschrift">
    <w:name w:val="Signature"/>
    <w:basedOn w:val="Standard"/>
    <w:pPr>
      <w:spacing w:after="0" w:line="240" w:lineRule="auto"/>
      <w:ind w:left="4252"/>
    </w:pPr>
  </w:style>
  <w:style w:type="character" w:customStyle="1" w:styleId="UnterschriftZchn">
    <w:name w:val="Unterschrift Zchn"/>
    <w:basedOn w:val="Absatz-Standardschriftart"/>
    <w:rPr>
      <w:color w:val="404040"/>
    </w:rPr>
  </w:style>
  <w:style w:type="character" w:styleId="IntelligenterLink">
    <w:name w:val="Smart Hyperlink"/>
    <w:basedOn w:val="Absatz-Standardschriftart"/>
    <w:rPr>
      <w:u w:val="dotted"/>
    </w:rPr>
  </w:style>
  <w:style w:type="character" w:styleId="Fett">
    <w:name w:val="Strong"/>
    <w:basedOn w:val="Absatz-Standardschriftart"/>
    <w:rPr>
      <w:b/>
      <w:bCs/>
    </w:rPr>
  </w:style>
  <w:style w:type="paragraph" w:styleId="Untertitel">
    <w:name w:val="Subtitle"/>
    <w:basedOn w:val="Standard"/>
    <w:next w:val="Standard"/>
    <w:uiPriority w:val="11"/>
    <w:qFormat/>
    <w:rPr>
      <w:color w:val="5A5A5A"/>
      <w:spacing w:val="15"/>
    </w:rPr>
  </w:style>
  <w:style w:type="character" w:customStyle="1" w:styleId="UntertitelZchn">
    <w:name w:val="Untertitel Zchn"/>
    <w:basedOn w:val="Absatz-Standardschriftart"/>
    <w:rPr>
      <w:color w:val="5A5A5A"/>
      <w:spacing w:val="15"/>
    </w:rPr>
  </w:style>
  <w:style w:type="character" w:styleId="SchwacheHervorhebung">
    <w:name w:val="Subtle Emphasis"/>
    <w:basedOn w:val="Absatz-Standardschriftart"/>
    <w:rPr>
      <w:i/>
      <w:iCs/>
      <w:color w:val="404040"/>
    </w:rPr>
  </w:style>
  <w:style w:type="character" w:styleId="SchwacherVerweis">
    <w:name w:val="Subtle Reference"/>
    <w:basedOn w:val="Absatz-Standardschriftart"/>
    <w:rPr>
      <w:smallCaps/>
      <w:color w:val="5A5A5A"/>
    </w:rPr>
  </w:style>
  <w:style w:type="paragraph" w:styleId="Rechtsgrundlagenverzeichnis">
    <w:name w:val="table of authorities"/>
    <w:basedOn w:val="Standard"/>
    <w:next w:val="Standard"/>
    <w:pPr>
      <w:spacing w:after="0"/>
      <w:ind w:left="220" w:hanging="220"/>
    </w:pPr>
  </w:style>
  <w:style w:type="paragraph" w:styleId="Abbildungsverzeichnis">
    <w:name w:val="table of figures"/>
    <w:basedOn w:val="Standard"/>
    <w:next w:val="Standard"/>
    <w:pPr>
      <w:spacing w:after="0"/>
    </w:pPr>
  </w:style>
  <w:style w:type="paragraph" w:styleId="Titel">
    <w:name w:val="Title"/>
    <w:basedOn w:val="Standard"/>
    <w:next w:val="Standard"/>
    <w:uiPriority w:val="10"/>
    <w:qFormat/>
    <w:pPr>
      <w:spacing w:after="0" w:line="240" w:lineRule="auto"/>
    </w:pPr>
    <w:rPr>
      <w:color w:val="auto"/>
      <w:spacing w:val="-10"/>
      <w:sz w:val="56"/>
      <w:szCs w:val="56"/>
    </w:rPr>
  </w:style>
  <w:style w:type="character" w:customStyle="1" w:styleId="TitelZchn">
    <w:name w:val="Titel Zchn"/>
    <w:basedOn w:val="Absatz-Standardschriftart"/>
    <w:rPr>
      <w:rFonts w:ascii="Century Gothic" w:eastAsia="Times New Roman" w:hAnsi="Century Gothic" w:cs="Times New Roman"/>
      <w:spacing w:val="-10"/>
      <w:kern w:val="3"/>
      <w:sz w:val="56"/>
      <w:szCs w:val="56"/>
    </w:rPr>
  </w:style>
  <w:style w:type="paragraph" w:styleId="RGV-berschrift">
    <w:name w:val="toa heading"/>
    <w:basedOn w:val="Standard"/>
    <w:next w:val="Standard"/>
    <w:pPr>
      <w:spacing w:before="120"/>
    </w:pPr>
    <w:rPr>
      <w:b/>
      <w:bCs/>
      <w:sz w:val="24"/>
      <w:szCs w:val="24"/>
    </w:rPr>
  </w:style>
  <w:style w:type="paragraph" w:styleId="Verzeichnis1">
    <w:name w:val="toc 1"/>
    <w:basedOn w:val="Standard"/>
    <w:next w:val="Standard"/>
    <w:autoRedefine/>
    <w:pPr>
      <w:spacing w:after="100"/>
    </w:pPr>
  </w:style>
  <w:style w:type="paragraph" w:styleId="Verzeichnis2">
    <w:name w:val="toc 2"/>
    <w:basedOn w:val="Standard"/>
    <w:next w:val="Standard"/>
    <w:autoRedefine/>
    <w:pPr>
      <w:spacing w:after="100"/>
      <w:ind w:left="220"/>
    </w:pPr>
  </w:style>
  <w:style w:type="paragraph" w:styleId="Verzeichnis3">
    <w:name w:val="toc 3"/>
    <w:basedOn w:val="Standard"/>
    <w:next w:val="Standard"/>
    <w:autoRedefine/>
    <w:pPr>
      <w:spacing w:after="100"/>
      <w:ind w:left="440"/>
    </w:pPr>
  </w:style>
  <w:style w:type="paragraph" w:styleId="Verzeichnis4">
    <w:name w:val="toc 4"/>
    <w:basedOn w:val="Standard"/>
    <w:next w:val="Standard"/>
    <w:autoRedefine/>
    <w:pPr>
      <w:spacing w:after="100"/>
      <w:ind w:left="660"/>
    </w:pPr>
  </w:style>
  <w:style w:type="paragraph" w:styleId="Verzeichnis5">
    <w:name w:val="toc 5"/>
    <w:basedOn w:val="Standard"/>
    <w:next w:val="Standard"/>
    <w:autoRedefine/>
    <w:pPr>
      <w:spacing w:after="100"/>
      <w:ind w:left="880"/>
    </w:pPr>
  </w:style>
  <w:style w:type="paragraph" w:styleId="Verzeichnis6">
    <w:name w:val="toc 6"/>
    <w:basedOn w:val="Standard"/>
    <w:next w:val="Standard"/>
    <w:autoRedefine/>
    <w:pPr>
      <w:spacing w:after="100"/>
      <w:ind w:left="1100"/>
    </w:pPr>
  </w:style>
  <w:style w:type="paragraph" w:styleId="Verzeichnis7">
    <w:name w:val="toc 7"/>
    <w:basedOn w:val="Standard"/>
    <w:next w:val="Standard"/>
    <w:autoRedefine/>
    <w:pPr>
      <w:spacing w:after="100"/>
      <w:ind w:left="1320"/>
    </w:pPr>
  </w:style>
  <w:style w:type="paragraph" w:styleId="Verzeichnis8">
    <w:name w:val="toc 8"/>
    <w:basedOn w:val="Standard"/>
    <w:next w:val="Standard"/>
    <w:autoRedefine/>
    <w:pPr>
      <w:spacing w:after="100"/>
      <w:ind w:left="1540"/>
    </w:pPr>
  </w:style>
  <w:style w:type="paragraph" w:styleId="Verzeichnis9">
    <w:name w:val="toc 9"/>
    <w:basedOn w:val="Standard"/>
    <w:next w:val="Standard"/>
    <w:autoRedefine/>
    <w:pPr>
      <w:spacing w:after="100"/>
      <w:ind w:left="1760"/>
    </w:pPr>
  </w:style>
  <w:style w:type="paragraph" w:styleId="Inhaltsverzeichnisberschrift">
    <w:name w:val="TOC Heading"/>
    <w:basedOn w:val="berschrift1"/>
    <w:next w:val="Standard"/>
  </w:style>
  <w:style w:type="character" w:styleId="NichtaufgelsteErwhnung">
    <w:name w:val="Unresolved Mention"/>
    <w:basedOn w:val="Absatz-Standardschriftart"/>
    <w:rPr>
      <w:color w:val="595959"/>
      <w:shd w:val="clear" w:color="auto" w:fill="E6E6E6"/>
    </w:rPr>
  </w:style>
  <w:style w:type="numbering" w:customStyle="1" w:styleId="LFO1">
    <w:name w:val="LFO1"/>
    <w:basedOn w:val="KeineListe"/>
    <w:pPr>
      <w:numPr>
        <w:numId w:val="1"/>
      </w:numPr>
    </w:pPr>
  </w:style>
  <w:style w:type="numbering" w:customStyle="1" w:styleId="LFO2">
    <w:name w:val="LFO2"/>
    <w:basedOn w:val="KeineListe"/>
    <w:pPr>
      <w:numPr>
        <w:numId w:val="2"/>
      </w:numPr>
    </w:pPr>
  </w:style>
  <w:style w:type="numbering" w:customStyle="1" w:styleId="LFO3">
    <w:name w:val="LFO3"/>
    <w:basedOn w:val="KeineListe"/>
    <w:pPr>
      <w:numPr>
        <w:numId w:val="3"/>
      </w:numPr>
    </w:pPr>
  </w:style>
  <w:style w:type="numbering" w:customStyle="1" w:styleId="LFO4">
    <w:name w:val="LFO4"/>
    <w:basedOn w:val="KeineListe"/>
    <w:pPr>
      <w:numPr>
        <w:numId w:val="4"/>
      </w:numPr>
    </w:pPr>
  </w:style>
  <w:style w:type="numbering" w:customStyle="1" w:styleId="LFO5">
    <w:name w:val="LFO5"/>
    <w:basedOn w:val="KeineListe"/>
    <w:pPr>
      <w:numPr>
        <w:numId w:val="5"/>
      </w:numPr>
    </w:pPr>
  </w:style>
  <w:style w:type="numbering" w:customStyle="1" w:styleId="LFO6">
    <w:name w:val="LFO6"/>
    <w:basedOn w:val="KeineListe"/>
    <w:pPr>
      <w:numPr>
        <w:numId w:val="6"/>
      </w:numPr>
    </w:pPr>
  </w:style>
  <w:style w:type="numbering" w:customStyle="1" w:styleId="LFO7">
    <w:name w:val="LFO7"/>
    <w:basedOn w:val="KeineListe"/>
    <w:pPr>
      <w:numPr>
        <w:numId w:val="7"/>
      </w:numPr>
    </w:pPr>
  </w:style>
  <w:style w:type="numbering" w:customStyle="1" w:styleId="LFO8">
    <w:name w:val="LFO8"/>
    <w:basedOn w:val="KeineListe"/>
    <w:pPr>
      <w:numPr>
        <w:numId w:val="8"/>
      </w:numPr>
    </w:pPr>
  </w:style>
  <w:style w:type="numbering" w:customStyle="1" w:styleId="LFO9">
    <w:name w:val="LFO9"/>
    <w:basedOn w:val="KeineListe"/>
    <w:pPr>
      <w:numPr>
        <w:numId w:val="9"/>
      </w:numPr>
    </w:pPr>
  </w:style>
  <w:style w:type="numbering" w:customStyle="1" w:styleId="LFO10">
    <w:name w:val="LFO10"/>
    <w:basedOn w:val="KeineListe"/>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a\AppData\Roaming\Microsoft\Templates\Briefpapier%20f&#252;r%20die%20Feiertage%20(mit%20Schneemann).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Briefpapier für die Feiertage (mit Schneemann)</Template>
  <TotalTime>0</TotalTime>
  <Pages>1</Pages>
  <Words>161</Words>
  <Characters>1018</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lea</dc:creator>
  <cp:lastModifiedBy>lea</cp:lastModifiedBy>
  <cp:revision>3</cp:revision>
  <dcterms:created xsi:type="dcterms:W3CDTF">2021-12-02T12:30:00Z</dcterms:created>
  <dcterms:modified xsi:type="dcterms:W3CDTF">2021-12-02T12:38:00Z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