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02465A" w14:textId="77777777" w:rsidR="009E6628" w:rsidRDefault="009E6628">
      <w:pPr>
        <w:pStyle w:val="Kopfzeile"/>
        <w:tabs>
          <w:tab w:val="clear" w:pos="4536"/>
          <w:tab w:val="clear" w:pos="9072"/>
        </w:tabs>
        <w:rPr>
          <w:rFonts w:ascii="Arial" w:hAnsi="Arial" w:cs="Arial"/>
        </w:rPr>
      </w:pPr>
    </w:p>
    <w:tbl>
      <w:tblPr>
        <w:tblW w:w="15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12"/>
        <w:gridCol w:w="1081"/>
        <w:gridCol w:w="2378"/>
        <w:gridCol w:w="2321"/>
        <w:gridCol w:w="4801"/>
        <w:gridCol w:w="1503"/>
        <w:gridCol w:w="2226"/>
      </w:tblGrid>
      <w:tr w:rsidR="009E6628" w:rsidRPr="00AE59DE" w14:paraId="7857BDF2" w14:textId="77777777" w:rsidTr="00731BF9">
        <w:trPr>
          <w:trHeight w:val="508"/>
        </w:trPr>
        <w:tc>
          <w:tcPr>
            <w:tcW w:w="1212" w:type="dxa"/>
            <w:vAlign w:val="center"/>
          </w:tcPr>
          <w:p w14:paraId="6A51BED6" w14:textId="77777777" w:rsidR="009E6628" w:rsidRPr="00AE59DE" w:rsidRDefault="009E6628">
            <w:pPr>
              <w:rPr>
                <w:rFonts w:asciiTheme="minorHAnsi" w:hAnsiTheme="minorHAnsi" w:cs="Arial"/>
                <w:b/>
                <w:bCs/>
              </w:rPr>
            </w:pPr>
            <w:r w:rsidRPr="00AE59DE">
              <w:rPr>
                <w:rFonts w:asciiTheme="minorHAnsi" w:hAnsiTheme="minorHAnsi" w:cs="Arial"/>
                <w:b/>
                <w:bCs/>
              </w:rPr>
              <w:t>Zeit in Minuten</w:t>
            </w:r>
          </w:p>
        </w:tc>
        <w:tc>
          <w:tcPr>
            <w:tcW w:w="1081" w:type="dxa"/>
            <w:vAlign w:val="center"/>
          </w:tcPr>
          <w:p w14:paraId="5D131745" w14:textId="77777777" w:rsidR="009E6628" w:rsidRPr="00AE59DE" w:rsidRDefault="009E6628">
            <w:pPr>
              <w:rPr>
                <w:rFonts w:asciiTheme="minorHAnsi" w:hAnsiTheme="minorHAnsi" w:cs="Arial"/>
                <w:b/>
                <w:bCs/>
              </w:rPr>
            </w:pPr>
            <w:r w:rsidRPr="00AE59DE">
              <w:rPr>
                <w:rFonts w:asciiTheme="minorHAnsi" w:hAnsiTheme="minorHAnsi" w:cs="Arial"/>
                <w:b/>
                <w:bCs/>
              </w:rPr>
              <w:t xml:space="preserve">Zeit </w:t>
            </w:r>
            <w:r w:rsidR="00895CBB" w:rsidRPr="00AE59DE">
              <w:rPr>
                <w:rFonts w:asciiTheme="minorHAnsi" w:hAnsiTheme="minorHAnsi" w:cs="Arial"/>
                <w:b/>
                <w:bCs/>
              </w:rPr>
              <w:t>bis</w:t>
            </w:r>
          </w:p>
          <w:p w14:paraId="407091C0" w14:textId="77777777" w:rsidR="009E6628" w:rsidRPr="00AE59DE" w:rsidRDefault="00282A52">
            <w:pPr>
              <w:rPr>
                <w:rFonts w:asciiTheme="minorHAnsi" w:hAnsiTheme="minorHAnsi" w:cs="Arial"/>
                <w:b/>
                <w:bCs/>
              </w:rPr>
            </w:pPr>
            <w:r w:rsidRPr="00AE59DE">
              <w:rPr>
                <w:rFonts w:asciiTheme="minorHAnsi" w:hAnsiTheme="minorHAnsi" w:cs="Arial"/>
                <w:b/>
                <w:bCs/>
              </w:rPr>
              <w:t>a</w:t>
            </w:r>
            <w:r w:rsidR="009E6628" w:rsidRPr="00AE59DE">
              <w:rPr>
                <w:rFonts w:asciiTheme="minorHAnsi" w:hAnsiTheme="minorHAnsi" w:cs="Arial"/>
                <w:b/>
                <w:bCs/>
              </w:rPr>
              <w:t>bsolut</w:t>
            </w:r>
          </w:p>
        </w:tc>
        <w:tc>
          <w:tcPr>
            <w:tcW w:w="2378" w:type="dxa"/>
            <w:vAlign w:val="center"/>
          </w:tcPr>
          <w:p w14:paraId="39944ADE" w14:textId="77777777" w:rsidR="009E6628" w:rsidRPr="00AE59DE" w:rsidRDefault="009E6628">
            <w:pPr>
              <w:rPr>
                <w:rFonts w:asciiTheme="minorHAnsi" w:hAnsiTheme="minorHAnsi" w:cs="Arial"/>
                <w:b/>
                <w:bCs/>
              </w:rPr>
            </w:pPr>
            <w:r w:rsidRPr="00AE59DE">
              <w:rPr>
                <w:rFonts w:asciiTheme="minorHAnsi" w:hAnsiTheme="minorHAnsi" w:cs="Arial"/>
                <w:b/>
                <w:bCs/>
              </w:rPr>
              <w:t>Inhalt</w:t>
            </w:r>
          </w:p>
        </w:tc>
        <w:tc>
          <w:tcPr>
            <w:tcW w:w="2321" w:type="dxa"/>
            <w:vAlign w:val="center"/>
          </w:tcPr>
          <w:p w14:paraId="0908F181" w14:textId="77777777" w:rsidR="009E6628" w:rsidRPr="00AE59DE" w:rsidRDefault="009E6628">
            <w:pPr>
              <w:rPr>
                <w:rFonts w:asciiTheme="minorHAnsi" w:hAnsiTheme="minorHAnsi" w:cs="Arial"/>
                <w:b/>
                <w:bCs/>
              </w:rPr>
            </w:pPr>
            <w:r w:rsidRPr="00AE59DE">
              <w:rPr>
                <w:rFonts w:asciiTheme="minorHAnsi" w:hAnsiTheme="minorHAnsi" w:cs="Arial"/>
                <w:b/>
                <w:bCs/>
              </w:rPr>
              <w:t>Ziel</w:t>
            </w:r>
          </w:p>
        </w:tc>
        <w:tc>
          <w:tcPr>
            <w:tcW w:w="4801" w:type="dxa"/>
            <w:vAlign w:val="center"/>
          </w:tcPr>
          <w:p w14:paraId="3725A6F3" w14:textId="77777777" w:rsidR="009E6628" w:rsidRPr="00AE59DE" w:rsidRDefault="009E6628">
            <w:pPr>
              <w:rPr>
                <w:rFonts w:asciiTheme="minorHAnsi" w:hAnsiTheme="minorHAnsi" w:cs="Arial"/>
                <w:b/>
                <w:bCs/>
              </w:rPr>
            </w:pPr>
            <w:r w:rsidRPr="00AE59DE">
              <w:rPr>
                <w:rFonts w:asciiTheme="minorHAnsi" w:hAnsiTheme="minorHAnsi" w:cs="Arial"/>
                <w:b/>
                <w:bCs/>
              </w:rPr>
              <w:t>Methode/Ablauf</w:t>
            </w:r>
          </w:p>
        </w:tc>
        <w:tc>
          <w:tcPr>
            <w:tcW w:w="1503" w:type="dxa"/>
            <w:vAlign w:val="center"/>
          </w:tcPr>
          <w:p w14:paraId="3A827DE3" w14:textId="77777777" w:rsidR="009E6628" w:rsidRPr="00AE59DE" w:rsidRDefault="00FE503A">
            <w:pPr>
              <w:rPr>
                <w:rFonts w:asciiTheme="minorHAnsi" w:hAnsiTheme="minorHAnsi" w:cs="Arial"/>
                <w:b/>
                <w:bCs/>
              </w:rPr>
            </w:pPr>
            <w:r>
              <w:rPr>
                <w:rFonts w:asciiTheme="minorHAnsi" w:hAnsiTheme="minorHAnsi" w:cs="Arial"/>
                <w:b/>
                <w:bCs/>
              </w:rPr>
              <w:t>Gruppenform</w:t>
            </w:r>
          </w:p>
        </w:tc>
        <w:tc>
          <w:tcPr>
            <w:tcW w:w="2223" w:type="dxa"/>
            <w:vAlign w:val="center"/>
          </w:tcPr>
          <w:p w14:paraId="3B243D7D" w14:textId="77777777" w:rsidR="009E6628" w:rsidRPr="00AE59DE" w:rsidRDefault="00FE503A">
            <w:pPr>
              <w:rPr>
                <w:rFonts w:asciiTheme="minorHAnsi" w:hAnsiTheme="minorHAnsi" w:cs="Arial"/>
                <w:b/>
                <w:bCs/>
              </w:rPr>
            </w:pPr>
            <w:r w:rsidRPr="00AE59DE">
              <w:rPr>
                <w:rFonts w:asciiTheme="minorHAnsi" w:hAnsiTheme="minorHAnsi" w:cs="Arial"/>
                <w:b/>
                <w:bCs/>
              </w:rPr>
              <w:t>Material</w:t>
            </w:r>
          </w:p>
        </w:tc>
      </w:tr>
      <w:tr w:rsidR="00D24386" w:rsidRPr="00AE59DE" w14:paraId="5FC6FA37" w14:textId="77777777" w:rsidTr="00731BF9">
        <w:trPr>
          <w:trHeight w:val="1009"/>
        </w:trPr>
        <w:tc>
          <w:tcPr>
            <w:tcW w:w="1212" w:type="dxa"/>
          </w:tcPr>
          <w:p w14:paraId="591EEF70" w14:textId="77777777" w:rsidR="00414FB5" w:rsidRPr="00AE59DE" w:rsidRDefault="00414FB5" w:rsidP="00D24386">
            <w:pPr>
              <w:rPr>
                <w:rFonts w:asciiTheme="minorHAnsi" w:hAnsiTheme="minorHAnsi" w:cs="Arial"/>
              </w:rPr>
            </w:pPr>
          </w:p>
          <w:p w14:paraId="12D485B7" w14:textId="77777777" w:rsidR="00FE3CD7" w:rsidRPr="00AE59DE" w:rsidRDefault="00FE3CD7" w:rsidP="00D24386">
            <w:pPr>
              <w:rPr>
                <w:rFonts w:asciiTheme="minorHAnsi" w:hAnsiTheme="minorHAnsi" w:cs="Arial"/>
              </w:rPr>
            </w:pPr>
          </w:p>
          <w:p w14:paraId="7E1A71C7" w14:textId="77777777" w:rsidR="00FE3CD7" w:rsidRPr="00AE59DE" w:rsidRDefault="00FE3CD7" w:rsidP="00D24386">
            <w:pPr>
              <w:rPr>
                <w:rFonts w:asciiTheme="minorHAnsi" w:hAnsiTheme="minorHAnsi" w:cs="Arial"/>
              </w:rPr>
            </w:pPr>
          </w:p>
          <w:p w14:paraId="578BD741" w14:textId="77777777" w:rsidR="00FE3CD7" w:rsidRPr="00AE59DE" w:rsidRDefault="00FE3CD7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1081" w:type="dxa"/>
          </w:tcPr>
          <w:p w14:paraId="2ACDAB1C" w14:textId="77777777" w:rsidR="00D24386" w:rsidRPr="00AE59DE" w:rsidRDefault="00D24386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2378" w:type="dxa"/>
          </w:tcPr>
          <w:p w14:paraId="2F2A2A7D" w14:textId="77777777" w:rsidR="00FE3CD7" w:rsidRPr="00AE59DE" w:rsidRDefault="00FE3CD7" w:rsidP="00414FB5">
            <w:pPr>
              <w:rPr>
                <w:rFonts w:asciiTheme="minorHAnsi" w:hAnsiTheme="minorHAnsi" w:cs="Arial"/>
              </w:rPr>
            </w:pPr>
          </w:p>
        </w:tc>
        <w:tc>
          <w:tcPr>
            <w:tcW w:w="2321" w:type="dxa"/>
          </w:tcPr>
          <w:p w14:paraId="7FACC4AA" w14:textId="77777777" w:rsidR="00D24386" w:rsidRPr="00E03864" w:rsidRDefault="00D24386" w:rsidP="00414FB5">
            <w:pPr>
              <w:rPr>
                <w:rFonts w:asciiTheme="minorHAnsi" w:hAnsiTheme="minorHAnsi" w:cs="Arial"/>
              </w:rPr>
            </w:pPr>
          </w:p>
        </w:tc>
        <w:tc>
          <w:tcPr>
            <w:tcW w:w="4801" w:type="dxa"/>
          </w:tcPr>
          <w:p w14:paraId="2201A3FF" w14:textId="77777777" w:rsidR="00D24386" w:rsidRPr="00E03864" w:rsidRDefault="00D24386" w:rsidP="00E03864">
            <w:pPr>
              <w:rPr>
                <w:rFonts w:asciiTheme="minorHAnsi" w:hAnsiTheme="minorHAnsi" w:cs="Arial"/>
              </w:rPr>
            </w:pPr>
          </w:p>
        </w:tc>
        <w:tc>
          <w:tcPr>
            <w:tcW w:w="1503" w:type="dxa"/>
          </w:tcPr>
          <w:p w14:paraId="33FD3964" w14:textId="77777777" w:rsidR="00D24386" w:rsidRPr="00AE59DE" w:rsidRDefault="00D24386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2223" w:type="dxa"/>
          </w:tcPr>
          <w:p w14:paraId="148F7D4F" w14:textId="77777777" w:rsidR="00D24386" w:rsidRPr="00AE59DE" w:rsidRDefault="00D24386" w:rsidP="00D24386">
            <w:pPr>
              <w:rPr>
                <w:rFonts w:asciiTheme="minorHAnsi" w:hAnsiTheme="minorHAnsi"/>
              </w:rPr>
            </w:pPr>
          </w:p>
        </w:tc>
      </w:tr>
      <w:tr w:rsidR="00D24386" w:rsidRPr="00AE59DE" w14:paraId="457EE2F9" w14:textId="77777777" w:rsidTr="00731BF9">
        <w:trPr>
          <w:trHeight w:val="759"/>
        </w:trPr>
        <w:tc>
          <w:tcPr>
            <w:tcW w:w="1212" w:type="dxa"/>
          </w:tcPr>
          <w:p w14:paraId="6F7A0ADC" w14:textId="77777777" w:rsidR="00FE3CD7" w:rsidRPr="00AE59DE" w:rsidRDefault="00FE3CD7" w:rsidP="00D24386">
            <w:pPr>
              <w:rPr>
                <w:rFonts w:asciiTheme="minorHAnsi" w:hAnsiTheme="minorHAnsi" w:cs="Arial"/>
              </w:rPr>
            </w:pPr>
          </w:p>
          <w:p w14:paraId="37FF95EE" w14:textId="77777777" w:rsidR="00FE3CD7" w:rsidRPr="00AE59DE" w:rsidRDefault="00FE3CD7" w:rsidP="00D24386">
            <w:pPr>
              <w:rPr>
                <w:rFonts w:asciiTheme="minorHAnsi" w:hAnsiTheme="minorHAnsi" w:cs="Arial"/>
              </w:rPr>
            </w:pPr>
          </w:p>
          <w:p w14:paraId="6327969D" w14:textId="77777777" w:rsidR="00FE3CD7" w:rsidRPr="00AE59DE" w:rsidRDefault="00FE3CD7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1081" w:type="dxa"/>
          </w:tcPr>
          <w:p w14:paraId="00C9E5FF" w14:textId="77777777" w:rsidR="00D24386" w:rsidRPr="00AE59DE" w:rsidRDefault="00D24386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2378" w:type="dxa"/>
          </w:tcPr>
          <w:p w14:paraId="5C891CC2" w14:textId="77777777" w:rsidR="00FE3CD7" w:rsidRPr="00AE59DE" w:rsidRDefault="00FE3CD7" w:rsidP="00D24386">
            <w:pPr>
              <w:rPr>
                <w:rFonts w:asciiTheme="minorHAnsi" w:hAnsiTheme="minorHAnsi" w:cs="Arial"/>
              </w:rPr>
            </w:pPr>
          </w:p>
          <w:p w14:paraId="1321365E" w14:textId="77777777" w:rsidR="00FE3CD7" w:rsidRPr="00AE59DE" w:rsidRDefault="00FE3CD7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2321" w:type="dxa"/>
          </w:tcPr>
          <w:p w14:paraId="7C2F64B3" w14:textId="77777777" w:rsidR="00821265" w:rsidRPr="00AE59DE" w:rsidRDefault="00821265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4801" w:type="dxa"/>
          </w:tcPr>
          <w:p w14:paraId="41371BD7" w14:textId="77777777" w:rsidR="00E8594A" w:rsidRPr="00414FB5" w:rsidRDefault="00E8594A" w:rsidP="00414FB5">
            <w:pPr>
              <w:rPr>
                <w:rFonts w:asciiTheme="minorHAnsi" w:hAnsiTheme="minorHAnsi" w:cs="Arial"/>
              </w:rPr>
            </w:pPr>
          </w:p>
        </w:tc>
        <w:tc>
          <w:tcPr>
            <w:tcW w:w="1503" w:type="dxa"/>
          </w:tcPr>
          <w:p w14:paraId="7A33E7D6" w14:textId="77777777" w:rsidR="00D24386" w:rsidRPr="00AE59DE" w:rsidRDefault="00D24386" w:rsidP="00D24386">
            <w:pPr>
              <w:rPr>
                <w:rFonts w:asciiTheme="minorHAnsi" w:hAnsiTheme="minorHAnsi"/>
              </w:rPr>
            </w:pPr>
          </w:p>
        </w:tc>
        <w:tc>
          <w:tcPr>
            <w:tcW w:w="2223" w:type="dxa"/>
          </w:tcPr>
          <w:p w14:paraId="3451E9B0" w14:textId="77777777" w:rsidR="00D24386" w:rsidRPr="00AE59DE" w:rsidRDefault="00D24386" w:rsidP="00D24386">
            <w:pPr>
              <w:rPr>
                <w:rFonts w:asciiTheme="minorHAnsi" w:hAnsiTheme="minorHAnsi"/>
              </w:rPr>
            </w:pPr>
          </w:p>
        </w:tc>
      </w:tr>
      <w:tr w:rsidR="00D24386" w:rsidRPr="00AE59DE" w14:paraId="0357E50A" w14:textId="77777777" w:rsidTr="00731BF9">
        <w:trPr>
          <w:trHeight w:val="759"/>
        </w:trPr>
        <w:tc>
          <w:tcPr>
            <w:tcW w:w="1212" w:type="dxa"/>
          </w:tcPr>
          <w:p w14:paraId="2FD642B9" w14:textId="77777777" w:rsidR="00FE3CD7" w:rsidRPr="00AE59DE" w:rsidRDefault="00FE3CD7" w:rsidP="00D24386">
            <w:pPr>
              <w:rPr>
                <w:rFonts w:asciiTheme="minorHAnsi" w:hAnsiTheme="minorHAnsi" w:cs="Arial"/>
              </w:rPr>
            </w:pPr>
          </w:p>
          <w:p w14:paraId="49CA8BFF" w14:textId="77777777" w:rsidR="00FE3CD7" w:rsidRPr="00AE59DE" w:rsidRDefault="00FE3CD7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1081" w:type="dxa"/>
          </w:tcPr>
          <w:p w14:paraId="7A6998D7" w14:textId="77777777" w:rsidR="00D24386" w:rsidRPr="00AE59DE" w:rsidRDefault="00D24386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2378" w:type="dxa"/>
          </w:tcPr>
          <w:p w14:paraId="40195CD4" w14:textId="77777777" w:rsidR="00FE3CD7" w:rsidRPr="00AE59DE" w:rsidRDefault="00FE3CD7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2321" w:type="dxa"/>
          </w:tcPr>
          <w:p w14:paraId="280AFA13" w14:textId="77777777" w:rsidR="00821265" w:rsidRPr="00AE59DE" w:rsidRDefault="00821265" w:rsidP="00821265">
            <w:pPr>
              <w:rPr>
                <w:rFonts w:asciiTheme="minorHAnsi" w:hAnsiTheme="minorHAnsi" w:cs="Arial"/>
              </w:rPr>
            </w:pPr>
          </w:p>
        </w:tc>
        <w:tc>
          <w:tcPr>
            <w:tcW w:w="4801" w:type="dxa"/>
          </w:tcPr>
          <w:p w14:paraId="48286233" w14:textId="77777777" w:rsidR="00821265" w:rsidRDefault="00821265" w:rsidP="00D24386">
            <w:pPr>
              <w:rPr>
                <w:rFonts w:asciiTheme="minorHAnsi" w:hAnsiTheme="minorHAnsi" w:cs="Arial"/>
              </w:rPr>
            </w:pPr>
          </w:p>
          <w:p w14:paraId="504C1A50" w14:textId="77777777" w:rsidR="00821265" w:rsidRPr="00821265" w:rsidRDefault="00821265" w:rsidP="00D24386">
            <w:pPr>
              <w:rPr>
                <w:rFonts w:asciiTheme="minorHAnsi" w:hAnsiTheme="minorHAnsi" w:cs="Arial"/>
              </w:rPr>
            </w:pPr>
          </w:p>
          <w:p w14:paraId="129A5C76" w14:textId="77777777" w:rsidR="00A414AA" w:rsidRPr="00AE59DE" w:rsidRDefault="00A414AA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1503" w:type="dxa"/>
          </w:tcPr>
          <w:p w14:paraId="46D9D5D6" w14:textId="77777777" w:rsidR="00D24386" w:rsidRPr="00AE59DE" w:rsidRDefault="00D24386" w:rsidP="00D24386">
            <w:pPr>
              <w:rPr>
                <w:rFonts w:asciiTheme="minorHAnsi" w:hAnsiTheme="minorHAnsi"/>
              </w:rPr>
            </w:pPr>
          </w:p>
        </w:tc>
        <w:tc>
          <w:tcPr>
            <w:tcW w:w="2223" w:type="dxa"/>
          </w:tcPr>
          <w:p w14:paraId="2DED4AB6" w14:textId="77777777" w:rsidR="00D24386" w:rsidRPr="00AE59DE" w:rsidRDefault="00D24386" w:rsidP="00D24386">
            <w:pPr>
              <w:rPr>
                <w:rFonts w:asciiTheme="minorHAnsi" w:hAnsiTheme="minorHAnsi"/>
              </w:rPr>
            </w:pPr>
          </w:p>
        </w:tc>
      </w:tr>
      <w:tr w:rsidR="00D24386" w:rsidRPr="00AE59DE" w14:paraId="0863DBB1" w14:textId="77777777" w:rsidTr="00731BF9">
        <w:trPr>
          <w:trHeight w:val="497"/>
        </w:trPr>
        <w:tc>
          <w:tcPr>
            <w:tcW w:w="1212" w:type="dxa"/>
          </w:tcPr>
          <w:p w14:paraId="5DFA5798" w14:textId="77777777" w:rsidR="00D24386" w:rsidRPr="00AE59DE" w:rsidRDefault="00D24386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1081" w:type="dxa"/>
          </w:tcPr>
          <w:p w14:paraId="67FF4D70" w14:textId="77777777" w:rsidR="00D24386" w:rsidRPr="00AE59DE" w:rsidRDefault="00D24386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2378" w:type="dxa"/>
          </w:tcPr>
          <w:p w14:paraId="484ABF1E" w14:textId="77777777" w:rsidR="00FE3CD7" w:rsidRPr="00AE59DE" w:rsidRDefault="00FE3CD7" w:rsidP="00D24386">
            <w:pPr>
              <w:rPr>
                <w:rFonts w:asciiTheme="minorHAnsi" w:hAnsiTheme="minorHAnsi" w:cs="Arial"/>
              </w:rPr>
            </w:pPr>
          </w:p>
          <w:p w14:paraId="7692BE48" w14:textId="77777777" w:rsidR="00FE3CD7" w:rsidRPr="00AE59DE" w:rsidRDefault="00FE3CD7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2321" w:type="dxa"/>
          </w:tcPr>
          <w:p w14:paraId="769ACEEF" w14:textId="77777777" w:rsidR="00D24386" w:rsidRPr="00AE59DE" w:rsidRDefault="00D24386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4801" w:type="dxa"/>
          </w:tcPr>
          <w:p w14:paraId="2C018D8D" w14:textId="77777777" w:rsidR="002B2750" w:rsidRPr="00414FB5" w:rsidRDefault="002B2750" w:rsidP="00414FB5">
            <w:pPr>
              <w:rPr>
                <w:rFonts w:asciiTheme="minorHAnsi" w:hAnsiTheme="minorHAnsi"/>
              </w:rPr>
            </w:pPr>
          </w:p>
        </w:tc>
        <w:tc>
          <w:tcPr>
            <w:tcW w:w="1503" w:type="dxa"/>
          </w:tcPr>
          <w:p w14:paraId="52A03542" w14:textId="77777777" w:rsidR="00D24386" w:rsidRPr="00AE59DE" w:rsidRDefault="00D24386" w:rsidP="00D24386">
            <w:pPr>
              <w:rPr>
                <w:rFonts w:asciiTheme="minorHAnsi" w:hAnsiTheme="minorHAnsi"/>
              </w:rPr>
            </w:pPr>
          </w:p>
        </w:tc>
        <w:tc>
          <w:tcPr>
            <w:tcW w:w="2223" w:type="dxa"/>
          </w:tcPr>
          <w:p w14:paraId="6728196A" w14:textId="77777777" w:rsidR="00D24386" w:rsidRPr="00AE59DE" w:rsidRDefault="00D24386" w:rsidP="00D24386">
            <w:pPr>
              <w:rPr>
                <w:rFonts w:asciiTheme="minorHAnsi" w:hAnsiTheme="minorHAnsi"/>
              </w:rPr>
            </w:pPr>
          </w:p>
        </w:tc>
      </w:tr>
      <w:tr w:rsidR="00F00D13" w:rsidRPr="00AE59DE" w14:paraId="7C53792B" w14:textId="77777777" w:rsidTr="00731BF9">
        <w:trPr>
          <w:trHeight w:val="508"/>
        </w:trPr>
        <w:tc>
          <w:tcPr>
            <w:tcW w:w="1212" w:type="dxa"/>
          </w:tcPr>
          <w:p w14:paraId="79EFC327" w14:textId="77777777" w:rsidR="00F00D13" w:rsidRDefault="00F00D13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1081" w:type="dxa"/>
          </w:tcPr>
          <w:p w14:paraId="7E1EB5A9" w14:textId="77777777" w:rsidR="00F00D13" w:rsidRPr="00AE59DE" w:rsidRDefault="00F00D13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2378" w:type="dxa"/>
          </w:tcPr>
          <w:p w14:paraId="7B2C1664" w14:textId="77777777" w:rsidR="00F00D13" w:rsidRDefault="00F00D13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2321" w:type="dxa"/>
          </w:tcPr>
          <w:p w14:paraId="65640039" w14:textId="77777777" w:rsidR="00F00D13" w:rsidRDefault="00F00D13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4801" w:type="dxa"/>
          </w:tcPr>
          <w:p w14:paraId="48697B53" w14:textId="77777777" w:rsidR="00F00D13" w:rsidRDefault="00F00D13" w:rsidP="00D24386">
            <w:pPr>
              <w:rPr>
                <w:rFonts w:asciiTheme="minorHAnsi" w:hAnsiTheme="minorHAnsi"/>
              </w:rPr>
            </w:pPr>
          </w:p>
          <w:p w14:paraId="11ACF938" w14:textId="77777777" w:rsidR="00F00D13" w:rsidRDefault="00F00D13" w:rsidP="00D24386">
            <w:pPr>
              <w:rPr>
                <w:rFonts w:asciiTheme="minorHAnsi" w:hAnsiTheme="minorHAnsi"/>
              </w:rPr>
            </w:pPr>
          </w:p>
        </w:tc>
        <w:tc>
          <w:tcPr>
            <w:tcW w:w="1503" w:type="dxa"/>
          </w:tcPr>
          <w:p w14:paraId="33E1998F" w14:textId="77777777" w:rsidR="00F00D13" w:rsidRDefault="00F00D13" w:rsidP="00D24386">
            <w:pPr>
              <w:rPr>
                <w:rFonts w:asciiTheme="minorHAnsi" w:hAnsiTheme="minorHAnsi"/>
              </w:rPr>
            </w:pPr>
          </w:p>
        </w:tc>
        <w:tc>
          <w:tcPr>
            <w:tcW w:w="2223" w:type="dxa"/>
          </w:tcPr>
          <w:p w14:paraId="70CCCFF9" w14:textId="77777777" w:rsidR="00F00D13" w:rsidRPr="00414FB5" w:rsidRDefault="00F00D13" w:rsidP="00414FB5">
            <w:pPr>
              <w:rPr>
                <w:rFonts w:asciiTheme="minorHAnsi" w:hAnsiTheme="minorHAnsi"/>
              </w:rPr>
            </w:pPr>
          </w:p>
        </w:tc>
      </w:tr>
      <w:tr w:rsidR="00CB5618" w:rsidRPr="00AE59DE" w14:paraId="45BEEB17" w14:textId="77777777" w:rsidTr="00731BF9">
        <w:trPr>
          <w:trHeight w:val="248"/>
        </w:trPr>
        <w:tc>
          <w:tcPr>
            <w:tcW w:w="1212" w:type="dxa"/>
          </w:tcPr>
          <w:p w14:paraId="295C4E40" w14:textId="77777777" w:rsidR="00CB5618" w:rsidRDefault="00CB5618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1081" w:type="dxa"/>
          </w:tcPr>
          <w:p w14:paraId="5532A8D1" w14:textId="77777777" w:rsidR="00CB5618" w:rsidRPr="00AE59DE" w:rsidRDefault="00CB5618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2378" w:type="dxa"/>
          </w:tcPr>
          <w:p w14:paraId="13834347" w14:textId="77777777" w:rsidR="00CB5618" w:rsidRDefault="00CB5618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2321" w:type="dxa"/>
          </w:tcPr>
          <w:p w14:paraId="2DB8BD1B" w14:textId="77777777" w:rsidR="00CB5618" w:rsidRDefault="00CB5618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4801" w:type="dxa"/>
          </w:tcPr>
          <w:p w14:paraId="233B8522" w14:textId="77777777" w:rsidR="00CB5618" w:rsidRDefault="00CB5618" w:rsidP="00D2438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503" w:type="dxa"/>
          </w:tcPr>
          <w:p w14:paraId="3D6F3867" w14:textId="77777777" w:rsidR="00CB5618" w:rsidRDefault="00CB5618" w:rsidP="00D24386">
            <w:pPr>
              <w:rPr>
                <w:rFonts w:asciiTheme="minorHAnsi" w:hAnsiTheme="minorHAnsi"/>
              </w:rPr>
            </w:pPr>
          </w:p>
        </w:tc>
        <w:tc>
          <w:tcPr>
            <w:tcW w:w="2223" w:type="dxa"/>
          </w:tcPr>
          <w:p w14:paraId="6ED39318" w14:textId="77777777" w:rsidR="00CB5618" w:rsidRDefault="00CB5618" w:rsidP="00D24386">
            <w:pPr>
              <w:rPr>
                <w:rFonts w:asciiTheme="minorHAnsi" w:hAnsiTheme="minorHAnsi"/>
              </w:rPr>
            </w:pPr>
          </w:p>
        </w:tc>
      </w:tr>
      <w:tr w:rsidR="00CB5618" w:rsidRPr="00AE59DE" w14:paraId="5652F8F9" w14:textId="77777777" w:rsidTr="00731BF9">
        <w:trPr>
          <w:trHeight w:val="248"/>
        </w:trPr>
        <w:tc>
          <w:tcPr>
            <w:tcW w:w="1212" w:type="dxa"/>
          </w:tcPr>
          <w:p w14:paraId="484DB66F" w14:textId="77777777" w:rsidR="00CB5618" w:rsidRDefault="00CB5618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1081" w:type="dxa"/>
          </w:tcPr>
          <w:p w14:paraId="685C9B6F" w14:textId="77777777" w:rsidR="00CB5618" w:rsidRPr="00AE59DE" w:rsidRDefault="00CB5618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2378" w:type="dxa"/>
          </w:tcPr>
          <w:p w14:paraId="43C3ECBB" w14:textId="77777777" w:rsidR="00CB5618" w:rsidRDefault="00CB5618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2321" w:type="dxa"/>
          </w:tcPr>
          <w:p w14:paraId="4E5DA1FE" w14:textId="77777777" w:rsidR="00CB5618" w:rsidRDefault="00CB5618" w:rsidP="00D24386">
            <w:pPr>
              <w:rPr>
                <w:rFonts w:asciiTheme="minorHAnsi" w:hAnsiTheme="minorHAnsi" w:cs="Arial"/>
              </w:rPr>
            </w:pPr>
          </w:p>
        </w:tc>
        <w:tc>
          <w:tcPr>
            <w:tcW w:w="4801" w:type="dxa"/>
          </w:tcPr>
          <w:p w14:paraId="791C61DD" w14:textId="77777777" w:rsidR="00CB5618" w:rsidRDefault="00CB5618" w:rsidP="00D24386">
            <w:pPr>
              <w:rPr>
                <w:rFonts w:asciiTheme="minorHAnsi" w:hAnsiTheme="minorHAnsi"/>
              </w:rPr>
            </w:pPr>
          </w:p>
        </w:tc>
        <w:tc>
          <w:tcPr>
            <w:tcW w:w="1503" w:type="dxa"/>
          </w:tcPr>
          <w:p w14:paraId="50E35E42" w14:textId="77777777" w:rsidR="00CB5618" w:rsidRDefault="00CB5618" w:rsidP="00D24386">
            <w:pPr>
              <w:rPr>
                <w:rFonts w:asciiTheme="minorHAnsi" w:hAnsiTheme="minorHAnsi"/>
              </w:rPr>
            </w:pPr>
          </w:p>
        </w:tc>
        <w:tc>
          <w:tcPr>
            <w:tcW w:w="2223" w:type="dxa"/>
          </w:tcPr>
          <w:p w14:paraId="3DA3F74C" w14:textId="77777777" w:rsidR="00CB5618" w:rsidRDefault="00CB5618" w:rsidP="00D24386">
            <w:pPr>
              <w:rPr>
                <w:rFonts w:asciiTheme="minorHAnsi" w:hAnsiTheme="minorHAnsi"/>
              </w:rPr>
            </w:pPr>
          </w:p>
        </w:tc>
      </w:tr>
      <w:tr w:rsidR="00D24386" w:rsidRPr="00AE59DE" w14:paraId="74F9F606" w14:textId="77777777" w:rsidTr="00731BF9">
        <w:trPr>
          <w:trHeight w:val="3301"/>
        </w:trPr>
        <w:tc>
          <w:tcPr>
            <w:tcW w:w="15522" w:type="dxa"/>
            <w:gridSpan w:val="7"/>
            <w:shd w:val="clear" w:color="auto" w:fill="FFFFFF" w:themeFill="background1"/>
          </w:tcPr>
          <w:p w14:paraId="4826448B" w14:textId="77777777" w:rsidR="00D24386" w:rsidRPr="00AE59DE" w:rsidRDefault="00D24386" w:rsidP="00D24386">
            <w:pPr>
              <w:rPr>
                <w:rFonts w:asciiTheme="minorHAnsi" w:hAnsiTheme="minorHAnsi" w:cs="Arial"/>
                <w:b/>
                <w:bCs/>
              </w:rPr>
            </w:pPr>
            <w:r w:rsidRPr="00AE59DE">
              <w:rPr>
                <w:rFonts w:asciiTheme="minorHAnsi" w:hAnsiTheme="minorHAnsi" w:cs="Arial"/>
                <w:b/>
                <w:bCs/>
              </w:rPr>
              <w:t>Eigenreflexion der Einheit (was war gut / nicht gut und warum?):</w:t>
            </w:r>
          </w:p>
          <w:p w14:paraId="7F206B66" w14:textId="77777777" w:rsidR="00D24386" w:rsidRDefault="00D24386" w:rsidP="00D24386">
            <w:pPr>
              <w:rPr>
                <w:rFonts w:asciiTheme="minorHAnsi" w:hAnsiTheme="minorHAnsi" w:cs="Arial"/>
              </w:rPr>
            </w:pPr>
          </w:p>
          <w:p w14:paraId="19C51F45" w14:textId="77777777" w:rsidR="00F00D13" w:rsidRDefault="00F00D13" w:rsidP="00D24386">
            <w:pPr>
              <w:rPr>
                <w:rFonts w:asciiTheme="minorHAnsi" w:hAnsiTheme="minorHAnsi" w:cs="Arial"/>
              </w:rPr>
            </w:pPr>
          </w:p>
          <w:p w14:paraId="3A4D4D3E" w14:textId="77777777" w:rsidR="00CB5618" w:rsidRPr="00AE59DE" w:rsidRDefault="00CB5618" w:rsidP="00D24386">
            <w:pPr>
              <w:rPr>
                <w:rFonts w:asciiTheme="minorHAnsi" w:hAnsiTheme="minorHAnsi" w:cs="Arial"/>
              </w:rPr>
            </w:pPr>
          </w:p>
          <w:p w14:paraId="42991FAF" w14:textId="77777777" w:rsidR="00D24386" w:rsidRDefault="00D24386" w:rsidP="00D24386">
            <w:pPr>
              <w:ind w:left="360"/>
              <w:rPr>
                <w:rFonts w:asciiTheme="minorHAnsi" w:hAnsiTheme="minorHAnsi" w:cs="Arial"/>
                <w:b/>
                <w:bCs/>
              </w:rPr>
            </w:pPr>
            <w:r w:rsidRPr="00AE59DE">
              <w:rPr>
                <w:rFonts w:asciiTheme="minorHAnsi" w:hAnsiTheme="minorHAnsi" w:cs="Arial"/>
                <w:b/>
                <w:bCs/>
              </w:rPr>
              <w:t>Zielüberprüfung:</w:t>
            </w:r>
          </w:p>
          <w:p w14:paraId="07616674" w14:textId="77777777" w:rsidR="00CB5618" w:rsidRDefault="00CB5618" w:rsidP="00D24386">
            <w:pPr>
              <w:ind w:left="360"/>
              <w:rPr>
                <w:rFonts w:asciiTheme="minorHAnsi" w:hAnsiTheme="minorHAnsi" w:cs="Arial"/>
                <w:b/>
                <w:bCs/>
              </w:rPr>
            </w:pPr>
          </w:p>
          <w:p w14:paraId="3EA41681" w14:textId="77777777" w:rsidR="00CB5618" w:rsidRPr="00AE59DE" w:rsidRDefault="00CB5618" w:rsidP="00D24386">
            <w:pPr>
              <w:ind w:left="360"/>
              <w:rPr>
                <w:rFonts w:asciiTheme="minorHAnsi" w:hAnsiTheme="minorHAnsi" w:cs="Arial"/>
                <w:b/>
                <w:bCs/>
              </w:rPr>
            </w:pPr>
          </w:p>
          <w:p w14:paraId="38002CB4" w14:textId="77777777" w:rsidR="00D24386" w:rsidRPr="00AE59DE" w:rsidRDefault="00D24386" w:rsidP="00D24386">
            <w:pPr>
              <w:ind w:left="360"/>
              <w:rPr>
                <w:rFonts w:asciiTheme="minorHAnsi" w:hAnsiTheme="minorHAnsi" w:cs="Arial"/>
              </w:rPr>
            </w:pPr>
          </w:p>
          <w:p w14:paraId="79BFC70F" w14:textId="77777777" w:rsidR="00D24386" w:rsidRDefault="00D24386" w:rsidP="00FE3CD7">
            <w:pPr>
              <w:ind w:left="360"/>
              <w:rPr>
                <w:rFonts w:asciiTheme="minorHAnsi" w:hAnsiTheme="minorHAnsi" w:cs="Arial"/>
                <w:b/>
                <w:bCs/>
              </w:rPr>
            </w:pPr>
            <w:r w:rsidRPr="00AE59DE">
              <w:rPr>
                <w:rFonts w:asciiTheme="minorHAnsi" w:hAnsiTheme="minorHAnsi" w:cs="Arial"/>
                <w:b/>
                <w:bCs/>
              </w:rPr>
              <w:t>Anmerkungen:</w:t>
            </w:r>
            <w:r w:rsidRPr="00AE59DE">
              <w:rPr>
                <w:rFonts w:asciiTheme="minorHAnsi" w:hAnsiTheme="minorHAnsi" w:cs="Arial"/>
                <w:b/>
                <w:bCs/>
              </w:rPr>
              <w:tab/>
            </w:r>
          </w:p>
          <w:p w14:paraId="4D448A34" w14:textId="77777777" w:rsidR="00CB5618" w:rsidRDefault="00CB5618" w:rsidP="00FE3CD7">
            <w:pPr>
              <w:ind w:left="360"/>
              <w:rPr>
                <w:rFonts w:asciiTheme="minorHAnsi" w:hAnsiTheme="minorHAnsi" w:cs="Arial"/>
                <w:b/>
                <w:bCs/>
              </w:rPr>
            </w:pPr>
          </w:p>
          <w:p w14:paraId="5976BB31" w14:textId="77777777" w:rsidR="00CB5618" w:rsidRPr="00AE59DE" w:rsidRDefault="00CB5618" w:rsidP="00FE3CD7">
            <w:pPr>
              <w:ind w:left="360"/>
              <w:rPr>
                <w:rFonts w:asciiTheme="minorHAnsi" w:hAnsiTheme="minorHAnsi" w:cs="Arial"/>
                <w:b/>
                <w:bCs/>
              </w:rPr>
            </w:pPr>
          </w:p>
          <w:p w14:paraId="5AF7F189" w14:textId="77777777" w:rsidR="00D24386" w:rsidRPr="00AE59DE" w:rsidRDefault="00D24386" w:rsidP="00D24386">
            <w:pPr>
              <w:rPr>
                <w:rFonts w:asciiTheme="minorHAnsi" w:hAnsiTheme="minorHAnsi" w:cs="Arial"/>
              </w:rPr>
            </w:pPr>
          </w:p>
        </w:tc>
      </w:tr>
    </w:tbl>
    <w:p w14:paraId="34603B8B" w14:textId="77777777" w:rsidR="009E6628" w:rsidRPr="00062EBA" w:rsidRDefault="009E6628" w:rsidP="00731BF9">
      <w:pPr>
        <w:rPr>
          <w:rFonts w:ascii="Arial" w:hAnsi="Arial" w:cs="Arial"/>
          <w:sz w:val="16"/>
          <w:szCs w:val="16"/>
        </w:rPr>
      </w:pPr>
    </w:p>
    <w:sectPr w:rsidR="009E6628" w:rsidRPr="00062EBA" w:rsidSect="00062EB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720" w:right="720" w:bottom="720" w:left="720" w:header="709" w:footer="2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BE1C70" w14:textId="77777777" w:rsidR="003D4D85" w:rsidRDefault="003D4D85">
      <w:r>
        <w:separator/>
      </w:r>
    </w:p>
  </w:endnote>
  <w:endnote w:type="continuationSeparator" w:id="0">
    <w:p w14:paraId="27D693CE" w14:textId="77777777" w:rsidR="003D4D85" w:rsidRDefault="003D4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">
    <w:altName w:val="Times New Roman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Md BT">
    <w:altName w:val="Lucida Sans Unicode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74A6E8" w14:textId="77777777" w:rsidR="00DD6311" w:rsidRDefault="00DD631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F737FF" w14:textId="77777777" w:rsidR="00062EBA" w:rsidRPr="00AE59DE" w:rsidRDefault="00062EBA" w:rsidP="00062EBA">
    <w:pPr>
      <w:pStyle w:val="Fuzeile"/>
      <w:jc w:val="right"/>
      <w:rPr>
        <w:rFonts w:asciiTheme="minorHAnsi" w:hAnsiTheme="minorHAnsi"/>
        <w:color w:val="808080" w:themeColor="background1" w:themeShade="80"/>
        <w:sz w:val="20"/>
        <w:szCs w:val="20"/>
      </w:rPr>
    </w:pPr>
    <w:r w:rsidRPr="00AE59DE">
      <w:rPr>
        <w:rFonts w:asciiTheme="minorHAnsi" w:hAnsiTheme="minorHAnsi"/>
        <w:color w:val="808080" w:themeColor="background1" w:themeShade="80"/>
        <w:sz w:val="20"/>
        <w:szCs w:val="20"/>
      </w:rPr>
      <w:t xml:space="preserve">Seite </w:t>
    </w:r>
    <w:r w:rsidR="00EA1C9E" w:rsidRPr="00AE59DE">
      <w:rPr>
        <w:rFonts w:asciiTheme="minorHAnsi" w:hAnsiTheme="minorHAnsi"/>
        <w:b/>
        <w:color w:val="808080" w:themeColor="background1" w:themeShade="80"/>
        <w:sz w:val="20"/>
        <w:szCs w:val="20"/>
      </w:rPr>
      <w:fldChar w:fldCharType="begin"/>
    </w:r>
    <w:r w:rsidRPr="00AE59DE">
      <w:rPr>
        <w:rFonts w:asciiTheme="minorHAnsi" w:hAnsiTheme="minorHAnsi"/>
        <w:b/>
        <w:color w:val="808080" w:themeColor="background1" w:themeShade="80"/>
        <w:sz w:val="20"/>
        <w:szCs w:val="20"/>
      </w:rPr>
      <w:instrText>PAGE</w:instrText>
    </w:r>
    <w:r w:rsidR="00EA1C9E" w:rsidRPr="00AE59DE">
      <w:rPr>
        <w:rFonts w:asciiTheme="minorHAnsi" w:hAnsiTheme="minorHAnsi"/>
        <w:b/>
        <w:color w:val="808080" w:themeColor="background1" w:themeShade="80"/>
        <w:sz w:val="20"/>
        <w:szCs w:val="20"/>
      </w:rPr>
      <w:fldChar w:fldCharType="separate"/>
    </w:r>
    <w:r w:rsidR="00414FB5">
      <w:rPr>
        <w:rFonts w:asciiTheme="minorHAnsi" w:hAnsiTheme="minorHAnsi"/>
        <w:b/>
        <w:noProof/>
        <w:color w:val="808080" w:themeColor="background1" w:themeShade="80"/>
        <w:sz w:val="20"/>
        <w:szCs w:val="20"/>
      </w:rPr>
      <w:t>1</w:t>
    </w:r>
    <w:r w:rsidR="00EA1C9E" w:rsidRPr="00AE59DE">
      <w:rPr>
        <w:rFonts w:asciiTheme="minorHAnsi" w:hAnsiTheme="minorHAnsi"/>
        <w:b/>
        <w:color w:val="808080" w:themeColor="background1" w:themeShade="80"/>
        <w:sz w:val="20"/>
        <w:szCs w:val="20"/>
      </w:rPr>
      <w:fldChar w:fldCharType="end"/>
    </w:r>
    <w:r w:rsidRPr="00AE59DE">
      <w:rPr>
        <w:rFonts w:asciiTheme="minorHAnsi" w:hAnsiTheme="minorHAnsi"/>
        <w:color w:val="808080" w:themeColor="background1" w:themeShade="80"/>
        <w:sz w:val="20"/>
        <w:szCs w:val="20"/>
      </w:rPr>
      <w:t xml:space="preserve"> von </w:t>
    </w:r>
    <w:r w:rsidR="00EA1C9E" w:rsidRPr="00AE59DE">
      <w:rPr>
        <w:rFonts w:asciiTheme="minorHAnsi" w:hAnsiTheme="minorHAnsi"/>
        <w:b/>
        <w:color w:val="808080" w:themeColor="background1" w:themeShade="80"/>
        <w:sz w:val="20"/>
        <w:szCs w:val="20"/>
      </w:rPr>
      <w:fldChar w:fldCharType="begin"/>
    </w:r>
    <w:r w:rsidRPr="00AE59DE">
      <w:rPr>
        <w:rFonts w:asciiTheme="minorHAnsi" w:hAnsiTheme="minorHAnsi"/>
        <w:b/>
        <w:color w:val="808080" w:themeColor="background1" w:themeShade="80"/>
        <w:sz w:val="20"/>
        <w:szCs w:val="20"/>
      </w:rPr>
      <w:instrText>NUMPAGES</w:instrText>
    </w:r>
    <w:r w:rsidR="00EA1C9E" w:rsidRPr="00AE59DE">
      <w:rPr>
        <w:rFonts w:asciiTheme="minorHAnsi" w:hAnsiTheme="minorHAnsi"/>
        <w:b/>
        <w:color w:val="808080" w:themeColor="background1" w:themeShade="80"/>
        <w:sz w:val="20"/>
        <w:szCs w:val="20"/>
      </w:rPr>
      <w:fldChar w:fldCharType="separate"/>
    </w:r>
    <w:r w:rsidR="00414FB5">
      <w:rPr>
        <w:rFonts w:asciiTheme="minorHAnsi" w:hAnsiTheme="minorHAnsi"/>
        <w:b/>
        <w:noProof/>
        <w:color w:val="808080" w:themeColor="background1" w:themeShade="80"/>
        <w:sz w:val="20"/>
        <w:szCs w:val="20"/>
      </w:rPr>
      <w:t>2</w:t>
    </w:r>
    <w:r w:rsidR="00EA1C9E" w:rsidRPr="00AE59DE">
      <w:rPr>
        <w:rFonts w:asciiTheme="minorHAnsi" w:hAnsiTheme="minorHAnsi"/>
        <w:b/>
        <w:color w:val="808080" w:themeColor="background1" w:themeShade="80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6C1AB" w14:textId="77777777" w:rsidR="00DD6311" w:rsidRDefault="00DD631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B05116" w14:textId="77777777" w:rsidR="003D4D85" w:rsidRDefault="003D4D85">
      <w:r>
        <w:separator/>
      </w:r>
    </w:p>
  </w:footnote>
  <w:footnote w:type="continuationSeparator" w:id="0">
    <w:p w14:paraId="25D0C911" w14:textId="77777777" w:rsidR="003D4D85" w:rsidRDefault="003D4D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F6BB38" w14:textId="77777777" w:rsidR="00DD6311" w:rsidRDefault="00DD631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26117A" w14:textId="77777777" w:rsidR="003B63FC" w:rsidRPr="00AE59DE" w:rsidRDefault="00AE59DE" w:rsidP="00AE59DE">
    <w:pPr>
      <w:pStyle w:val="Kopfzeile"/>
      <w:ind w:firstLine="2832"/>
      <w:rPr>
        <w:rFonts w:asciiTheme="minorHAnsi" w:hAnsiTheme="minorHAnsi" w:cs="Comic Sans MS"/>
        <w:b/>
        <w:bCs/>
        <w:sz w:val="16"/>
        <w:szCs w:val="16"/>
      </w:rPr>
    </w:pPr>
    <w:r w:rsidRPr="00AE59DE">
      <w:rPr>
        <w:rFonts w:asciiTheme="minorHAnsi" w:hAnsiTheme="minorHAnsi"/>
        <w:i/>
        <w:noProof/>
      </w:rPr>
      <w:drawing>
        <wp:anchor distT="0" distB="0" distL="114300" distR="114300" simplePos="0" relativeHeight="251657216" behindDoc="1" locked="0" layoutInCell="1" allowOverlap="1" wp14:anchorId="06EC13E2" wp14:editId="29C381F2">
          <wp:simplePos x="0" y="0"/>
          <wp:positionH relativeFrom="column">
            <wp:posOffset>8496300</wp:posOffset>
          </wp:positionH>
          <wp:positionV relativeFrom="paragraph">
            <wp:posOffset>-97790</wp:posOffset>
          </wp:positionV>
          <wp:extent cx="1038225" cy="1038225"/>
          <wp:effectExtent l="0" t="0" r="0" b="9525"/>
          <wp:wrapTight wrapText="bothSides">
            <wp:wrapPolygon edited="0">
              <wp:start x="1189" y="0"/>
              <wp:lineTo x="1585" y="14664"/>
              <wp:lineTo x="5549" y="19817"/>
              <wp:lineTo x="9116" y="21402"/>
              <wp:lineTo x="12286" y="21402"/>
              <wp:lineTo x="15853" y="19817"/>
              <wp:lineTo x="19817" y="14268"/>
              <wp:lineTo x="20213" y="0"/>
              <wp:lineTo x="1189" y="0"/>
            </wp:wrapPolygon>
          </wp:wrapTight>
          <wp:docPr id="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38225" cy="1038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B63FC" w:rsidRPr="00AE59DE">
      <w:rPr>
        <w:rFonts w:asciiTheme="minorHAnsi" w:hAnsiTheme="minorHAnsi" w:cs="Comic Sans MS"/>
        <w:bCs/>
        <w:i/>
        <w:noProof/>
        <w:sz w:val="28"/>
        <w:szCs w:val="28"/>
      </w:rPr>
      <w:drawing>
        <wp:anchor distT="0" distB="0" distL="114300" distR="114300" simplePos="0" relativeHeight="251759616" behindDoc="1" locked="0" layoutInCell="1" allowOverlap="1" wp14:anchorId="4C5CE745" wp14:editId="23213169">
          <wp:simplePos x="0" y="0"/>
          <wp:positionH relativeFrom="column">
            <wp:posOffset>180340</wp:posOffset>
          </wp:positionH>
          <wp:positionV relativeFrom="paragraph">
            <wp:posOffset>6985</wp:posOffset>
          </wp:positionV>
          <wp:extent cx="1224280" cy="771525"/>
          <wp:effectExtent l="0" t="0" r="0" b="9525"/>
          <wp:wrapTight wrapText="bothSides">
            <wp:wrapPolygon edited="0">
              <wp:start x="1344" y="0"/>
              <wp:lineTo x="0" y="2133"/>
              <wp:lineTo x="0" y="9600"/>
              <wp:lineTo x="6386" y="17067"/>
              <wp:lineTo x="7394" y="21333"/>
              <wp:lineTo x="19158" y="21333"/>
              <wp:lineTo x="20166" y="17067"/>
              <wp:lineTo x="19158" y="8533"/>
              <wp:lineTo x="21174" y="6933"/>
              <wp:lineTo x="21174" y="533"/>
              <wp:lineTo x="20166" y="0"/>
              <wp:lineTo x="1344" y="0"/>
            </wp:wrapPolygon>
          </wp:wrapTight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01_BdP_Wort-Bildmarke_4c_ohne-Hintergrund_1000x630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4280" cy="771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9212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70"/>
      <w:gridCol w:w="7342"/>
    </w:tblGrid>
    <w:tr w:rsidR="00D24386" w:rsidRPr="00AE59DE" w14:paraId="628BDE3E" w14:textId="77777777" w:rsidTr="00AE59DE">
      <w:trPr>
        <w:jc w:val="center"/>
      </w:trPr>
      <w:tc>
        <w:tcPr>
          <w:tcW w:w="1870" w:type="dxa"/>
          <w:vAlign w:val="center"/>
        </w:tcPr>
        <w:p w14:paraId="3179602B" w14:textId="77777777" w:rsidR="00D24386" w:rsidRPr="00AE59DE" w:rsidRDefault="00D42D9B" w:rsidP="00D24386">
          <w:pPr>
            <w:rPr>
              <w:rFonts w:asciiTheme="minorHAnsi" w:hAnsiTheme="minorHAnsi" w:cs="Arial"/>
              <w:b/>
              <w:bCs/>
            </w:rPr>
          </w:pPr>
          <w:r w:rsidRPr="00AE59DE">
            <w:rPr>
              <w:rFonts w:asciiTheme="minorHAnsi" w:hAnsiTheme="minorHAnsi" w:cs="Arial"/>
              <w:b/>
              <w:bCs/>
            </w:rPr>
            <w:t>Thema</w:t>
          </w:r>
        </w:p>
      </w:tc>
      <w:tc>
        <w:tcPr>
          <w:tcW w:w="7342" w:type="dxa"/>
          <w:vAlign w:val="center"/>
        </w:tcPr>
        <w:p w14:paraId="186B2C36" w14:textId="77777777" w:rsidR="00D24386" w:rsidRPr="00AE59DE" w:rsidRDefault="00D24386" w:rsidP="00D24386">
          <w:pPr>
            <w:rPr>
              <w:rFonts w:asciiTheme="minorHAnsi" w:hAnsiTheme="minorHAnsi"/>
            </w:rPr>
          </w:pPr>
        </w:p>
      </w:tc>
    </w:tr>
    <w:tr w:rsidR="00D24386" w:rsidRPr="00AE59DE" w14:paraId="2A57ADBA" w14:textId="77777777" w:rsidTr="00AE59DE">
      <w:trPr>
        <w:jc w:val="center"/>
      </w:trPr>
      <w:tc>
        <w:tcPr>
          <w:tcW w:w="1870" w:type="dxa"/>
          <w:vAlign w:val="center"/>
        </w:tcPr>
        <w:p w14:paraId="2AD9ED6E" w14:textId="77777777" w:rsidR="00D24386" w:rsidRPr="00AE59DE" w:rsidRDefault="00D42D9B" w:rsidP="00D24386">
          <w:pPr>
            <w:rPr>
              <w:rFonts w:asciiTheme="minorHAnsi" w:hAnsiTheme="minorHAnsi" w:cs="Arial"/>
              <w:b/>
              <w:bCs/>
            </w:rPr>
          </w:pPr>
          <w:r>
            <w:rPr>
              <w:rFonts w:asciiTheme="minorHAnsi" w:hAnsiTheme="minorHAnsi" w:cs="Arial"/>
              <w:b/>
              <w:bCs/>
            </w:rPr>
            <w:t>Teilnehmende</w:t>
          </w:r>
        </w:p>
      </w:tc>
      <w:tc>
        <w:tcPr>
          <w:tcW w:w="7342" w:type="dxa"/>
          <w:vAlign w:val="center"/>
        </w:tcPr>
        <w:p w14:paraId="057666F0" w14:textId="77777777" w:rsidR="00D24386" w:rsidRPr="00AE59DE" w:rsidRDefault="00D24386" w:rsidP="00D24386">
          <w:pPr>
            <w:rPr>
              <w:rFonts w:asciiTheme="minorHAnsi" w:hAnsiTheme="minorHAnsi"/>
            </w:rPr>
          </w:pPr>
        </w:p>
      </w:tc>
    </w:tr>
    <w:tr w:rsidR="00D24386" w:rsidRPr="00AE59DE" w14:paraId="7CC0E950" w14:textId="77777777" w:rsidTr="00AE59DE">
      <w:trPr>
        <w:jc w:val="center"/>
      </w:trPr>
      <w:tc>
        <w:tcPr>
          <w:tcW w:w="1870" w:type="dxa"/>
          <w:vAlign w:val="center"/>
        </w:tcPr>
        <w:p w14:paraId="00B07651" w14:textId="77777777" w:rsidR="00D24386" w:rsidRPr="00AE59DE" w:rsidRDefault="00D24386" w:rsidP="00D24386">
          <w:pPr>
            <w:rPr>
              <w:rFonts w:asciiTheme="minorHAnsi" w:hAnsiTheme="minorHAnsi" w:cs="Arial"/>
              <w:b/>
              <w:bCs/>
            </w:rPr>
          </w:pPr>
          <w:r w:rsidRPr="00AE59DE">
            <w:rPr>
              <w:rFonts w:asciiTheme="minorHAnsi" w:hAnsiTheme="minorHAnsi" w:cs="Arial"/>
              <w:b/>
              <w:bCs/>
            </w:rPr>
            <w:t>Datum</w:t>
          </w:r>
        </w:p>
      </w:tc>
      <w:tc>
        <w:tcPr>
          <w:tcW w:w="7342" w:type="dxa"/>
          <w:vAlign w:val="center"/>
        </w:tcPr>
        <w:p w14:paraId="0CB7A851" w14:textId="77777777" w:rsidR="00D24386" w:rsidRPr="00AE59DE" w:rsidRDefault="00D24386" w:rsidP="00D24386">
          <w:pPr>
            <w:rPr>
              <w:rFonts w:asciiTheme="minorHAnsi" w:hAnsiTheme="minorHAnsi"/>
            </w:rPr>
          </w:pPr>
        </w:p>
      </w:tc>
    </w:tr>
    <w:tr w:rsidR="00D24386" w:rsidRPr="00AE59DE" w14:paraId="6A276851" w14:textId="77777777" w:rsidTr="00AE59DE">
      <w:trPr>
        <w:jc w:val="center"/>
      </w:trPr>
      <w:tc>
        <w:tcPr>
          <w:tcW w:w="1870" w:type="dxa"/>
          <w:vAlign w:val="center"/>
        </w:tcPr>
        <w:p w14:paraId="0FC3AF1E" w14:textId="77777777" w:rsidR="00D24386" w:rsidRPr="00AE59DE" w:rsidRDefault="00D24386" w:rsidP="00D24386">
          <w:pPr>
            <w:rPr>
              <w:rFonts w:asciiTheme="minorHAnsi" w:hAnsiTheme="minorHAnsi" w:cs="Arial"/>
              <w:b/>
              <w:bCs/>
            </w:rPr>
          </w:pPr>
          <w:r w:rsidRPr="00AE59DE">
            <w:rPr>
              <w:rFonts w:asciiTheme="minorHAnsi" w:hAnsiTheme="minorHAnsi" w:cs="Arial"/>
              <w:b/>
              <w:bCs/>
            </w:rPr>
            <w:t>Zeit</w:t>
          </w:r>
        </w:p>
      </w:tc>
      <w:tc>
        <w:tcPr>
          <w:tcW w:w="7342" w:type="dxa"/>
          <w:vAlign w:val="center"/>
        </w:tcPr>
        <w:p w14:paraId="6121D64E" w14:textId="77777777" w:rsidR="00D24386" w:rsidRPr="00AE59DE" w:rsidRDefault="00D24386" w:rsidP="00D24386">
          <w:pPr>
            <w:rPr>
              <w:rFonts w:asciiTheme="minorHAnsi" w:hAnsiTheme="minorHAnsi"/>
            </w:rPr>
          </w:pPr>
        </w:p>
      </w:tc>
    </w:tr>
    <w:tr w:rsidR="00D24386" w:rsidRPr="00AE59DE" w14:paraId="394E3377" w14:textId="77777777" w:rsidTr="00AE59DE">
      <w:trPr>
        <w:jc w:val="center"/>
      </w:trPr>
      <w:tc>
        <w:tcPr>
          <w:tcW w:w="1870" w:type="dxa"/>
          <w:vAlign w:val="center"/>
        </w:tcPr>
        <w:p w14:paraId="04D9E08B" w14:textId="77777777" w:rsidR="00D24386" w:rsidRPr="00AE59DE" w:rsidRDefault="00D24386" w:rsidP="00D24386">
          <w:pPr>
            <w:rPr>
              <w:rFonts w:asciiTheme="minorHAnsi" w:hAnsiTheme="minorHAnsi" w:cs="Arial"/>
              <w:b/>
              <w:bCs/>
            </w:rPr>
          </w:pPr>
          <w:r w:rsidRPr="00AE59DE">
            <w:rPr>
              <w:rFonts w:asciiTheme="minorHAnsi" w:hAnsiTheme="minorHAnsi" w:cs="Arial"/>
              <w:b/>
              <w:bCs/>
            </w:rPr>
            <w:t>Ziel</w:t>
          </w:r>
        </w:p>
      </w:tc>
      <w:tc>
        <w:tcPr>
          <w:tcW w:w="7342" w:type="dxa"/>
          <w:vAlign w:val="center"/>
        </w:tcPr>
        <w:p w14:paraId="3587E44D" w14:textId="77777777" w:rsidR="00D24386" w:rsidRPr="00AE59DE" w:rsidRDefault="00DD6311" w:rsidP="00D24386">
          <w:pPr>
            <w:rPr>
              <w:rFonts w:asciiTheme="minorHAnsi" w:hAnsiTheme="minorHAnsi"/>
            </w:rPr>
          </w:pPr>
          <w:r>
            <w:rPr>
              <w:rFonts w:asciiTheme="minorHAnsi" w:hAnsiTheme="minorHAnsi"/>
            </w:rPr>
            <w:t xml:space="preserve"> </w:t>
          </w:r>
        </w:p>
      </w:tc>
    </w:tr>
  </w:tbl>
  <w:p w14:paraId="08193FBD" w14:textId="77777777" w:rsidR="009E6628" w:rsidRPr="00AE59DE" w:rsidRDefault="00A143F9" w:rsidP="003B63FC">
    <w:pPr>
      <w:pStyle w:val="Kopfzeile"/>
      <w:rPr>
        <w:rFonts w:asciiTheme="minorHAnsi" w:hAnsiTheme="minorHAnsi"/>
        <w:sz w:val="16"/>
        <w:szCs w:val="16"/>
      </w:rPr>
    </w:pPr>
    <w:r w:rsidRPr="00AE59DE">
      <w:rPr>
        <w:rFonts w:asciiTheme="minorHAnsi" w:hAnsiTheme="minorHAnsi" w:cs="Comic Sans MS"/>
        <w:b/>
        <w:bCs/>
        <w:sz w:val="28"/>
        <w:szCs w:val="28"/>
      </w:rPr>
      <w:ptab w:relativeTo="margin" w:alignment="right" w:leader="none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6C3ED" w14:textId="77777777" w:rsidR="00DD6311" w:rsidRDefault="00DD631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2B6777"/>
    <w:multiLevelType w:val="hybridMultilevel"/>
    <w:tmpl w:val="5BDC610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E3531"/>
    <w:multiLevelType w:val="multilevel"/>
    <w:tmpl w:val="7D7ECC66"/>
    <w:lvl w:ilvl="0"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5EC1204"/>
    <w:multiLevelType w:val="hybridMultilevel"/>
    <w:tmpl w:val="C14E6738"/>
    <w:lvl w:ilvl="0" w:tplc="CCDC8B4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NewRoman" w:eastAsia="Times New Roman" w:hAnsi="TimesNew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0B77A49"/>
    <w:multiLevelType w:val="hybridMultilevel"/>
    <w:tmpl w:val="D11A67B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E92230"/>
    <w:multiLevelType w:val="hybridMultilevel"/>
    <w:tmpl w:val="75D4ADC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5042CB"/>
    <w:multiLevelType w:val="hybridMultilevel"/>
    <w:tmpl w:val="F140E780"/>
    <w:lvl w:ilvl="0" w:tplc="2E085688">
      <w:start w:val="50"/>
      <w:numFmt w:val="bullet"/>
      <w:lvlText w:val="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EA110D"/>
    <w:multiLevelType w:val="hybridMultilevel"/>
    <w:tmpl w:val="C20E209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753A5E"/>
    <w:multiLevelType w:val="hybridMultilevel"/>
    <w:tmpl w:val="3B00E608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9403FA4"/>
    <w:multiLevelType w:val="hybridMultilevel"/>
    <w:tmpl w:val="71CE4D50"/>
    <w:lvl w:ilvl="0" w:tplc="CCDC8B4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NewRoman" w:eastAsia="Times New Roman" w:hAnsi="TimesNew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72701314"/>
    <w:multiLevelType w:val="hybridMultilevel"/>
    <w:tmpl w:val="8DF8E5C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8AF2F5C"/>
    <w:multiLevelType w:val="hybridMultilevel"/>
    <w:tmpl w:val="541C4B2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D322DA8"/>
    <w:multiLevelType w:val="hybridMultilevel"/>
    <w:tmpl w:val="7D7ECC66"/>
    <w:lvl w:ilvl="0" w:tplc="4FC6D2D4"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7FE67E1A"/>
    <w:multiLevelType w:val="hybridMultilevel"/>
    <w:tmpl w:val="89B4692E"/>
    <w:lvl w:ilvl="0" w:tplc="847AB3CA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cs="Symbol" w:hint="default"/>
        <w:color w:val="auto"/>
        <w:sz w:val="16"/>
        <w:szCs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490713728">
    <w:abstractNumId w:val="12"/>
  </w:num>
  <w:num w:numId="2" w16cid:durableId="1866602052">
    <w:abstractNumId w:val="10"/>
  </w:num>
  <w:num w:numId="3" w16cid:durableId="1823152381">
    <w:abstractNumId w:val="2"/>
  </w:num>
  <w:num w:numId="4" w16cid:durableId="1003817267">
    <w:abstractNumId w:val="7"/>
  </w:num>
  <w:num w:numId="5" w16cid:durableId="1852571717">
    <w:abstractNumId w:val="11"/>
  </w:num>
  <w:num w:numId="6" w16cid:durableId="1831560259">
    <w:abstractNumId w:val="1"/>
  </w:num>
  <w:num w:numId="7" w16cid:durableId="1787386967">
    <w:abstractNumId w:val="8"/>
  </w:num>
  <w:num w:numId="8" w16cid:durableId="2132745783">
    <w:abstractNumId w:val="0"/>
  </w:num>
  <w:num w:numId="9" w16cid:durableId="399180575">
    <w:abstractNumId w:val="3"/>
  </w:num>
  <w:num w:numId="10" w16cid:durableId="212621430">
    <w:abstractNumId w:val="9"/>
  </w:num>
  <w:num w:numId="11" w16cid:durableId="1338269442">
    <w:abstractNumId w:val="5"/>
  </w:num>
  <w:num w:numId="12" w16cid:durableId="1693914863">
    <w:abstractNumId w:val="4"/>
  </w:num>
  <w:num w:numId="13" w16cid:durableId="2449996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defaultTabStop w:val="708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14B8"/>
    <w:rsid w:val="000073C7"/>
    <w:rsid w:val="00030B43"/>
    <w:rsid w:val="00062EBA"/>
    <w:rsid w:val="000808B8"/>
    <w:rsid w:val="000A33F3"/>
    <w:rsid w:val="000A6E0B"/>
    <w:rsid w:val="00115096"/>
    <w:rsid w:val="00155985"/>
    <w:rsid w:val="00162726"/>
    <w:rsid w:val="00176171"/>
    <w:rsid w:val="00181D00"/>
    <w:rsid w:val="001E3186"/>
    <w:rsid w:val="00281F9C"/>
    <w:rsid w:val="00282A52"/>
    <w:rsid w:val="0029205B"/>
    <w:rsid w:val="00294410"/>
    <w:rsid w:val="002A0C55"/>
    <w:rsid w:val="002B2750"/>
    <w:rsid w:val="0031257C"/>
    <w:rsid w:val="003160FB"/>
    <w:rsid w:val="00316E70"/>
    <w:rsid w:val="00321D85"/>
    <w:rsid w:val="003266ED"/>
    <w:rsid w:val="00375A23"/>
    <w:rsid w:val="003A0F0A"/>
    <w:rsid w:val="003A1245"/>
    <w:rsid w:val="003B63FC"/>
    <w:rsid w:val="003C101D"/>
    <w:rsid w:val="003D4D85"/>
    <w:rsid w:val="00414FB5"/>
    <w:rsid w:val="004362F2"/>
    <w:rsid w:val="00447D5C"/>
    <w:rsid w:val="0045194D"/>
    <w:rsid w:val="004C382E"/>
    <w:rsid w:val="00507DD4"/>
    <w:rsid w:val="00507E36"/>
    <w:rsid w:val="00543615"/>
    <w:rsid w:val="005529BA"/>
    <w:rsid w:val="00593214"/>
    <w:rsid w:val="005A037A"/>
    <w:rsid w:val="005B1A3E"/>
    <w:rsid w:val="005B58F9"/>
    <w:rsid w:val="005F1243"/>
    <w:rsid w:val="00613CF8"/>
    <w:rsid w:val="00635000"/>
    <w:rsid w:val="00665012"/>
    <w:rsid w:val="006714B8"/>
    <w:rsid w:val="00684B0C"/>
    <w:rsid w:val="00687CD2"/>
    <w:rsid w:val="0071096D"/>
    <w:rsid w:val="00721EBB"/>
    <w:rsid w:val="00731BF9"/>
    <w:rsid w:val="0076079B"/>
    <w:rsid w:val="00791ACB"/>
    <w:rsid w:val="007940B2"/>
    <w:rsid w:val="007974EB"/>
    <w:rsid w:val="007E1FD2"/>
    <w:rsid w:val="00805615"/>
    <w:rsid w:val="00814622"/>
    <w:rsid w:val="00821265"/>
    <w:rsid w:val="0085068C"/>
    <w:rsid w:val="00857DD8"/>
    <w:rsid w:val="0086397E"/>
    <w:rsid w:val="00872476"/>
    <w:rsid w:val="00895CBB"/>
    <w:rsid w:val="00897B7C"/>
    <w:rsid w:val="008B5159"/>
    <w:rsid w:val="008C1B11"/>
    <w:rsid w:val="008F2E32"/>
    <w:rsid w:val="00931E6E"/>
    <w:rsid w:val="00974C57"/>
    <w:rsid w:val="009E6628"/>
    <w:rsid w:val="009E75EA"/>
    <w:rsid w:val="00A05849"/>
    <w:rsid w:val="00A13A89"/>
    <w:rsid w:val="00A143F9"/>
    <w:rsid w:val="00A17A20"/>
    <w:rsid w:val="00A414AA"/>
    <w:rsid w:val="00A53FCF"/>
    <w:rsid w:val="00A563B4"/>
    <w:rsid w:val="00AE59DE"/>
    <w:rsid w:val="00B03344"/>
    <w:rsid w:val="00B115D3"/>
    <w:rsid w:val="00B222C0"/>
    <w:rsid w:val="00B56D31"/>
    <w:rsid w:val="00B57EF8"/>
    <w:rsid w:val="00B77FF9"/>
    <w:rsid w:val="00BC7787"/>
    <w:rsid w:val="00BF6AD0"/>
    <w:rsid w:val="00C35A15"/>
    <w:rsid w:val="00C41585"/>
    <w:rsid w:val="00C63092"/>
    <w:rsid w:val="00C73DDD"/>
    <w:rsid w:val="00CB133F"/>
    <w:rsid w:val="00CB5618"/>
    <w:rsid w:val="00CC61ED"/>
    <w:rsid w:val="00CD2DDA"/>
    <w:rsid w:val="00CE7A16"/>
    <w:rsid w:val="00CF1C5B"/>
    <w:rsid w:val="00D024C8"/>
    <w:rsid w:val="00D24386"/>
    <w:rsid w:val="00D42D9B"/>
    <w:rsid w:val="00D778E3"/>
    <w:rsid w:val="00D81508"/>
    <w:rsid w:val="00D83A98"/>
    <w:rsid w:val="00DD6311"/>
    <w:rsid w:val="00E03864"/>
    <w:rsid w:val="00E23C73"/>
    <w:rsid w:val="00E74DC7"/>
    <w:rsid w:val="00E77094"/>
    <w:rsid w:val="00E8594A"/>
    <w:rsid w:val="00EA1C9E"/>
    <w:rsid w:val="00ED2936"/>
    <w:rsid w:val="00EF7E2B"/>
    <w:rsid w:val="00F00D13"/>
    <w:rsid w:val="00F05B30"/>
    <w:rsid w:val="00F07714"/>
    <w:rsid w:val="00F27B6B"/>
    <w:rsid w:val="00F751DC"/>
    <w:rsid w:val="00F9191F"/>
    <w:rsid w:val="00F9319D"/>
    <w:rsid w:val="00FE3CD7"/>
    <w:rsid w:val="00FE5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7674A6"/>
  <w15:docId w15:val="{BDF1F0EF-5F73-4F5A-9D25-9AB86346D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65012"/>
    <w:rPr>
      <w:rFonts w:ascii="Verdana" w:hAnsi="Verdana" w:cs="Verdana"/>
      <w:sz w:val="22"/>
      <w:szCs w:val="22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665012"/>
    <w:pPr>
      <w:keepNext/>
      <w:outlineLvl w:val="0"/>
    </w:pPr>
    <w:rPr>
      <w:b/>
      <w:bCs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rsid w:val="005A037A"/>
    <w:rPr>
      <w:rFonts w:ascii="Cambria" w:hAnsi="Cambria" w:cs="Cambria"/>
      <w:b/>
      <w:bCs/>
      <w:kern w:val="32"/>
      <w:sz w:val="32"/>
      <w:szCs w:val="32"/>
    </w:rPr>
  </w:style>
  <w:style w:type="paragraph" w:customStyle="1" w:styleId="AufzhlungBullet">
    <w:name w:val="Aufzählung Bullet"/>
    <w:basedOn w:val="Standard"/>
    <w:uiPriority w:val="99"/>
    <w:rsid w:val="00665012"/>
    <w:rPr>
      <w:rFonts w:ascii="Arial" w:hAnsi="Arial" w:cs="Arial"/>
      <w:sz w:val="20"/>
      <w:szCs w:val="20"/>
    </w:rPr>
  </w:style>
  <w:style w:type="paragraph" w:customStyle="1" w:styleId="WfxFaxNum">
    <w:name w:val="WfxFaxNum"/>
    <w:basedOn w:val="Standard"/>
    <w:uiPriority w:val="99"/>
    <w:rsid w:val="00665012"/>
    <w:rPr>
      <w:rFonts w:ascii="Futura Md BT" w:hAnsi="Futura Md BT" w:cs="Futura Md BT"/>
      <w:sz w:val="20"/>
      <w:szCs w:val="20"/>
    </w:rPr>
  </w:style>
  <w:style w:type="paragraph" w:styleId="Textkrper">
    <w:name w:val="Body Text"/>
    <w:basedOn w:val="Standard"/>
    <w:link w:val="TextkrperZchn"/>
    <w:uiPriority w:val="99"/>
    <w:semiHidden/>
    <w:rsid w:val="00665012"/>
    <w:pPr>
      <w:spacing w:line="300" w:lineRule="atLeast"/>
    </w:pPr>
    <w:rPr>
      <w:b/>
      <w:bCs/>
      <w:sz w:val="21"/>
      <w:szCs w:val="21"/>
    </w:r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5A037A"/>
    <w:rPr>
      <w:rFonts w:ascii="Verdana" w:hAnsi="Verdana" w:cs="Verdana"/>
    </w:rPr>
  </w:style>
  <w:style w:type="paragraph" w:styleId="Kopfzeile">
    <w:name w:val="header"/>
    <w:basedOn w:val="Standard"/>
    <w:link w:val="KopfzeileZchn"/>
    <w:uiPriority w:val="99"/>
    <w:semiHidden/>
    <w:rsid w:val="0066501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A037A"/>
    <w:rPr>
      <w:rFonts w:ascii="Verdana" w:hAnsi="Verdana" w:cs="Verdana"/>
    </w:rPr>
  </w:style>
  <w:style w:type="character" w:customStyle="1" w:styleId="ZchnZchn2">
    <w:name w:val="Zchn Zchn2"/>
    <w:basedOn w:val="Absatz-Standardschriftart"/>
    <w:uiPriority w:val="99"/>
    <w:rsid w:val="00665012"/>
    <w:rPr>
      <w:rFonts w:ascii="Verdana" w:hAnsi="Verdana" w:cs="Verdana"/>
      <w:sz w:val="22"/>
      <w:szCs w:val="22"/>
    </w:rPr>
  </w:style>
  <w:style w:type="paragraph" w:styleId="Fuzeile">
    <w:name w:val="footer"/>
    <w:basedOn w:val="Standard"/>
    <w:link w:val="FuzeileZchn"/>
    <w:uiPriority w:val="99"/>
    <w:rsid w:val="0066501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A037A"/>
    <w:rPr>
      <w:rFonts w:ascii="Verdana" w:hAnsi="Verdana" w:cs="Verdana"/>
    </w:rPr>
  </w:style>
  <w:style w:type="character" w:customStyle="1" w:styleId="ZchnZchn1">
    <w:name w:val="Zchn Zchn1"/>
    <w:basedOn w:val="Absatz-Standardschriftart"/>
    <w:uiPriority w:val="99"/>
    <w:rsid w:val="00665012"/>
    <w:rPr>
      <w:rFonts w:ascii="Verdana" w:hAnsi="Verdana" w:cs="Verdana"/>
      <w:sz w:val="22"/>
      <w:szCs w:val="22"/>
    </w:rPr>
  </w:style>
  <w:style w:type="paragraph" w:styleId="Sprechblasentext">
    <w:name w:val="Balloon Text"/>
    <w:basedOn w:val="Standard"/>
    <w:link w:val="SprechblasentextZchn"/>
    <w:uiPriority w:val="99"/>
    <w:semiHidden/>
    <w:rsid w:val="00665012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A037A"/>
    <w:rPr>
      <w:sz w:val="2"/>
      <w:szCs w:val="2"/>
    </w:rPr>
  </w:style>
  <w:style w:type="character" w:customStyle="1" w:styleId="ZchnZchn">
    <w:name w:val="Zchn Zchn"/>
    <w:basedOn w:val="Absatz-Standardschriftart"/>
    <w:uiPriority w:val="99"/>
    <w:rsid w:val="00665012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E859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4341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riam%20Hornauer\Desktop\Pfadfinder\Ausbildung\Gilwell\2008\Gilwell08-Einheitendoku_Vorlag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75EF47-95EB-4632-900B-4CACAD3E16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Gilwell08-Einheitendoku_Vorlage</Template>
  <TotalTime>0</TotalTime>
  <Pages>1</Pages>
  <Words>35</Words>
  <Characters>223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Einheitendoku - Methodix</vt:lpstr>
    </vt:vector>
  </TitlesOfParts>
  <Company>Bund der Pfadfinderinnen &amp; Pfadfinder e.V. (BdP)</Company>
  <LinksUpToDate>false</LinksUpToDate>
  <CharactersWithSpaces>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Einheitendoku - Methodix</dc:title>
  <dc:subject>Gilwellkurs 2014</dc:subject>
  <dc:creator>Josephine Seidel</dc:creator>
  <cp:lastModifiedBy>Marina Pyko</cp:lastModifiedBy>
  <cp:revision>3</cp:revision>
  <dcterms:created xsi:type="dcterms:W3CDTF">2021-09-17T09:34:00Z</dcterms:created>
  <dcterms:modified xsi:type="dcterms:W3CDTF">2022-12-14T09:55:00Z</dcterms:modified>
</cp:coreProperties>
</file>