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CA4D63" w14:textId="77777777" w:rsidR="00273735" w:rsidRDefault="00273735" w:rsidP="0099532B">
      <w:pPr>
        <w:spacing w:line="360" w:lineRule="auto"/>
      </w:pPr>
    </w:p>
    <w:p w14:paraId="1507AB0E" w14:textId="77777777" w:rsidR="00273735" w:rsidRDefault="00273735" w:rsidP="0099532B">
      <w:pPr>
        <w:spacing w:line="360" w:lineRule="auto"/>
      </w:pPr>
    </w:p>
    <w:p w14:paraId="0D47F6B9" w14:textId="77777777" w:rsidR="00570A9B" w:rsidRPr="0099532B" w:rsidRDefault="00570A9B" w:rsidP="0099532B">
      <w:pPr>
        <w:spacing w:line="360" w:lineRule="auto"/>
      </w:pPr>
      <w:bookmarkStart w:id="0" w:name="_GoBack"/>
      <w:bookmarkEnd w:id="0"/>
      <w:r w:rsidRPr="0099532B">
        <w:t>An alle hessischen</w:t>
      </w:r>
      <w:r w:rsidR="0099532B" w:rsidRPr="0099532B">
        <w:br/>
      </w:r>
      <w:r w:rsidRPr="0099532B">
        <w:t>Stammesführungen und Delegierten</w:t>
      </w:r>
    </w:p>
    <w:p w14:paraId="1CD0D9AC" w14:textId="77777777" w:rsidR="008110CA" w:rsidRPr="0099532B" w:rsidRDefault="008110CA" w:rsidP="0099532B">
      <w:pPr>
        <w:spacing w:line="360" w:lineRule="auto"/>
      </w:pPr>
    </w:p>
    <w:p w14:paraId="133B5362" w14:textId="77777777" w:rsidR="0081702C" w:rsidRPr="0099532B" w:rsidRDefault="0081702C" w:rsidP="0099532B">
      <w:pPr>
        <w:spacing w:line="360" w:lineRule="auto"/>
      </w:pPr>
    </w:p>
    <w:p w14:paraId="65FA9D68" w14:textId="5FE20A48" w:rsidR="008110CA" w:rsidRPr="0099532B" w:rsidRDefault="006D7DB6" w:rsidP="0099532B">
      <w:pPr>
        <w:pStyle w:val="Titel"/>
        <w:spacing w:line="360" w:lineRule="auto"/>
        <w:rPr>
          <w:rFonts w:ascii="Aleo Light" w:hAnsi="Aleo Light"/>
        </w:rPr>
      </w:pPr>
      <w:r>
        <w:rPr>
          <w:rFonts w:ascii="Aleo Light" w:hAnsi="Aleo Light"/>
          <w:noProof/>
          <w:lang w:eastAsia="de-DE"/>
        </w:rPr>
        <mc:AlternateContent>
          <mc:Choice Requires="wps">
            <w:drawing>
              <wp:inline distT="0" distB="0" distL="0" distR="0" wp14:anchorId="2A16374F" wp14:editId="27D98C24">
                <wp:extent cx="5113655" cy="712470"/>
                <wp:effectExtent l="0" t="0" r="4445" b="0"/>
                <wp:docPr id="20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13655" cy="675640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F892F7" w14:textId="77777777" w:rsidR="003B2E42" w:rsidRPr="00F219ED" w:rsidRDefault="003B2E42" w:rsidP="00F219ED">
                            <w:pPr>
                              <w:pStyle w:val="Formatvorlage1"/>
                              <w:rPr>
                                <w:rStyle w:val="Hervorhebung"/>
                              </w:rPr>
                            </w:pPr>
                            <w:r w:rsidRPr="00F219ED">
                              <w:rPr>
                                <w:rStyle w:val="Hervorhebung"/>
                              </w:rPr>
                              <w:t>Einladung zur</w:t>
                            </w:r>
                            <w:r w:rsidR="00974EDA">
                              <w:rPr>
                                <w:rStyle w:val="Hervorhebung"/>
                              </w:rPr>
                              <w:t xml:space="preserve"> </w:t>
                            </w:r>
                            <w:r w:rsidR="00A238AD">
                              <w:rPr>
                                <w:rStyle w:val="Hervorhebung"/>
                              </w:rPr>
                              <w:t>Frühjahrs</w:t>
                            </w:r>
                            <w:r w:rsidR="00974EDA">
                              <w:rPr>
                                <w:rStyle w:val="Hervorhebung"/>
                              </w:rPr>
                              <w:t xml:space="preserve">-Landesversammlung </w:t>
                            </w:r>
                            <w:r w:rsidR="00A238AD">
                              <w:rPr>
                                <w:rStyle w:val="Hervorhebung"/>
                              </w:rPr>
                              <w:t>2017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11" o:spid="_x0000_s1026" type="#_x0000_t202" style="width:402.65pt;height:56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" fillcolor="#ffcb04" stroked="f" strokeweight=".5pt">
                <v:textbox style="mso-fit-shape-to-text:t">
                  <w:txbxContent>
                    <w:p w14:paraId="38F892F7" w14:textId="77777777" w:rsidR="003B2E42" w:rsidRPr="00F219ED" w:rsidRDefault="003B2E42" w:rsidP="00F219ED">
                      <w:pPr>
                        <w:pStyle w:val="Formatvorlage1"/>
                        <w:rPr>
                          <w:rStyle w:val="Hervorhebung"/>
                        </w:rPr>
                      </w:pPr>
                      <w:r w:rsidRPr="00F219ED">
                        <w:rPr>
                          <w:rStyle w:val="Hervorhebung"/>
                        </w:rPr>
                        <w:t>Einladung zur</w:t>
                      </w:r>
                      <w:r w:rsidR="00974EDA">
                        <w:rPr>
                          <w:rStyle w:val="Hervorhebung"/>
                        </w:rPr>
                        <w:t xml:space="preserve"> </w:t>
                      </w:r>
                      <w:r w:rsidR="00A238AD">
                        <w:rPr>
                          <w:rStyle w:val="Hervorhebung"/>
                        </w:rPr>
                        <w:t>Frühjahrs</w:t>
                      </w:r>
                      <w:r w:rsidR="00974EDA">
                        <w:rPr>
                          <w:rStyle w:val="Hervorhebung"/>
                        </w:rPr>
                        <w:t xml:space="preserve">-Landesversammlung </w:t>
                      </w:r>
                      <w:r w:rsidR="00A238AD">
                        <w:rPr>
                          <w:rStyle w:val="Hervorhebung"/>
                        </w:rPr>
                        <w:t>2017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A759192" w14:textId="77777777" w:rsidR="00570A9B" w:rsidRPr="0099532B" w:rsidRDefault="00570A9B" w:rsidP="0099532B">
      <w:pPr>
        <w:spacing w:line="360" w:lineRule="auto"/>
      </w:pPr>
      <w:r w:rsidRPr="0099532B">
        <w:t>Liebe Stammesführungen, liebe</w:t>
      </w:r>
      <w:r w:rsidR="00FB1877">
        <w:t xml:space="preserve"> Landesdelegierte, liebe Freund*innen</w:t>
      </w:r>
      <w:r w:rsidRPr="0099532B">
        <w:t xml:space="preserve"> des Landesverbands,</w:t>
      </w:r>
    </w:p>
    <w:p w14:paraId="6B5E725E" w14:textId="77777777" w:rsidR="00F30E44" w:rsidRDefault="00FB1877" w:rsidP="00F30E44">
      <w:pPr>
        <w:spacing w:line="360" w:lineRule="auto"/>
      </w:pPr>
      <w:r>
        <w:t>H</w:t>
      </w:r>
      <w:r w:rsidR="0018381A">
        <w:t>iermit laden wir e</w:t>
      </w:r>
      <w:r w:rsidR="00570A9B" w:rsidRPr="0099532B">
        <w:t>uch alle herzlich zur</w:t>
      </w:r>
      <w:r w:rsidR="0099532B" w:rsidRPr="0099532B">
        <w:t xml:space="preserve"> </w:t>
      </w:r>
    </w:p>
    <w:p w14:paraId="2156624F" w14:textId="77777777" w:rsidR="00F30E44" w:rsidRPr="00F30E44" w:rsidRDefault="00A238AD" w:rsidP="00F30E44">
      <w:pPr>
        <w:spacing w:line="240" w:lineRule="auto"/>
        <w:jc w:val="center"/>
        <w:rPr>
          <w:b/>
          <w:bCs/>
        </w:rPr>
      </w:pPr>
      <w:r>
        <w:rPr>
          <w:b/>
          <w:bCs/>
        </w:rPr>
        <w:t>Frühjahrs-L</w:t>
      </w:r>
      <w:r w:rsidR="00570A9B" w:rsidRPr="00F30E44">
        <w:rPr>
          <w:b/>
          <w:bCs/>
        </w:rPr>
        <w:t xml:space="preserve">andesversammlung vom </w:t>
      </w:r>
      <w:r>
        <w:rPr>
          <w:b/>
          <w:bCs/>
        </w:rPr>
        <w:t>17. bis 19. März 2017</w:t>
      </w:r>
    </w:p>
    <w:p w14:paraId="0A062261" w14:textId="77777777" w:rsidR="00F30E44" w:rsidRDefault="0099532B" w:rsidP="00F30E44">
      <w:pPr>
        <w:spacing w:line="360" w:lineRule="auto"/>
        <w:jc w:val="center"/>
      </w:pPr>
      <w:r w:rsidRPr="00F30E44">
        <w:rPr>
          <w:b/>
          <w:bCs/>
        </w:rPr>
        <w:t>in unser Landeszentrum nach Kronberg</w:t>
      </w:r>
      <w:r w:rsidR="00A238AD">
        <w:rPr>
          <w:b/>
          <w:bCs/>
        </w:rPr>
        <w:t xml:space="preserve"> im Taunus</w:t>
      </w:r>
      <w:r w:rsidRPr="00F30E44">
        <w:rPr>
          <w:b/>
        </w:rPr>
        <w:t xml:space="preserve"> </w:t>
      </w:r>
      <w:r w:rsidR="00AB24DB" w:rsidRPr="00F30E44">
        <w:rPr>
          <w:b/>
        </w:rPr>
        <w:t>ein.</w:t>
      </w:r>
    </w:p>
    <w:p w14:paraId="2861A720" w14:textId="77777777" w:rsidR="00570A9B" w:rsidRDefault="00ED32FF" w:rsidP="00F30E44">
      <w:pPr>
        <w:spacing w:line="360" w:lineRule="auto"/>
      </w:pPr>
      <w:r>
        <w:t>Dieses Mal wollen wir mit euch das angekündigte Jahresthema</w:t>
      </w:r>
      <w:r w:rsidR="00DD4FE7">
        <w:t xml:space="preserve"> </w:t>
      </w:r>
      <w:r>
        <w:t>„Vielfalt“ starten</w:t>
      </w:r>
      <w:r w:rsidR="00FB1877">
        <w:t xml:space="preserve"> und uns mit vielfältigen Lebensformen im Kleinen und im Großen beschäftigen und gemeinsam über den Tellerrand blicken.</w:t>
      </w:r>
    </w:p>
    <w:p w14:paraId="727E939C" w14:textId="77777777" w:rsidR="00FF2B0F" w:rsidRPr="0099532B" w:rsidRDefault="0018381A" w:rsidP="0099532B">
      <w:pPr>
        <w:spacing w:line="360" w:lineRule="auto"/>
        <w:rPr>
          <w:color w:val="000000"/>
        </w:rPr>
      </w:pPr>
      <w:r>
        <w:rPr>
          <w:color w:val="000000"/>
        </w:rPr>
        <w:t>Wie immer bitten wir euch, die Versammlung in e</w:t>
      </w:r>
      <w:r w:rsidR="00570A9B" w:rsidRPr="0099532B">
        <w:rPr>
          <w:color w:val="000000"/>
        </w:rPr>
        <w:t xml:space="preserve">uren Stammesräten vorzubereiten. Alle Unterlagen erhaltet ihr </w:t>
      </w:r>
      <w:r w:rsidR="00137B94">
        <w:rPr>
          <w:color w:val="000000"/>
        </w:rPr>
        <w:t>im</w:t>
      </w:r>
      <w:r w:rsidR="0099532B">
        <w:rPr>
          <w:color w:val="000000"/>
        </w:rPr>
        <w:t xml:space="preserve"> </w:t>
      </w:r>
      <w:r w:rsidR="00137B94">
        <w:rPr>
          <w:color w:val="000000"/>
        </w:rPr>
        <w:t>Februar</w:t>
      </w:r>
      <w:r w:rsidR="003C3C14" w:rsidRPr="0099532B">
        <w:rPr>
          <w:color w:val="000000"/>
        </w:rPr>
        <w:t xml:space="preserve"> per Mail. Solltet Ihr</w:t>
      </w:r>
      <w:r w:rsidR="00570A9B" w:rsidRPr="0099532B">
        <w:rPr>
          <w:color w:val="000000"/>
        </w:rPr>
        <w:t xml:space="preserve"> zu einzelnen Punkten der Tag</w:t>
      </w:r>
      <w:r>
        <w:rPr>
          <w:color w:val="000000"/>
        </w:rPr>
        <w:t>esordnung Fragen haben, meldet e</w:t>
      </w:r>
      <w:r w:rsidR="00570A9B" w:rsidRPr="0099532B">
        <w:rPr>
          <w:color w:val="000000"/>
        </w:rPr>
        <w:t>uch bitte bei</w:t>
      </w:r>
      <w:r w:rsidR="00570A9B" w:rsidRPr="0099532B">
        <w:rPr>
          <w:b/>
          <w:bCs/>
          <w:color w:val="000000"/>
        </w:rPr>
        <w:t xml:space="preserve"> </w:t>
      </w:r>
      <w:r w:rsidR="0099532B" w:rsidRPr="001B7A54">
        <w:rPr>
          <w:bCs/>
          <w:color w:val="000000"/>
        </w:rPr>
        <w:t>Milu</w:t>
      </w:r>
      <w:r w:rsidR="00570A9B" w:rsidRPr="0099532B">
        <w:rPr>
          <w:b/>
          <w:bCs/>
          <w:color w:val="000000"/>
        </w:rPr>
        <w:t xml:space="preserve"> </w:t>
      </w:r>
      <w:r w:rsidR="00570A9B" w:rsidRPr="0099532B">
        <w:rPr>
          <w:color w:val="000000"/>
        </w:rPr>
        <w:t>(</w:t>
      </w:r>
      <w:hyperlink r:id="rId8" w:history="1">
        <w:r w:rsidR="0099532B" w:rsidRPr="0099532B">
          <w:rPr>
            <w:rStyle w:val="Hyperlink"/>
          </w:rPr>
          <w:t>phyllis.mania@pfadfinden.de</w:t>
        </w:r>
      </w:hyperlink>
      <w:r w:rsidR="0099532B" w:rsidRPr="0099532B">
        <w:rPr>
          <w:color w:val="000000"/>
        </w:rPr>
        <w:t xml:space="preserve"> </w:t>
      </w:r>
      <w:r w:rsidR="00570A9B" w:rsidRPr="0099532B">
        <w:rPr>
          <w:color w:val="000000"/>
        </w:rPr>
        <w:t xml:space="preserve">oder </w:t>
      </w:r>
      <w:r w:rsidR="0099532B" w:rsidRPr="0099532B">
        <w:rPr>
          <w:color w:val="000000"/>
        </w:rPr>
        <w:t>06173 928688</w:t>
      </w:r>
      <w:r w:rsidR="00570A9B" w:rsidRPr="0099532B">
        <w:rPr>
          <w:color w:val="000000"/>
        </w:rPr>
        <w:t>).</w:t>
      </w:r>
    </w:p>
    <w:p w14:paraId="7CF1C194" w14:textId="77777777" w:rsidR="00496E07" w:rsidRPr="0099532B" w:rsidRDefault="00570A9B" w:rsidP="0099532B">
      <w:pPr>
        <w:spacing w:after="0" w:line="360" w:lineRule="auto"/>
      </w:pPr>
      <w:r w:rsidRPr="0099532B">
        <w:t>Der Delegiertenschlüssel der Landesversammlung bleibt unverände</w:t>
      </w:r>
      <w:r w:rsidR="0018381A">
        <w:t>rt und ergibt sich aus den von e</w:t>
      </w:r>
      <w:r w:rsidRPr="0099532B">
        <w:t>uch in diesem Jahr gemeldeten Mitgliedern:</w:t>
      </w:r>
    </w:p>
    <w:p w14:paraId="619C38FC" w14:textId="77777777" w:rsidR="00496E07" w:rsidRPr="0099532B" w:rsidRDefault="00496E07" w:rsidP="0099532B">
      <w:pPr>
        <w:spacing w:after="0" w:line="360" w:lineRule="auto"/>
      </w:pPr>
    </w:p>
    <w:p w14:paraId="4142FCE1" w14:textId="77777777" w:rsidR="00DC2355" w:rsidRPr="0099532B" w:rsidRDefault="00570A9B" w:rsidP="0099532B">
      <w:pPr>
        <w:spacing w:after="0" w:line="360" w:lineRule="auto"/>
      </w:pPr>
      <w:r w:rsidRPr="0099532B">
        <w:t xml:space="preserve">15 – 45 </w:t>
      </w:r>
      <w:r w:rsidRPr="0099532B">
        <w:tab/>
      </w:r>
      <w:r w:rsidRPr="0099532B">
        <w:tab/>
        <w:t>Mitglieder</w:t>
      </w:r>
      <w:r w:rsidRPr="0099532B">
        <w:tab/>
        <w:t>1 Delegierte</w:t>
      </w:r>
      <w:r w:rsidR="0099532B">
        <w:t>(</w:t>
      </w:r>
      <w:r w:rsidRPr="0099532B">
        <w:t>r</w:t>
      </w:r>
      <w:r w:rsidR="0099532B">
        <w:t>)</w:t>
      </w:r>
      <w:r w:rsidRPr="0099532B">
        <w:br/>
        <w:t xml:space="preserve">46 – 90 </w:t>
      </w:r>
      <w:r w:rsidRPr="0099532B">
        <w:tab/>
      </w:r>
      <w:r w:rsidRPr="0099532B">
        <w:tab/>
        <w:t>Mitglieder</w:t>
      </w:r>
      <w:r w:rsidRPr="0099532B">
        <w:tab/>
        <w:t>2 Delegierte</w:t>
      </w:r>
      <w:r w:rsidRPr="0099532B">
        <w:br/>
        <w:t xml:space="preserve">91 – 135 </w:t>
      </w:r>
      <w:r w:rsidRPr="0099532B">
        <w:tab/>
        <w:t>Mitglieder</w:t>
      </w:r>
      <w:r w:rsidRPr="0099532B">
        <w:tab/>
        <w:t>3 Delegierte</w:t>
      </w:r>
      <w:r w:rsidRPr="0099532B">
        <w:br/>
        <w:t xml:space="preserve">136 – 180 </w:t>
      </w:r>
      <w:r w:rsidRPr="0099532B">
        <w:tab/>
        <w:t>Mitglieder</w:t>
      </w:r>
      <w:r w:rsidRPr="0099532B">
        <w:tab/>
        <w:t>4 Delegierte</w:t>
      </w:r>
      <w:r w:rsidRPr="0099532B">
        <w:br/>
        <w:t xml:space="preserve">181 – 225 </w:t>
      </w:r>
      <w:r w:rsidRPr="0099532B">
        <w:tab/>
        <w:t>Mitglieder</w:t>
      </w:r>
      <w:r w:rsidRPr="0099532B">
        <w:tab/>
        <w:t>5 Delegierte</w:t>
      </w:r>
    </w:p>
    <w:p w14:paraId="41EC1BB4" w14:textId="77777777" w:rsidR="0099532B" w:rsidRPr="0099532B" w:rsidRDefault="0099532B">
      <w:pPr>
        <w:spacing w:line="259" w:lineRule="auto"/>
        <w:rPr>
          <w:rStyle w:val="Fett"/>
          <w:sz w:val="24"/>
        </w:rPr>
      </w:pPr>
      <w:r w:rsidRPr="0099532B">
        <w:rPr>
          <w:rStyle w:val="Fett"/>
          <w:sz w:val="24"/>
        </w:rPr>
        <w:br w:type="page"/>
      </w:r>
    </w:p>
    <w:p w14:paraId="19EFABAC" w14:textId="0DBDF16E" w:rsidR="00570A9B" w:rsidRPr="0099532B" w:rsidRDefault="00382327" w:rsidP="0099532B">
      <w:pPr>
        <w:spacing w:line="360" w:lineRule="auto"/>
        <w:rPr>
          <w:b/>
          <w:bCs/>
          <w:sz w:val="24"/>
        </w:rPr>
      </w:pPr>
      <w:r w:rsidRPr="0099532B">
        <w:rPr>
          <w:rStyle w:val="Fett"/>
          <w:sz w:val="24"/>
        </w:rPr>
        <w:lastRenderedPageBreak/>
        <w:t>K</w:t>
      </w:r>
      <w:r w:rsidR="004C6A53">
        <w:rPr>
          <w:rStyle w:val="Fett"/>
          <w:sz w:val="24"/>
        </w:rPr>
        <w:t>osten und Anmeldung</w:t>
      </w:r>
    </w:p>
    <w:p w14:paraId="1A99B2D0" w14:textId="04C99753" w:rsidR="00D00F37" w:rsidRDefault="004C6A53" w:rsidP="0099532B">
      <w:pPr>
        <w:spacing w:line="360" w:lineRule="auto"/>
      </w:pPr>
      <w:r>
        <w:t xml:space="preserve">Leider mussten wir nach vielen Jahren ohne Änderungen angesichts der wirtschaftlichen Lage unsere Abrechnungsordnung anpassen. </w:t>
      </w:r>
      <w:r w:rsidR="0018381A">
        <w:t>Der Teilnahmebeitrag</w:t>
      </w:r>
      <w:r w:rsidR="00570A9B" w:rsidRPr="0099532B">
        <w:t xml:space="preserve"> für die Landesversammlung (Sa</w:t>
      </w:r>
      <w:r w:rsidR="0018381A">
        <w:t>mstag auf Sonntag) beträgt</w:t>
      </w:r>
      <w:r>
        <w:t xml:space="preserve"> daher</w:t>
      </w:r>
      <w:r w:rsidR="00137B94">
        <w:t xml:space="preserve"> 12</w:t>
      </w:r>
      <w:r w:rsidR="00F30E44">
        <w:t xml:space="preserve"> €</w:t>
      </w:r>
      <w:r w:rsidR="0018381A">
        <w:t xml:space="preserve"> für </w:t>
      </w:r>
      <w:r w:rsidR="00570A9B" w:rsidRPr="0099532B">
        <w:t>Delegierte und 1</w:t>
      </w:r>
      <w:r w:rsidR="00137B94">
        <w:t>8</w:t>
      </w:r>
      <w:r w:rsidR="00570A9B" w:rsidRPr="0099532B">
        <w:t> € für Gäste. Für das gesamte Wochenende (Freitag bis Sonnt</w:t>
      </w:r>
      <w:r w:rsidR="00137B94">
        <w:t>ag) erhöhen sich die Kosten um 6</w:t>
      </w:r>
      <w:r w:rsidR="00570A9B" w:rsidRPr="0099532B">
        <w:t xml:space="preserve"> € pro Person. Es gelten die üblichen Regelungen für die Erstattung der </w:t>
      </w:r>
      <w:proofErr w:type="spellStart"/>
      <w:r w:rsidR="00570A9B" w:rsidRPr="0099532B">
        <w:t>Fahrtkosten</w:t>
      </w:r>
      <w:proofErr w:type="spellEnd"/>
      <w:r w:rsidR="00570A9B" w:rsidRPr="0099532B">
        <w:t xml:space="preserve"> (nur</w:t>
      </w:r>
      <w:r w:rsidR="0099532B">
        <w:t xml:space="preserve"> für Delegierte). Für Bahnfahrende</w:t>
      </w:r>
      <w:r w:rsidR="00570A9B" w:rsidRPr="0099532B">
        <w:t xml:space="preserve"> gilt </w:t>
      </w:r>
      <w:r w:rsidR="00ED32FF">
        <w:t xml:space="preserve">wie immer </w:t>
      </w:r>
      <w:r w:rsidR="00570A9B" w:rsidRPr="0099532B">
        <w:t xml:space="preserve">die </w:t>
      </w:r>
      <w:r w:rsidR="0099532B">
        <w:t>Vorgabe</w:t>
      </w:r>
      <w:r w:rsidR="00570A9B" w:rsidRPr="0099532B">
        <w:t xml:space="preserve">, Vergünstigungen aller Art in Anspruch zu nehmen (Wochenendticket, Gruppenfahrpreis, </w:t>
      </w:r>
      <w:proofErr w:type="spellStart"/>
      <w:r w:rsidR="00570A9B" w:rsidRPr="0099532B">
        <w:t>BahnCard</w:t>
      </w:r>
      <w:proofErr w:type="spellEnd"/>
      <w:r w:rsidR="00570A9B" w:rsidRPr="0099532B">
        <w:t xml:space="preserve">). IC/EC und ICE-Kosten werden </w:t>
      </w:r>
      <w:r w:rsidR="00570A9B" w:rsidRPr="00D00F37">
        <w:rPr>
          <w:rStyle w:val="Fett"/>
          <w:b w:val="0"/>
          <w:u w:val="single"/>
        </w:rPr>
        <w:t>nur nach vorheriger Absprache</w:t>
      </w:r>
      <w:r w:rsidR="00570A9B" w:rsidRPr="0099532B">
        <w:t xml:space="preserve"> mit dem Landesbüro erstattet. Die Abrechnung der Fahrkosten erfolgt am Samstag bei der Anmeldung, erstattete Kosten wer</w:t>
      </w:r>
      <w:r w:rsidR="00417563">
        <w:t>den ausschließlich überwiesen.</w:t>
      </w:r>
    </w:p>
    <w:p w14:paraId="189B7322" w14:textId="77777777" w:rsidR="004C6A53" w:rsidRDefault="004C6A53" w:rsidP="0099532B">
      <w:pPr>
        <w:spacing w:line="360" w:lineRule="auto"/>
      </w:pPr>
    </w:p>
    <w:p w14:paraId="156D9A6D" w14:textId="2F4F898A" w:rsidR="00417563" w:rsidRDefault="00570A9B" w:rsidP="0018381A">
      <w:pPr>
        <w:jc w:val="center"/>
      </w:pPr>
      <w:r w:rsidRPr="0099532B">
        <w:t xml:space="preserve">Bitte meldet Euch </w:t>
      </w:r>
      <w:r w:rsidRPr="00417563">
        <w:rPr>
          <w:rStyle w:val="Fett"/>
          <w:color w:val="000000" w:themeColor="text1"/>
        </w:rPr>
        <w:t xml:space="preserve">bis zum </w:t>
      </w:r>
      <w:r w:rsidR="00ED32FF">
        <w:rPr>
          <w:rStyle w:val="Fett"/>
          <w:color w:val="000000" w:themeColor="text1"/>
        </w:rPr>
        <w:t>5. März 2017</w:t>
      </w:r>
      <w:r w:rsidRPr="007C33DD">
        <w:rPr>
          <w:color w:val="000000" w:themeColor="text1"/>
        </w:rPr>
        <w:t xml:space="preserve"> </w:t>
      </w:r>
      <w:r w:rsidR="0018381A">
        <w:rPr>
          <w:color w:val="000000" w:themeColor="text1"/>
        </w:rPr>
        <w:t>unter folgendem Link</w:t>
      </w:r>
      <w:r w:rsidR="00417563">
        <w:rPr>
          <w:color w:val="000000" w:themeColor="text1"/>
        </w:rPr>
        <w:t xml:space="preserve"> an:</w:t>
      </w:r>
      <w:r w:rsidR="00417563">
        <w:t xml:space="preserve"> </w:t>
      </w:r>
      <w:r w:rsidR="00ED32FF">
        <w:br/>
      </w:r>
      <w:r w:rsidR="00791EEE" w:rsidRPr="00791EEE">
        <w:rPr>
          <w:rStyle w:val="Hyperlink"/>
        </w:rPr>
        <w:t>http://hessen.pfadfinden.de/landesversammlung/</w:t>
      </w:r>
      <w:r w:rsidR="00C60094">
        <w:rPr>
          <w:rStyle w:val="Hyperlink"/>
        </w:rPr>
        <w:br/>
      </w:r>
      <w:r w:rsidR="00C60094" w:rsidRPr="0018381A">
        <w:t>Für Anmeldungen, die nach dieser Frist eingehen, erhöht s</w:t>
      </w:r>
      <w:r w:rsidR="0018381A">
        <w:t xml:space="preserve">ich der Teilnahmebeitrag um </w:t>
      </w:r>
      <w:r w:rsidR="0018381A" w:rsidRPr="0018381A">
        <w:rPr>
          <w:b/>
        </w:rPr>
        <w:t>5 €</w:t>
      </w:r>
      <w:r w:rsidR="0018381A">
        <w:t>.</w:t>
      </w:r>
    </w:p>
    <w:p w14:paraId="1E9C947A" w14:textId="77777777" w:rsidR="004C6A53" w:rsidRPr="0018381A" w:rsidRDefault="004C6A53" w:rsidP="0018381A">
      <w:pPr>
        <w:jc w:val="center"/>
        <w:rPr>
          <w:color w:val="000000" w:themeColor="text1"/>
        </w:rPr>
      </w:pPr>
    </w:p>
    <w:p w14:paraId="28C9F84E" w14:textId="77777777" w:rsidR="00D00F37" w:rsidRDefault="00570A9B" w:rsidP="0099532B">
      <w:pPr>
        <w:spacing w:line="360" w:lineRule="auto"/>
      </w:pPr>
      <w:r w:rsidRPr="0099532B">
        <w:t>Als Delegierte können sich nur P</w:t>
      </w:r>
      <w:r w:rsidR="001B7A54">
        <w:t xml:space="preserve">ersonen anmelden, die von ihrer </w:t>
      </w:r>
      <w:r w:rsidRPr="0099532B">
        <w:t>Stammesvollversammlung in den letzten 12 Monaten vor der LV gewähl</w:t>
      </w:r>
      <w:r w:rsidR="00FB1877">
        <w:t xml:space="preserve">t wurden und von deren Wahl ein </w:t>
      </w:r>
      <w:r w:rsidRPr="0099532B">
        <w:t>von der Protokollführung unterschriebenes Protokoll im Landesbüro vorliegt. Kontrolliert also bitte,</w:t>
      </w:r>
      <w:r w:rsidR="005C5D20">
        <w:t xml:space="preserve"> ob e</w:t>
      </w:r>
      <w:r w:rsidRPr="0099532B">
        <w:t>uer letztes Protokoll</w:t>
      </w:r>
      <w:r w:rsidR="005C5D20">
        <w:t xml:space="preserve"> bei uns eingegangen ist! Wenn i</w:t>
      </w:r>
      <w:r w:rsidRPr="0099532B">
        <w:t>hr unsicher seid, fragt bitte nach, um Diskussionen bei der Anmeldung zu vermeiden.</w:t>
      </w:r>
    </w:p>
    <w:p w14:paraId="67477E5B" w14:textId="77777777" w:rsidR="0018381A" w:rsidRDefault="00570A9B" w:rsidP="0099532B">
      <w:pPr>
        <w:spacing w:line="360" w:lineRule="auto"/>
        <w:rPr>
          <w:color w:val="000000" w:themeColor="text1"/>
        </w:rPr>
      </w:pPr>
      <w:r w:rsidRPr="0099532B">
        <w:t>Die Landesversammlung ist das höchste beschlussfassende Gremium unseres Landesverbandes, daher gehen wir davon aus, dass Vertreter</w:t>
      </w:r>
      <w:r w:rsidR="00D00F37">
        <w:t>*innen</w:t>
      </w:r>
      <w:r w:rsidRPr="0099532B">
        <w:t xml:space="preserve"> aller Stämme von Samstag bis Sonntag an der Landesversammlung teilnehmen </w:t>
      </w:r>
      <w:r w:rsidR="005C5D20">
        <w:t>werden. Sollte die Anwesenheit e</w:t>
      </w:r>
      <w:r w:rsidRPr="0099532B">
        <w:t>ures Stam</w:t>
      </w:r>
      <w:r w:rsidR="005C5D20">
        <w:t>mes nicht möglich sein, meldet e</w:t>
      </w:r>
      <w:r w:rsidRPr="0099532B">
        <w:t xml:space="preserve">uch </w:t>
      </w:r>
      <w:r w:rsidRPr="0099532B">
        <w:rPr>
          <w:color w:val="000000" w:themeColor="text1"/>
        </w:rPr>
        <w:t xml:space="preserve">bitte bis </w:t>
      </w:r>
      <w:r w:rsidRPr="007C33DD">
        <w:rPr>
          <w:color w:val="000000" w:themeColor="text1"/>
        </w:rPr>
        <w:t xml:space="preserve">zum </w:t>
      </w:r>
      <w:r w:rsidR="00ED32FF">
        <w:rPr>
          <w:color w:val="000000" w:themeColor="text1"/>
        </w:rPr>
        <w:t xml:space="preserve">5. März 2017 </w:t>
      </w:r>
      <w:r w:rsidRPr="007C33DD">
        <w:rPr>
          <w:color w:val="000000" w:themeColor="text1"/>
        </w:rPr>
        <w:t>im</w:t>
      </w:r>
      <w:r w:rsidRPr="0099532B">
        <w:rPr>
          <w:color w:val="000000" w:themeColor="text1"/>
        </w:rPr>
        <w:t xml:space="preserve"> Landesbüro ab. Anträge müssen spätestens vier Wochen vor der Landesversammlung </w:t>
      </w:r>
      <w:r w:rsidR="0018381A">
        <w:rPr>
          <w:color w:val="000000" w:themeColor="text1"/>
        </w:rPr>
        <w:t>im Landesbüro eingegangen sein.</w:t>
      </w:r>
    </w:p>
    <w:p w14:paraId="3CC767D6" w14:textId="3A810157" w:rsidR="00570A9B" w:rsidRPr="00417563" w:rsidRDefault="00570A9B" w:rsidP="0018381A">
      <w:pPr>
        <w:spacing w:line="360" w:lineRule="auto"/>
        <w:jc w:val="center"/>
      </w:pPr>
      <w:r w:rsidRPr="0099532B">
        <w:rPr>
          <w:color w:val="000000" w:themeColor="text1"/>
        </w:rPr>
        <w:t xml:space="preserve">Stichtag ist </w:t>
      </w:r>
      <w:r w:rsidRPr="00417563">
        <w:rPr>
          <w:color w:val="000000" w:themeColor="text1"/>
        </w:rPr>
        <w:t>der</w:t>
      </w:r>
      <w:r w:rsidRPr="00417563">
        <w:rPr>
          <w:b/>
          <w:color w:val="000000" w:themeColor="text1"/>
        </w:rPr>
        <w:t xml:space="preserve"> </w:t>
      </w:r>
      <w:r w:rsidR="00ED32FF">
        <w:rPr>
          <w:rStyle w:val="Fett"/>
          <w:color w:val="000000" w:themeColor="text1"/>
        </w:rPr>
        <w:t>19. Februar 2017</w:t>
      </w:r>
      <w:r w:rsidRPr="004C6A53">
        <w:rPr>
          <w:rStyle w:val="Fett"/>
          <w:b w:val="0"/>
          <w:color w:val="000000" w:themeColor="text1"/>
        </w:rPr>
        <w:t>.</w:t>
      </w:r>
    </w:p>
    <w:p w14:paraId="6BD413D5" w14:textId="216372EC" w:rsidR="004C6A53" w:rsidRDefault="00FB1877" w:rsidP="004C6A53">
      <w:pPr>
        <w:spacing w:line="360" w:lineRule="auto"/>
        <w:rPr>
          <w:rFonts w:eastAsia="WenQuanYi Micro Hei"/>
          <w:b/>
          <w:color w:val="000000"/>
          <w:sz w:val="22"/>
        </w:rPr>
      </w:pPr>
      <w:r>
        <w:t>Denkt</w:t>
      </w:r>
      <w:r w:rsidRPr="0099532B">
        <w:t xml:space="preserve"> bitte an ein Bettlaken, einen Schlafsack und an Hausschuhe. Es gibt nicht genügend Matratzen für alle Delegierte</w:t>
      </w:r>
      <w:r>
        <w:t>n</w:t>
      </w:r>
      <w:r w:rsidRPr="0099532B">
        <w:t xml:space="preserve"> und Gäste, daher bitten wir alle auch Isomatten mitzubringen. Wer möchte, kann natürlich auch gerne im Sippenhaus oder</w:t>
      </w:r>
      <w:r>
        <w:t xml:space="preserve"> auf dem Zeltplatz übernachten.</w:t>
      </w:r>
      <w:r w:rsidR="004C6A53">
        <w:rPr>
          <w:b/>
          <w:color w:val="000000"/>
          <w:sz w:val="22"/>
        </w:rPr>
        <w:br w:type="page"/>
      </w:r>
    </w:p>
    <w:p w14:paraId="77DDAE0E" w14:textId="206467F8" w:rsidR="00570A9B" w:rsidRPr="0099532B" w:rsidRDefault="004C6A53" w:rsidP="0099532B">
      <w:pPr>
        <w:pStyle w:val="Textkrper"/>
        <w:spacing w:line="360" w:lineRule="auto"/>
      </w:pPr>
      <w:r>
        <w:rPr>
          <w:b/>
          <w:color w:val="000000"/>
          <w:sz w:val="22"/>
        </w:rPr>
        <w:lastRenderedPageBreak/>
        <w:t>Aufgaben und Unterstützung</w:t>
      </w:r>
    </w:p>
    <w:p w14:paraId="0E6B3777" w14:textId="77777777" w:rsidR="00570A9B" w:rsidRPr="0099532B" w:rsidRDefault="00ED32FF" w:rsidP="0099532B">
      <w:pPr>
        <w:pStyle w:val="Textkrper"/>
        <w:spacing w:after="0" w:line="360" w:lineRule="auto"/>
        <w:rPr>
          <w:szCs w:val="20"/>
        </w:rPr>
      </w:pPr>
      <w:r>
        <w:rPr>
          <w:color w:val="333333"/>
          <w:szCs w:val="20"/>
        </w:rPr>
        <w:t>Wie jedes Mal möchten wir gern</w:t>
      </w:r>
      <w:r w:rsidR="00570A9B" w:rsidRPr="007C33DD">
        <w:rPr>
          <w:color w:val="333333"/>
          <w:szCs w:val="20"/>
        </w:rPr>
        <w:t xml:space="preserve"> Rahmenaufgaben bei der Landesversammlung auf</w:t>
      </w:r>
      <w:r w:rsidR="00570A9B" w:rsidRPr="0099532B">
        <w:rPr>
          <w:color w:val="333333"/>
          <w:szCs w:val="20"/>
        </w:rPr>
        <w:t xml:space="preserve"> mehr Schultern verteilen und </w:t>
      </w:r>
      <w:r>
        <w:rPr>
          <w:color w:val="333333"/>
          <w:szCs w:val="20"/>
        </w:rPr>
        <w:t xml:space="preserve">euch </w:t>
      </w:r>
      <w:r w:rsidR="00570A9B" w:rsidRPr="0099532B">
        <w:rPr>
          <w:color w:val="333333"/>
          <w:szCs w:val="20"/>
        </w:rPr>
        <w:t>somit einen kleinen Einblick in die Landesverbandsarbeit ermöglichen. Da dieses Vorgehen bei de</w:t>
      </w:r>
      <w:r w:rsidR="007C33DD">
        <w:rPr>
          <w:color w:val="333333"/>
          <w:szCs w:val="20"/>
        </w:rPr>
        <w:t>n</w:t>
      </w:r>
      <w:r w:rsidR="00570A9B" w:rsidRPr="0099532B">
        <w:rPr>
          <w:color w:val="333333"/>
          <w:szCs w:val="20"/>
        </w:rPr>
        <w:t xml:space="preserve"> letzten Landesversammlung</w:t>
      </w:r>
      <w:r w:rsidR="007C33DD">
        <w:rPr>
          <w:color w:val="333333"/>
          <w:szCs w:val="20"/>
        </w:rPr>
        <w:t>en</w:t>
      </w:r>
      <w:r w:rsidR="00570A9B" w:rsidRPr="0099532B">
        <w:rPr>
          <w:color w:val="333333"/>
          <w:szCs w:val="20"/>
        </w:rPr>
        <w:t xml:space="preserve"> </w:t>
      </w:r>
      <w:r>
        <w:rPr>
          <w:color w:val="333333"/>
          <w:szCs w:val="20"/>
        </w:rPr>
        <w:t>gut</w:t>
      </w:r>
      <w:r w:rsidR="00570A9B" w:rsidRPr="0099532B">
        <w:rPr>
          <w:color w:val="333333"/>
          <w:szCs w:val="20"/>
        </w:rPr>
        <w:t xml:space="preserve"> geklappt hat, freuen wir uns, wenn sich wieder einzelne oder Gruppen für folgende Aufgaben finden:</w:t>
      </w:r>
    </w:p>
    <w:p w14:paraId="423B84C1" w14:textId="77777777" w:rsidR="00570A9B" w:rsidRPr="0099532B" w:rsidRDefault="00570A9B" w:rsidP="001B7A54">
      <w:pPr>
        <w:pStyle w:val="Textkrper"/>
        <w:numPr>
          <w:ilvl w:val="0"/>
          <w:numId w:val="14"/>
        </w:numPr>
        <w:spacing w:before="120" w:after="0" w:line="360" w:lineRule="auto"/>
        <w:jc w:val="both"/>
        <w:rPr>
          <w:szCs w:val="20"/>
        </w:rPr>
      </w:pPr>
      <w:r w:rsidRPr="0099532B">
        <w:rPr>
          <w:color w:val="333333"/>
          <w:szCs w:val="20"/>
        </w:rPr>
        <w:t>Insgesamt zwei Morgenrunden</w:t>
      </w:r>
    </w:p>
    <w:p w14:paraId="0060C69F" w14:textId="77777777" w:rsidR="00570A9B" w:rsidRPr="0099532B" w:rsidRDefault="00570A9B" w:rsidP="001B7A54">
      <w:pPr>
        <w:pStyle w:val="Textkrper"/>
        <w:numPr>
          <w:ilvl w:val="0"/>
          <w:numId w:val="14"/>
        </w:numPr>
        <w:spacing w:after="0" w:line="360" w:lineRule="auto"/>
        <w:jc w:val="both"/>
        <w:rPr>
          <w:szCs w:val="20"/>
        </w:rPr>
      </w:pPr>
      <w:r w:rsidRPr="0099532B">
        <w:rPr>
          <w:color w:val="333333"/>
          <w:szCs w:val="20"/>
        </w:rPr>
        <w:t>Insgesamt zwei Abendrunden</w:t>
      </w:r>
    </w:p>
    <w:p w14:paraId="1BB06175" w14:textId="77777777" w:rsidR="00570A9B" w:rsidRPr="0099532B" w:rsidRDefault="00570A9B" w:rsidP="001B7A54">
      <w:pPr>
        <w:pStyle w:val="Textkrper"/>
        <w:numPr>
          <w:ilvl w:val="0"/>
          <w:numId w:val="14"/>
        </w:numPr>
        <w:spacing w:after="0" w:line="360" w:lineRule="auto"/>
        <w:jc w:val="both"/>
        <w:rPr>
          <w:szCs w:val="20"/>
        </w:rPr>
      </w:pPr>
      <w:r w:rsidRPr="0099532B">
        <w:rPr>
          <w:color w:val="333333"/>
          <w:szCs w:val="20"/>
        </w:rPr>
        <w:t xml:space="preserve">Aufbau einer Jurte für die </w:t>
      </w:r>
      <w:proofErr w:type="spellStart"/>
      <w:r w:rsidRPr="0099532B">
        <w:rPr>
          <w:color w:val="333333"/>
          <w:szCs w:val="20"/>
        </w:rPr>
        <w:t>Singeabende</w:t>
      </w:r>
      <w:proofErr w:type="spellEnd"/>
    </w:p>
    <w:p w14:paraId="589798F9" w14:textId="77777777" w:rsidR="00570A9B" w:rsidRPr="0099532B" w:rsidRDefault="00570A9B" w:rsidP="001B7A54">
      <w:pPr>
        <w:pStyle w:val="Textkrper"/>
        <w:numPr>
          <w:ilvl w:val="0"/>
          <w:numId w:val="14"/>
        </w:numPr>
        <w:spacing w:after="0" w:line="360" w:lineRule="auto"/>
        <w:jc w:val="both"/>
        <w:rPr>
          <w:szCs w:val="20"/>
        </w:rPr>
      </w:pPr>
      <w:r w:rsidRPr="0099532B">
        <w:rPr>
          <w:color w:val="333333"/>
          <w:szCs w:val="20"/>
        </w:rPr>
        <w:t>Einführung für neue Delegierte (zusammen mit einem Mitglied der Landesleitung)</w:t>
      </w:r>
    </w:p>
    <w:p w14:paraId="4AD47E05" w14:textId="77777777" w:rsidR="00570A9B" w:rsidRPr="0099532B" w:rsidRDefault="00570A9B" w:rsidP="0099532B">
      <w:pPr>
        <w:pStyle w:val="Textkrper"/>
        <w:spacing w:after="0" w:line="360" w:lineRule="auto"/>
        <w:jc w:val="both"/>
        <w:rPr>
          <w:szCs w:val="20"/>
        </w:rPr>
      </w:pPr>
    </w:p>
    <w:p w14:paraId="54F35F6E" w14:textId="77777777" w:rsidR="0099532B" w:rsidRPr="0099532B" w:rsidRDefault="00570A9B" w:rsidP="0099532B">
      <w:pPr>
        <w:spacing w:line="360" w:lineRule="auto"/>
        <w:rPr>
          <w:color w:val="333333"/>
          <w:szCs w:val="20"/>
        </w:rPr>
      </w:pPr>
      <w:r w:rsidRPr="0099532B">
        <w:rPr>
          <w:color w:val="333333"/>
          <w:szCs w:val="20"/>
        </w:rPr>
        <w:t xml:space="preserve">Des Weiteren suchen wir wie immer nach einer Spülsippe und etwa 2 Personen, </w:t>
      </w:r>
      <w:r w:rsidR="00ED32FF">
        <w:rPr>
          <w:color w:val="333333"/>
          <w:szCs w:val="20"/>
        </w:rPr>
        <w:t>die</w:t>
      </w:r>
      <w:r w:rsidRPr="0099532B">
        <w:rPr>
          <w:color w:val="333333"/>
          <w:szCs w:val="20"/>
        </w:rPr>
        <w:t xml:space="preserve"> das Protokoll schreiben. Sowohl Spülsippe als auch Protokollant</w:t>
      </w:r>
      <w:r w:rsidR="005C5D20">
        <w:rPr>
          <w:color w:val="333333"/>
          <w:szCs w:val="20"/>
        </w:rPr>
        <w:t>*inn</w:t>
      </w:r>
      <w:r w:rsidRPr="0099532B">
        <w:rPr>
          <w:color w:val="333333"/>
          <w:szCs w:val="20"/>
        </w:rPr>
        <w:t>en zahlen keinen Teiln</w:t>
      </w:r>
      <w:r w:rsidR="00CA40DB">
        <w:rPr>
          <w:color w:val="333333"/>
          <w:szCs w:val="20"/>
        </w:rPr>
        <w:t>ahme</w:t>
      </w:r>
      <w:r w:rsidRPr="0099532B">
        <w:rPr>
          <w:color w:val="333333"/>
          <w:szCs w:val="20"/>
        </w:rPr>
        <w:t>beitrag und erhalten sämtliche Fahrtkosten erstattet. Wir hoffen,</w:t>
      </w:r>
      <w:r w:rsidR="00D00F37">
        <w:rPr>
          <w:color w:val="333333"/>
          <w:szCs w:val="20"/>
        </w:rPr>
        <w:t xml:space="preserve"> dass</w:t>
      </w:r>
      <w:r w:rsidRPr="0099532B">
        <w:rPr>
          <w:color w:val="333333"/>
          <w:szCs w:val="20"/>
        </w:rPr>
        <w:t xml:space="preserve"> der </w:t>
      </w:r>
      <w:r w:rsidR="005C5D20">
        <w:rPr>
          <w:color w:val="333333"/>
          <w:szCs w:val="20"/>
        </w:rPr>
        <w:t>ein oder die a</w:t>
      </w:r>
      <w:r w:rsidRPr="0099532B">
        <w:rPr>
          <w:color w:val="333333"/>
          <w:szCs w:val="20"/>
        </w:rPr>
        <w:t>ndere Interesse</w:t>
      </w:r>
      <w:r w:rsidR="00D00F37">
        <w:rPr>
          <w:color w:val="333333"/>
          <w:szCs w:val="20"/>
        </w:rPr>
        <w:t xml:space="preserve"> </w:t>
      </w:r>
      <w:r w:rsidR="00D00F37" w:rsidRPr="0099532B">
        <w:rPr>
          <w:color w:val="333333"/>
          <w:szCs w:val="20"/>
        </w:rPr>
        <w:t>hat</w:t>
      </w:r>
      <w:r w:rsidRPr="0099532B">
        <w:rPr>
          <w:color w:val="333333"/>
          <w:szCs w:val="20"/>
        </w:rPr>
        <w:t xml:space="preserve"> an der LV mitzuwirk</w:t>
      </w:r>
      <w:r w:rsidR="0099532B" w:rsidRPr="0099532B">
        <w:rPr>
          <w:color w:val="333333"/>
          <w:szCs w:val="20"/>
        </w:rPr>
        <w:t>en</w:t>
      </w:r>
      <w:r w:rsidR="00D00F37">
        <w:rPr>
          <w:color w:val="333333"/>
          <w:szCs w:val="20"/>
        </w:rPr>
        <w:t>.</w:t>
      </w:r>
      <w:r w:rsidR="0099532B" w:rsidRPr="0099532B">
        <w:rPr>
          <w:color w:val="333333"/>
          <w:szCs w:val="20"/>
        </w:rPr>
        <w:t xml:space="preserve"> </w:t>
      </w:r>
      <w:r w:rsidR="005C5D20">
        <w:rPr>
          <w:color w:val="333333"/>
          <w:szCs w:val="20"/>
        </w:rPr>
        <w:t>Meldet e</w:t>
      </w:r>
      <w:r w:rsidR="00D00F37">
        <w:rPr>
          <w:color w:val="333333"/>
          <w:szCs w:val="20"/>
        </w:rPr>
        <w:t>u</w:t>
      </w:r>
      <w:r w:rsidR="0099532B" w:rsidRPr="0099532B">
        <w:rPr>
          <w:color w:val="333333"/>
          <w:szCs w:val="20"/>
        </w:rPr>
        <w:t xml:space="preserve">ch </w:t>
      </w:r>
      <w:r w:rsidR="00D00F37">
        <w:rPr>
          <w:color w:val="333333"/>
          <w:szCs w:val="20"/>
        </w:rPr>
        <w:t>damit</w:t>
      </w:r>
      <w:r w:rsidR="0099532B" w:rsidRPr="0099532B">
        <w:rPr>
          <w:color w:val="333333"/>
          <w:szCs w:val="20"/>
        </w:rPr>
        <w:t xml:space="preserve"> bei </w:t>
      </w:r>
      <w:r w:rsidR="001B7A54" w:rsidRPr="001B7A54">
        <w:rPr>
          <w:bCs/>
          <w:color w:val="000000"/>
        </w:rPr>
        <w:t>Milu</w:t>
      </w:r>
      <w:r w:rsidR="001B7A54" w:rsidRPr="0099532B">
        <w:rPr>
          <w:b/>
          <w:bCs/>
          <w:color w:val="000000"/>
        </w:rPr>
        <w:t xml:space="preserve"> </w:t>
      </w:r>
      <w:r w:rsidR="001B7A54" w:rsidRPr="0099532B">
        <w:rPr>
          <w:color w:val="000000"/>
        </w:rPr>
        <w:t>(</w:t>
      </w:r>
      <w:hyperlink r:id="rId9" w:history="1">
        <w:r w:rsidR="00ED32FF" w:rsidRPr="0031224F">
          <w:rPr>
            <w:rStyle w:val="Hyperlink"/>
          </w:rPr>
          <w:t>phyllis.mania@pfadfinden.de</w:t>
        </w:r>
      </w:hyperlink>
      <w:r w:rsidR="001B7A54" w:rsidRPr="0099532B">
        <w:rPr>
          <w:color w:val="000000"/>
        </w:rPr>
        <w:t xml:space="preserve"> oder 06173 928688).</w:t>
      </w:r>
    </w:p>
    <w:p w14:paraId="17A0E218" w14:textId="77777777" w:rsidR="0099532B" w:rsidRDefault="00570A9B" w:rsidP="0099532B">
      <w:pPr>
        <w:spacing w:line="360" w:lineRule="auto"/>
        <w:rPr>
          <w:szCs w:val="20"/>
        </w:rPr>
      </w:pPr>
      <w:r w:rsidRPr="0099532B">
        <w:rPr>
          <w:szCs w:val="20"/>
        </w:rPr>
        <w:t>Wir freuen uns auf eine schöne und pr</w:t>
      </w:r>
      <w:r w:rsidR="005C5D20">
        <w:rPr>
          <w:szCs w:val="20"/>
        </w:rPr>
        <w:t>oduktive Landesversammlung mit e</w:t>
      </w:r>
      <w:r w:rsidRPr="0099532B">
        <w:rPr>
          <w:szCs w:val="20"/>
        </w:rPr>
        <w:t>uc</w:t>
      </w:r>
      <w:r w:rsidR="005C5D20">
        <w:rPr>
          <w:szCs w:val="20"/>
        </w:rPr>
        <w:t>h und grüßen e</w:t>
      </w:r>
      <w:r w:rsidR="0099532B" w:rsidRPr="0099532B">
        <w:rPr>
          <w:szCs w:val="20"/>
        </w:rPr>
        <w:t>uch bis dahin mit</w:t>
      </w:r>
    </w:p>
    <w:p w14:paraId="120E721C" w14:textId="77777777" w:rsidR="001B7A54" w:rsidRPr="0099532B" w:rsidRDefault="001B7A54" w:rsidP="0099532B">
      <w:pPr>
        <w:spacing w:line="360" w:lineRule="auto"/>
        <w:rPr>
          <w:szCs w:val="20"/>
        </w:rPr>
      </w:pPr>
    </w:p>
    <w:p w14:paraId="4F3C6946" w14:textId="77777777" w:rsidR="00BC5026" w:rsidRDefault="00570A9B" w:rsidP="0099532B">
      <w:pPr>
        <w:spacing w:line="360" w:lineRule="auto"/>
        <w:rPr>
          <w:szCs w:val="20"/>
        </w:rPr>
      </w:pPr>
      <w:r w:rsidRPr="0099532B">
        <w:rPr>
          <w:szCs w:val="20"/>
        </w:rPr>
        <w:t>Herzlich Gut Jagd, Gut Pfad und Seid Wach,</w:t>
      </w:r>
    </w:p>
    <w:p w14:paraId="5B9F78BF" w14:textId="21097FC1" w:rsidR="00D00F37" w:rsidRPr="0099532B" w:rsidRDefault="004C6A53" w:rsidP="0099532B">
      <w:pPr>
        <w:spacing w:line="360" w:lineRule="auto"/>
        <w:rPr>
          <w:szCs w:val="20"/>
        </w:rPr>
      </w:pPr>
      <w:r>
        <w:rPr>
          <w:noProof/>
          <w:color w:val="333333"/>
          <w:szCs w:val="20"/>
          <w:lang w:eastAsia="de-DE"/>
        </w:rPr>
        <w:drawing>
          <wp:anchor distT="0" distB="0" distL="114300" distR="114300" simplePos="0" relativeHeight="251661312" behindDoc="1" locked="0" layoutInCell="1" allowOverlap="1" wp14:anchorId="388745A2" wp14:editId="5AF7013A">
            <wp:simplePos x="0" y="0"/>
            <wp:positionH relativeFrom="column">
              <wp:posOffset>4341495</wp:posOffset>
            </wp:positionH>
            <wp:positionV relativeFrom="paragraph">
              <wp:posOffset>137795</wp:posOffset>
            </wp:positionV>
            <wp:extent cx="1289050" cy="798195"/>
            <wp:effectExtent l="0" t="0" r="0" b="0"/>
            <wp:wrapTight wrapText="bothSides">
              <wp:wrapPolygon edited="0">
                <wp:start x="2554" y="4640"/>
                <wp:lineTo x="1915" y="7733"/>
                <wp:lineTo x="1277" y="11341"/>
                <wp:lineTo x="1596" y="14950"/>
                <wp:lineTo x="8938" y="15981"/>
                <wp:lineTo x="10215" y="15981"/>
                <wp:lineTo x="10853" y="13919"/>
                <wp:lineTo x="18833" y="11341"/>
                <wp:lineTo x="18195" y="5671"/>
                <wp:lineTo x="4469" y="4640"/>
                <wp:lineTo x="2554" y="4640"/>
              </wp:wrapPolygon>
            </wp:wrapTight>
            <wp:docPr id="21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terschrift_rauscher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9050" cy="7981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381A" w:rsidRPr="0099532B">
        <w:rPr>
          <w:noProof/>
          <w:color w:val="333333"/>
          <w:szCs w:val="20"/>
          <w:lang w:eastAsia="de-DE"/>
        </w:rPr>
        <w:drawing>
          <wp:anchor distT="0" distB="0" distL="114300" distR="114300" simplePos="0" relativeHeight="251659264" behindDoc="0" locked="0" layoutInCell="1" allowOverlap="1" wp14:anchorId="1451CC55" wp14:editId="211884B7">
            <wp:simplePos x="0" y="0"/>
            <wp:positionH relativeFrom="column">
              <wp:posOffset>1378585</wp:posOffset>
            </wp:positionH>
            <wp:positionV relativeFrom="paragraph">
              <wp:posOffset>229870</wp:posOffset>
            </wp:positionV>
            <wp:extent cx="960755" cy="621665"/>
            <wp:effectExtent l="0" t="0" r="0" b="0"/>
            <wp:wrapNone/>
            <wp:docPr id="5" name="Bild 4" descr="C:\Users\Arbeit\Desktop\Unterschrift Ben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beit\Desktop\Unterschrift Beni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0755" cy="621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8381A" w:rsidRPr="0099532B">
        <w:rPr>
          <w:noProof/>
          <w:color w:val="333333"/>
          <w:szCs w:val="20"/>
          <w:lang w:eastAsia="de-DE"/>
        </w:rPr>
        <w:drawing>
          <wp:anchor distT="0" distB="0" distL="114300" distR="114300" simplePos="0" relativeHeight="251658240" behindDoc="0" locked="0" layoutInCell="1" allowOverlap="1" wp14:anchorId="44A81DEC" wp14:editId="0090BE7B">
            <wp:simplePos x="0" y="0"/>
            <wp:positionH relativeFrom="column">
              <wp:posOffset>2682875</wp:posOffset>
            </wp:positionH>
            <wp:positionV relativeFrom="paragraph">
              <wp:posOffset>93345</wp:posOffset>
            </wp:positionV>
            <wp:extent cx="1399540" cy="804545"/>
            <wp:effectExtent l="0" t="0" r="0" b="0"/>
            <wp:wrapNone/>
            <wp:docPr id="1" name="Bild 3" descr="C:\Users\Arbeit\Desktop\Han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beit\Desktop\Hanna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9540" cy="8045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0FE81AD2" w14:textId="666A8F54" w:rsidR="00382327" w:rsidRPr="0099532B" w:rsidRDefault="0018381A" w:rsidP="0099532B">
      <w:pPr>
        <w:spacing w:line="360" w:lineRule="auto"/>
      </w:pPr>
      <w:r w:rsidRPr="0099532B">
        <w:rPr>
          <w:noProof/>
          <w:color w:val="333333"/>
          <w:szCs w:val="20"/>
          <w:lang w:eastAsia="de-DE"/>
        </w:rPr>
        <w:drawing>
          <wp:anchor distT="0" distB="0" distL="114300" distR="114300" simplePos="0" relativeHeight="251660288" behindDoc="0" locked="0" layoutInCell="1" allowOverlap="1" wp14:anchorId="4BE81CB2" wp14:editId="4955EEFB">
            <wp:simplePos x="0" y="0"/>
            <wp:positionH relativeFrom="column">
              <wp:posOffset>-40640</wp:posOffset>
            </wp:positionH>
            <wp:positionV relativeFrom="paragraph">
              <wp:posOffset>68873</wp:posOffset>
            </wp:positionV>
            <wp:extent cx="915670" cy="401955"/>
            <wp:effectExtent l="0" t="0" r="0" b="0"/>
            <wp:wrapNone/>
            <wp:docPr id="6" name="Bild 5" descr="C:\Users\Arbeit\Desktop\Jane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rbeit\Desktop\Janek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5670" cy="401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56599F30" w14:textId="77777777" w:rsidR="0099532B" w:rsidRPr="0099532B" w:rsidRDefault="0099532B" w:rsidP="0099532B">
      <w:pPr>
        <w:spacing w:line="360" w:lineRule="auto"/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20"/>
        <w:gridCol w:w="2322"/>
        <w:gridCol w:w="2323"/>
        <w:gridCol w:w="2323"/>
      </w:tblGrid>
      <w:tr w:rsidR="0099532B" w14:paraId="7CFDEAAE" w14:textId="77777777" w:rsidTr="0099532B">
        <w:tc>
          <w:tcPr>
            <w:tcW w:w="2331" w:type="dxa"/>
          </w:tcPr>
          <w:p w14:paraId="473CD76B" w14:textId="77777777" w:rsidR="0099532B" w:rsidRDefault="0018381A" w:rsidP="0099532B">
            <w:pPr>
              <w:spacing w:line="360" w:lineRule="auto"/>
            </w:pPr>
            <w:r>
              <w:t>Janek Rieger</w:t>
            </w:r>
          </w:p>
        </w:tc>
        <w:tc>
          <w:tcPr>
            <w:tcW w:w="2331" w:type="dxa"/>
          </w:tcPr>
          <w:p w14:paraId="0420FBB1" w14:textId="77777777" w:rsidR="0099532B" w:rsidRDefault="0099532B" w:rsidP="0099532B">
            <w:pPr>
              <w:spacing w:line="360" w:lineRule="auto"/>
            </w:pPr>
            <w:r>
              <w:t xml:space="preserve">Benedikt </w:t>
            </w:r>
            <w:proofErr w:type="spellStart"/>
            <w:r>
              <w:t>Gauss</w:t>
            </w:r>
            <w:proofErr w:type="spellEnd"/>
          </w:p>
        </w:tc>
        <w:tc>
          <w:tcPr>
            <w:tcW w:w="2331" w:type="dxa"/>
          </w:tcPr>
          <w:p w14:paraId="00646449" w14:textId="77777777" w:rsidR="0099532B" w:rsidRDefault="0018381A" w:rsidP="0099532B">
            <w:pPr>
              <w:spacing w:line="360" w:lineRule="auto"/>
            </w:pPr>
            <w:r>
              <w:t>Hanna Geb</w:t>
            </w:r>
            <w:r w:rsidRPr="0099532B">
              <w:t>ha</w:t>
            </w:r>
            <w:r>
              <w:t>rdt</w:t>
            </w:r>
          </w:p>
        </w:tc>
        <w:tc>
          <w:tcPr>
            <w:tcW w:w="2331" w:type="dxa"/>
          </w:tcPr>
          <w:p w14:paraId="2667F3BA" w14:textId="77777777" w:rsidR="0099532B" w:rsidRDefault="00ED32FF" w:rsidP="0099532B">
            <w:pPr>
              <w:spacing w:line="360" w:lineRule="auto"/>
            </w:pPr>
            <w:r>
              <w:t>Patrick Rauscher</w:t>
            </w:r>
          </w:p>
        </w:tc>
      </w:tr>
    </w:tbl>
    <w:p w14:paraId="342101B5" w14:textId="77777777" w:rsidR="0099532B" w:rsidRPr="0099532B" w:rsidRDefault="0099532B" w:rsidP="0099532B">
      <w:pPr>
        <w:spacing w:line="360" w:lineRule="auto"/>
      </w:pPr>
    </w:p>
    <w:p w14:paraId="714B5731" w14:textId="77777777" w:rsidR="0099532B" w:rsidRPr="0099532B" w:rsidRDefault="0099532B" w:rsidP="0099532B">
      <w:pPr>
        <w:spacing w:line="360" w:lineRule="auto"/>
      </w:pPr>
    </w:p>
    <w:p w14:paraId="725CD5DA" w14:textId="77777777" w:rsidR="0099532B" w:rsidRPr="0099532B" w:rsidRDefault="0099532B" w:rsidP="0099532B">
      <w:pPr>
        <w:spacing w:line="360" w:lineRule="auto"/>
        <w:sectPr w:rsidR="0099532B" w:rsidRPr="0099532B" w:rsidSect="006139A2">
          <w:headerReference w:type="default" r:id="rId14"/>
          <w:footerReference w:type="default" r:id="rId15"/>
          <w:headerReference w:type="first" r:id="rId16"/>
          <w:footerReference w:type="first" r:id="rId17"/>
          <w:pgSz w:w="11906" w:h="16838"/>
          <w:pgMar w:top="1417" w:right="1417" w:bottom="1134" w:left="1417" w:header="709" w:footer="567" w:gutter="0"/>
          <w:cols w:space="708"/>
          <w:titlePg/>
          <w:docGrid w:linePitch="360"/>
        </w:sectPr>
      </w:pPr>
    </w:p>
    <w:p w14:paraId="6E85117D" w14:textId="77777777" w:rsidR="00D00F37" w:rsidRDefault="00D00F37" w:rsidP="00417563">
      <w:pPr>
        <w:spacing w:after="0" w:line="276" w:lineRule="auto"/>
      </w:pPr>
    </w:p>
    <w:p w14:paraId="01FCEE03" w14:textId="77777777" w:rsidR="003C73FF" w:rsidRDefault="003C73FF" w:rsidP="00417563">
      <w:pPr>
        <w:spacing w:after="0" w:line="276" w:lineRule="auto"/>
        <w:rPr>
          <w:rFonts w:ascii="Immenhausen" w:hAnsi="Immenhausen"/>
          <w:bCs/>
          <w:color w:val="000000" w:themeColor="text1"/>
          <w:sz w:val="40"/>
        </w:rPr>
      </w:pPr>
    </w:p>
    <w:p w14:paraId="5F439778" w14:textId="77777777" w:rsidR="003C73FF" w:rsidRDefault="003C73FF" w:rsidP="00417563">
      <w:pPr>
        <w:spacing w:after="0" w:line="276" w:lineRule="auto"/>
        <w:rPr>
          <w:rFonts w:ascii="Immenhausen" w:hAnsi="Immenhausen"/>
          <w:bCs/>
          <w:color w:val="000000" w:themeColor="text1"/>
          <w:sz w:val="40"/>
        </w:rPr>
      </w:pPr>
    </w:p>
    <w:p w14:paraId="3F16C125" w14:textId="77777777" w:rsidR="003C73FF" w:rsidRDefault="003C73FF" w:rsidP="00417563">
      <w:pPr>
        <w:spacing w:after="0" w:line="276" w:lineRule="auto"/>
        <w:rPr>
          <w:rFonts w:ascii="Immenhausen" w:hAnsi="Immenhausen"/>
          <w:bCs/>
          <w:color w:val="000000" w:themeColor="text1"/>
          <w:sz w:val="40"/>
        </w:rPr>
      </w:pPr>
    </w:p>
    <w:p w14:paraId="66FC7E28" w14:textId="77777777" w:rsidR="00570A9B" w:rsidRPr="00D00F37" w:rsidRDefault="00ED32FF" w:rsidP="00D00F37">
      <w:pPr>
        <w:spacing w:after="0" w:line="276" w:lineRule="auto"/>
        <w:jc w:val="center"/>
        <w:rPr>
          <w:rFonts w:ascii="Immenhausen" w:hAnsi="Immenhausen"/>
          <w:bCs/>
          <w:color w:val="000000" w:themeColor="text1"/>
          <w:sz w:val="40"/>
        </w:rPr>
      </w:pPr>
      <w:r>
        <w:rPr>
          <w:rFonts w:ascii="Immenhausen" w:hAnsi="Immenhausen"/>
          <w:bCs/>
          <w:color w:val="000000" w:themeColor="text1"/>
          <w:sz w:val="40"/>
        </w:rPr>
        <w:t>Frühjahrs-Landesversammlung 2017</w:t>
      </w:r>
    </w:p>
    <w:p w14:paraId="7F80BCF0" w14:textId="77777777" w:rsidR="00570A9B" w:rsidRPr="0022655C" w:rsidRDefault="00ED32FF" w:rsidP="00D00F37">
      <w:pPr>
        <w:spacing w:line="276" w:lineRule="auto"/>
        <w:jc w:val="center"/>
        <w:rPr>
          <w:bCs/>
          <w:color w:val="000000" w:themeColor="text1"/>
          <w:sz w:val="22"/>
          <w:szCs w:val="24"/>
        </w:rPr>
      </w:pPr>
      <w:r>
        <w:rPr>
          <w:bCs/>
          <w:color w:val="000000" w:themeColor="text1"/>
          <w:sz w:val="22"/>
          <w:szCs w:val="24"/>
        </w:rPr>
        <w:t>1</w:t>
      </w:r>
      <w:r w:rsidR="00D00F37" w:rsidRPr="0022655C">
        <w:rPr>
          <w:bCs/>
          <w:color w:val="000000" w:themeColor="text1"/>
          <w:sz w:val="22"/>
          <w:szCs w:val="24"/>
        </w:rPr>
        <w:t xml:space="preserve">7. bis </w:t>
      </w:r>
      <w:r>
        <w:rPr>
          <w:bCs/>
          <w:color w:val="000000" w:themeColor="text1"/>
          <w:sz w:val="22"/>
          <w:szCs w:val="24"/>
        </w:rPr>
        <w:t>1</w:t>
      </w:r>
      <w:r w:rsidR="00D00F37" w:rsidRPr="0022655C">
        <w:rPr>
          <w:bCs/>
          <w:color w:val="000000" w:themeColor="text1"/>
          <w:sz w:val="22"/>
          <w:szCs w:val="24"/>
        </w:rPr>
        <w:t>9</w:t>
      </w:r>
      <w:r w:rsidR="00570A9B" w:rsidRPr="0022655C">
        <w:rPr>
          <w:bCs/>
          <w:color w:val="000000" w:themeColor="text1"/>
          <w:sz w:val="22"/>
          <w:szCs w:val="24"/>
        </w:rPr>
        <w:t xml:space="preserve">. </w:t>
      </w:r>
      <w:r>
        <w:rPr>
          <w:bCs/>
          <w:color w:val="000000" w:themeColor="text1"/>
          <w:sz w:val="22"/>
          <w:szCs w:val="24"/>
        </w:rPr>
        <w:t>März 2017</w:t>
      </w:r>
      <w:r w:rsidR="00570A9B" w:rsidRPr="0022655C">
        <w:rPr>
          <w:bCs/>
          <w:color w:val="000000" w:themeColor="text1"/>
          <w:sz w:val="22"/>
          <w:szCs w:val="24"/>
        </w:rPr>
        <w:t xml:space="preserve"> im Fritz-Emmel-Haus in Kronberg</w:t>
      </w:r>
    </w:p>
    <w:p w14:paraId="08DD3F6C" w14:textId="77777777" w:rsidR="00570A9B" w:rsidRPr="0022655C" w:rsidRDefault="00570A9B" w:rsidP="0022655C">
      <w:pPr>
        <w:spacing w:before="240" w:line="360" w:lineRule="auto"/>
        <w:rPr>
          <w:bCs/>
          <w:sz w:val="32"/>
          <w:szCs w:val="32"/>
        </w:rPr>
      </w:pPr>
      <w:r w:rsidRPr="0022655C">
        <w:rPr>
          <w:bCs/>
          <w:sz w:val="30"/>
          <w:szCs w:val="32"/>
        </w:rPr>
        <w:t>Vorläufige Tagesordnung</w:t>
      </w:r>
    </w:p>
    <w:p w14:paraId="2AD6CC01" w14:textId="77777777" w:rsidR="00570A9B" w:rsidRPr="004C6A53" w:rsidRDefault="00570A9B" w:rsidP="00BE7234">
      <w:pPr>
        <w:spacing w:after="0" w:line="360" w:lineRule="auto"/>
        <w:rPr>
          <w:b/>
          <w:sz w:val="24"/>
          <w:szCs w:val="24"/>
        </w:rPr>
      </w:pPr>
      <w:r w:rsidRPr="004C6A53">
        <w:rPr>
          <w:rStyle w:val="Fett"/>
          <w:b w:val="0"/>
          <w:sz w:val="24"/>
          <w:szCs w:val="24"/>
        </w:rPr>
        <w:t>TOP 1: Eröffnung und Begrüßung durch den Landesvorstand</w:t>
      </w:r>
    </w:p>
    <w:p w14:paraId="0D5D1DEE" w14:textId="77777777" w:rsidR="00570A9B" w:rsidRPr="004C6A53" w:rsidRDefault="00570A9B" w:rsidP="00BE7234">
      <w:pPr>
        <w:spacing w:after="0" w:line="360" w:lineRule="auto"/>
        <w:rPr>
          <w:b/>
          <w:sz w:val="24"/>
          <w:szCs w:val="24"/>
        </w:rPr>
      </w:pPr>
      <w:r w:rsidRPr="004C6A53">
        <w:rPr>
          <w:rStyle w:val="Fett"/>
          <w:b w:val="0"/>
          <w:sz w:val="24"/>
          <w:szCs w:val="24"/>
        </w:rPr>
        <w:t>TOP 2: Regularien</w:t>
      </w:r>
    </w:p>
    <w:p w14:paraId="4851E596" w14:textId="77777777" w:rsidR="00570A9B" w:rsidRPr="004C6A53" w:rsidRDefault="00570A9B" w:rsidP="00BE7234">
      <w:pPr>
        <w:spacing w:after="0" w:line="360" w:lineRule="auto"/>
        <w:rPr>
          <w:b/>
          <w:sz w:val="24"/>
          <w:szCs w:val="24"/>
        </w:rPr>
      </w:pPr>
      <w:r w:rsidRPr="004C6A53">
        <w:rPr>
          <w:rStyle w:val="Fett"/>
          <w:b w:val="0"/>
          <w:sz w:val="24"/>
          <w:szCs w:val="24"/>
        </w:rPr>
        <w:t>TOP 3: Bericht des Vorstand</w:t>
      </w:r>
      <w:r w:rsidR="00ED32FF" w:rsidRPr="004C6A53">
        <w:rPr>
          <w:rStyle w:val="Fett"/>
          <w:b w:val="0"/>
          <w:sz w:val="24"/>
          <w:szCs w:val="24"/>
        </w:rPr>
        <w:t>s</w:t>
      </w:r>
    </w:p>
    <w:p w14:paraId="08E19931" w14:textId="77777777" w:rsidR="002E38DE" w:rsidRPr="004C6A53" w:rsidRDefault="00ED32FF" w:rsidP="00BE7234">
      <w:pPr>
        <w:spacing w:after="0" w:line="360" w:lineRule="auto"/>
        <w:rPr>
          <w:rStyle w:val="Fett"/>
          <w:b w:val="0"/>
          <w:sz w:val="24"/>
          <w:szCs w:val="24"/>
        </w:rPr>
      </w:pPr>
      <w:r w:rsidRPr="004C6A53">
        <w:rPr>
          <w:rStyle w:val="Fett"/>
          <w:b w:val="0"/>
          <w:sz w:val="24"/>
          <w:szCs w:val="24"/>
        </w:rPr>
        <w:t>TOP 4</w:t>
      </w:r>
      <w:r w:rsidR="002E38DE" w:rsidRPr="004C6A53">
        <w:rPr>
          <w:rStyle w:val="Fett"/>
          <w:b w:val="0"/>
          <w:sz w:val="24"/>
          <w:szCs w:val="24"/>
        </w:rPr>
        <w:t xml:space="preserve">: </w:t>
      </w:r>
      <w:r w:rsidRPr="004C6A53">
        <w:rPr>
          <w:rStyle w:val="Fett"/>
          <w:b w:val="0"/>
          <w:sz w:val="24"/>
          <w:szCs w:val="24"/>
        </w:rPr>
        <w:t>Bundeslager</w:t>
      </w:r>
    </w:p>
    <w:p w14:paraId="41F23E08" w14:textId="66AF703C" w:rsidR="004C6A53" w:rsidRPr="004C6A53" w:rsidRDefault="004C6A53" w:rsidP="00BE7234">
      <w:pPr>
        <w:spacing w:after="0" w:line="360" w:lineRule="auto"/>
        <w:rPr>
          <w:b/>
          <w:sz w:val="24"/>
          <w:szCs w:val="24"/>
        </w:rPr>
      </w:pPr>
      <w:r w:rsidRPr="004C6A53">
        <w:rPr>
          <w:rStyle w:val="Fett"/>
          <w:b w:val="0"/>
          <w:sz w:val="24"/>
          <w:szCs w:val="24"/>
        </w:rPr>
        <w:t>TOP 5: Wahl der BV-Delegierten</w:t>
      </w:r>
    </w:p>
    <w:p w14:paraId="18A49AA4" w14:textId="0A524F08" w:rsidR="00ED32FF" w:rsidRPr="004C6A53" w:rsidRDefault="004C6A53" w:rsidP="004C6A53">
      <w:pPr>
        <w:spacing w:after="0" w:line="360" w:lineRule="auto"/>
        <w:ind w:left="709" w:hanging="709"/>
        <w:rPr>
          <w:b/>
          <w:bCs/>
          <w:sz w:val="24"/>
          <w:szCs w:val="24"/>
        </w:rPr>
      </w:pPr>
      <w:r w:rsidRPr="004C6A53">
        <w:rPr>
          <w:rStyle w:val="Fett"/>
          <w:b w:val="0"/>
          <w:sz w:val="24"/>
          <w:szCs w:val="24"/>
        </w:rPr>
        <w:t>TOP 6</w:t>
      </w:r>
      <w:r w:rsidR="00570A9B" w:rsidRPr="004C6A53">
        <w:rPr>
          <w:rStyle w:val="Fett"/>
          <w:b w:val="0"/>
          <w:sz w:val="24"/>
          <w:szCs w:val="24"/>
        </w:rPr>
        <w:t xml:space="preserve">: </w:t>
      </w:r>
      <w:r w:rsidR="00F30E44" w:rsidRPr="004C6A53">
        <w:rPr>
          <w:rStyle w:val="Fett"/>
          <w:b w:val="0"/>
          <w:sz w:val="24"/>
          <w:szCs w:val="24"/>
        </w:rPr>
        <w:t>Anträge</w:t>
      </w:r>
    </w:p>
    <w:p w14:paraId="7A4DE01B" w14:textId="77777777" w:rsidR="004C6A53" w:rsidRPr="004C6A53" w:rsidRDefault="004C6A53" w:rsidP="004C6A53">
      <w:pPr>
        <w:spacing w:after="0" w:line="360" w:lineRule="auto"/>
        <w:rPr>
          <w:b/>
          <w:sz w:val="24"/>
          <w:szCs w:val="24"/>
        </w:rPr>
      </w:pPr>
      <w:r w:rsidRPr="004C6A53">
        <w:rPr>
          <w:rStyle w:val="Fett"/>
          <w:b w:val="0"/>
          <w:sz w:val="24"/>
          <w:szCs w:val="24"/>
        </w:rPr>
        <w:t>TOP 7: Berichte der Landesleitung</w:t>
      </w:r>
    </w:p>
    <w:p w14:paraId="7DCD43FD" w14:textId="0F5DCDE1" w:rsidR="00F30E44" w:rsidRPr="004C6A53" w:rsidRDefault="004C6A53" w:rsidP="00ED32FF">
      <w:pPr>
        <w:spacing w:after="0" w:line="360" w:lineRule="auto"/>
        <w:rPr>
          <w:rStyle w:val="Fett"/>
          <w:b w:val="0"/>
          <w:sz w:val="24"/>
          <w:szCs w:val="24"/>
        </w:rPr>
      </w:pPr>
      <w:r w:rsidRPr="004C6A53">
        <w:rPr>
          <w:rStyle w:val="Fett"/>
          <w:b w:val="0"/>
          <w:sz w:val="24"/>
          <w:szCs w:val="24"/>
        </w:rPr>
        <w:t>TOP 8</w:t>
      </w:r>
      <w:r w:rsidR="00F30E44" w:rsidRPr="004C6A53">
        <w:rPr>
          <w:rStyle w:val="Fett"/>
          <w:b w:val="0"/>
          <w:sz w:val="24"/>
          <w:szCs w:val="24"/>
        </w:rPr>
        <w:t xml:space="preserve">: </w:t>
      </w:r>
      <w:r w:rsidR="00ED32FF" w:rsidRPr="004C6A53">
        <w:rPr>
          <w:rStyle w:val="Fett"/>
          <w:b w:val="0"/>
          <w:sz w:val="24"/>
          <w:szCs w:val="24"/>
        </w:rPr>
        <w:t xml:space="preserve">Jahresthema </w:t>
      </w:r>
    </w:p>
    <w:p w14:paraId="5AB012E7" w14:textId="65EF2753" w:rsidR="00F30E44" w:rsidRPr="004C6A53" w:rsidRDefault="004C6A53" w:rsidP="00BE7234">
      <w:pPr>
        <w:spacing w:after="0" w:line="360" w:lineRule="auto"/>
        <w:rPr>
          <w:rStyle w:val="Fett"/>
          <w:b w:val="0"/>
          <w:sz w:val="24"/>
          <w:szCs w:val="24"/>
        </w:rPr>
      </w:pPr>
      <w:r w:rsidRPr="004C6A53">
        <w:rPr>
          <w:rStyle w:val="Fett"/>
          <w:b w:val="0"/>
          <w:sz w:val="24"/>
          <w:szCs w:val="24"/>
        </w:rPr>
        <w:t>TOP 9</w:t>
      </w:r>
      <w:r w:rsidR="00570A9B" w:rsidRPr="004C6A53">
        <w:rPr>
          <w:rStyle w:val="Fett"/>
          <w:b w:val="0"/>
          <w:sz w:val="24"/>
          <w:szCs w:val="24"/>
        </w:rPr>
        <w:t xml:space="preserve">: </w:t>
      </w:r>
      <w:r w:rsidR="00F30E44" w:rsidRPr="004C6A53">
        <w:rPr>
          <w:rStyle w:val="Fett"/>
          <w:b w:val="0"/>
          <w:sz w:val="24"/>
          <w:szCs w:val="24"/>
        </w:rPr>
        <w:t>Berichte aus den Stämmen</w:t>
      </w:r>
    </w:p>
    <w:p w14:paraId="274F5901" w14:textId="0B3F34CD" w:rsidR="004A1ECA" w:rsidRPr="004C6A53" w:rsidRDefault="004C6A53" w:rsidP="00BE7234">
      <w:pPr>
        <w:spacing w:after="0" w:line="360" w:lineRule="auto"/>
        <w:rPr>
          <w:b/>
          <w:bCs/>
          <w:sz w:val="24"/>
          <w:szCs w:val="24"/>
        </w:rPr>
      </w:pPr>
      <w:r w:rsidRPr="004C6A53">
        <w:rPr>
          <w:rStyle w:val="Fett"/>
          <w:b w:val="0"/>
          <w:sz w:val="24"/>
          <w:szCs w:val="24"/>
        </w:rPr>
        <w:t>TOP 10</w:t>
      </w:r>
      <w:r w:rsidR="00ED32FF" w:rsidRPr="004C6A53">
        <w:rPr>
          <w:rStyle w:val="Fett"/>
          <w:b w:val="0"/>
          <w:sz w:val="24"/>
          <w:szCs w:val="24"/>
        </w:rPr>
        <w:t>:</w:t>
      </w:r>
      <w:r w:rsidR="00F30E44" w:rsidRPr="004C6A53">
        <w:rPr>
          <w:rStyle w:val="Fett"/>
          <w:b w:val="0"/>
          <w:sz w:val="24"/>
          <w:szCs w:val="24"/>
        </w:rPr>
        <w:t xml:space="preserve"> Sonstiges</w:t>
      </w:r>
    </w:p>
    <w:sectPr w:rsidR="004A1ECA" w:rsidRPr="004C6A53" w:rsidSect="008110CA">
      <w:headerReference w:type="default" r:id="rId18"/>
      <w:pgSz w:w="11906" w:h="16838"/>
      <w:pgMar w:top="2268" w:right="1361" w:bottom="2552" w:left="1361" w:header="709" w:footer="567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0441C42" w15:done="0"/>
  <w15:commentEx w15:paraId="3FFCE997" w15:done="0"/>
  <w15:commentEx w15:paraId="649A28FC" w15:done="0"/>
  <w15:commentEx w15:paraId="0923314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6309E6" w14:textId="77777777" w:rsidR="005668C3" w:rsidRDefault="005668C3" w:rsidP="00DA19FC">
      <w:pPr>
        <w:spacing w:after="0" w:line="240" w:lineRule="auto"/>
      </w:pPr>
      <w:r>
        <w:separator/>
      </w:r>
    </w:p>
  </w:endnote>
  <w:endnote w:type="continuationSeparator" w:id="0">
    <w:p w14:paraId="67ABEC8F" w14:textId="77777777" w:rsidR="005668C3" w:rsidRDefault="005668C3" w:rsidP="00DA19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eo Light">
    <w:altName w:val="Calibri Light"/>
    <w:panose1 w:val="020F0302020204030203"/>
    <w:charset w:val="00"/>
    <w:family w:val="auto"/>
    <w:pitch w:val="variable"/>
    <w:sig w:usb0="00000001" w:usb1="5000604B" w:usb2="00000000" w:usb3="00000000" w:csb0="00000093" w:csb1="00000000"/>
  </w:font>
  <w:font w:name="WenQuanYi Micro Hei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mmenhausen">
    <w:altName w:val="Times New Roman"/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41509558"/>
      <w:docPartObj>
        <w:docPartGallery w:val="Page Numbers (Bottom of Page)"/>
        <w:docPartUnique/>
      </w:docPartObj>
    </w:sdtPr>
    <w:sdtEndPr>
      <w:rPr>
        <w:rStyle w:val="berschrift2Zchn"/>
        <w:rFonts w:eastAsiaTheme="majorEastAsia" w:cstheme="majorBidi"/>
        <w:color w:val="1D4899"/>
        <w:sz w:val="26"/>
        <w:szCs w:val="26"/>
      </w:rPr>
    </w:sdtEndPr>
    <w:sdtContent>
      <w:p w14:paraId="32B53BAF" w14:textId="77777777" w:rsidR="002836F0" w:rsidRPr="002836F0" w:rsidRDefault="002836F0">
        <w:pPr>
          <w:pStyle w:val="Fuzeile"/>
          <w:jc w:val="right"/>
          <w:rPr>
            <w:rStyle w:val="berschrift2Zchn"/>
          </w:rPr>
        </w:pPr>
        <w:r w:rsidRPr="002836F0">
          <w:rPr>
            <w:rStyle w:val="berschrift2Zchn"/>
          </w:rPr>
          <w:fldChar w:fldCharType="begin"/>
        </w:r>
        <w:r w:rsidRPr="002836F0">
          <w:rPr>
            <w:rStyle w:val="berschrift2Zchn"/>
          </w:rPr>
          <w:instrText>PAGE   \* MERGEFORMAT</w:instrText>
        </w:r>
        <w:r w:rsidRPr="002836F0">
          <w:rPr>
            <w:rStyle w:val="berschrift2Zchn"/>
          </w:rPr>
          <w:fldChar w:fldCharType="separate"/>
        </w:r>
        <w:r w:rsidR="00273735">
          <w:rPr>
            <w:rStyle w:val="berschrift2Zchn"/>
            <w:noProof/>
          </w:rPr>
          <w:t>2</w:t>
        </w:r>
        <w:r w:rsidRPr="002836F0">
          <w:rPr>
            <w:rStyle w:val="berschrift2Zchn"/>
          </w:rPr>
          <w:fldChar w:fldCharType="end"/>
        </w:r>
      </w:p>
    </w:sdtContent>
  </w:sdt>
  <w:p w14:paraId="6DBF68C9" w14:textId="77777777" w:rsidR="002836F0" w:rsidRDefault="002836F0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W w:w="5094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268"/>
      <w:gridCol w:w="2269"/>
      <w:gridCol w:w="2267"/>
      <w:gridCol w:w="2439"/>
    </w:tblGrid>
    <w:tr w:rsidR="00F40851" w:rsidRPr="0018381A" w14:paraId="2F3B0C3F" w14:textId="77777777" w:rsidTr="0018381A">
      <w:trPr>
        <w:jc w:val="center"/>
      </w:trPr>
      <w:tc>
        <w:tcPr>
          <w:tcW w:w="2295" w:type="dxa"/>
        </w:tcPr>
        <w:p w14:paraId="158DB78D" w14:textId="77777777" w:rsidR="00974EDA" w:rsidRDefault="0018381A" w:rsidP="00F40851">
          <w:pPr>
            <w:pStyle w:val="Fuzeile"/>
          </w:pPr>
          <w:r>
            <w:t>Bund der Pfadfinderinnen</w:t>
          </w:r>
          <w:r>
            <w:br/>
            <w:t>und Pfadfinder</w:t>
          </w:r>
          <w:r>
            <w:br/>
          </w:r>
          <w:r w:rsidR="00974EDA">
            <w:t>Landesverband Hessen e.V.</w:t>
          </w:r>
        </w:p>
        <w:p w14:paraId="78C74EB9" w14:textId="77777777" w:rsidR="00F40851" w:rsidRPr="00F40851" w:rsidRDefault="00F40851" w:rsidP="00974EDA">
          <w:pPr>
            <w:pStyle w:val="Fuzeile"/>
          </w:pPr>
        </w:p>
      </w:tc>
      <w:tc>
        <w:tcPr>
          <w:tcW w:w="2297" w:type="dxa"/>
        </w:tcPr>
        <w:p w14:paraId="1123F962" w14:textId="77777777" w:rsidR="0018381A" w:rsidRDefault="0018381A" w:rsidP="0018381A">
          <w:pPr>
            <w:pStyle w:val="Fuzeile"/>
          </w:pPr>
          <w:r>
            <w:t>Königsteiner</w:t>
          </w:r>
          <w:r w:rsidR="005C5D20">
            <w:t xml:space="preserve"> Straße</w:t>
          </w:r>
          <w:r>
            <w:t xml:space="preserve"> 33</w:t>
          </w:r>
        </w:p>
        <w:p w14:paraId="2C22E6EA" w14:textId="77777777" w:rsidR="00B21CE7" w:rsidRPr="00A27444" w:rsidRDefault="0018381A" w:rsidP="0018381A">
          <w:pPr>
            <w:pStyle w:val="Fuzeile"/>
          </w:pPr>
          <w:r>
            <w:t>61476 Kronberg im Taunus</w:t>
          </w:r>
        </w:p>
      </w:tc>
      <w:tc>
        <w:tcPr>
          <w:tcW w:w="2295" w:type="dxa"/>
        </w:tcPr>
        <w:p w14:paraId="52016F55" w14:textId="77777777" w:rsidR="0018381A" w:rsidRDefault="0018381A" w:rsidP="0018381A">
          <w:pPr>
            <w:pStyle w:val="Fuzeile"/>
          </w:pPr>
          <w:r>
            <w:t xml:space="preserve">Telefon: 06173 </w:t>
          </w:r>
          <w:r w:rsidRPr="003C3C14">
            <w:t>92 86 90</w:t>
          </w:r>
        </w:p>
        <w:p w14:paraId="1C18DEEE" w14:textId="77777777" w:rsidR="0018381A" w:rsidRPr="003C3C14" w:rsidRDefault="0018381A" w:rsidP="0018381A">
          <w:pPr>
            <w:pStyle w:val="Fuzeile"/>
          </w:pPr>
          <w:r>
            <w:t xml:space="preserve">Telefax: </w:t>
          </w:r>
          <w:r w:rsidRPr="0018381A">
            <w:t>06173 4705</w:t>
          </w:r>
        </w:p>
        <w:p w14:paraId="012D1C25" w14:textId="77777777" w:rsidR="00F40851" w:rsidRPr="003C3C14" w:rsidRDefault="00F40851" w:rsidP="0018381A">
          <w:pPr>
            <w:pStyle w:val="Fuzeile"/>
          </w:pPr>
        </w:p>
      </w:tc>
      <w:tc>
        <w:tcPr>
          <w:tcW w:w="2469" w:type="dxa"/>
        </w:tcPr>
        <w:p w14:paraId="3A9D5616" w14:textId="77777777" w:rsidR="0018381A" w:rsidRPr="00A27444" w:rsidRDefault="0018381A" w:rsidP="0018381A">
          <w:pPr>
            <w:pStyle w:val="Fuzeile"/>
          </w:pPr>
          <w:r w:rsidRPr="00A27444">
            <w:t>E-Mail: hessen@pfadfinden.de</w:t>
          </w:r>
        </w:p>
        <w:p w14:paraId="40FC6EFF" w14:textId="77777777" w:rsidR="00F40851" w:rsidRPr="0018381A" w:rsidRDefault="0018381A" w:rsidP="0018381A">
          <w:pPr>
            <w:pStyle w:val="Fuzeile"/>
          </w:pPr>
          <w:r w:rsidRPr="00A27444">
            <w:t>Internet: www.hessen.pfadfinden.de</w:t>
          </w:r>
        </w:p>
      </w:tc>
    </w:tr>
  </w:tbl>
  <w:p w14:paraId="07519E0A" w14:textId="77777777" w:rsidR="00DA19FC" w:rsidRPr="0018381A" w:rsidRDefault="00DA19FC">
    <w:pPr>
      <w:pStyle w:val="Fuzeile"/>
      <w:rPr>
        <w:vanish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09FC03D" w14:textId="77777777" w:rsidR="005668C3" w:rsidRDefault="005668C3" w:rsidP="00DA19FC">
      <w:pPr>
        <w:spacing w:after="0" w:line="240" w:lineRule="auto"/>
      </w:pPr>
      <w:r>
        <w:separator/>
      </w:r>
    </w:p>
  </w:footnote>
  <w:footnote w:type="continuationSeparator" w:id="0">
    <w:p w14:paraId="337E9C96" w14:textId="77777777" w:rsidR="005668C3" w:rsidRDefault="005668C3" w:rsidP="00DA19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A71E78" w14:textId="2731449B" w:rsidR="00DA19FC" w:rsidRDefault="00A46C95">
    <w:pPr>
      <w:pStyle w:val="Kopfzeile"/>
    </w:pPr>
    <w:r w:rsidRPr="00C25DCE">
      <w:rPr>
        <w:noProof/>
        <w:lang w:eastAsia="de-DE"/>
      </w:rPr>
      <w:drawing>
        <wp:anchor distT="0" distB="0" distL="114300" distR="114300" simplePos="0" relativeHeight="251648504" behindDoc="1" locked="0" layoutInCell="1" allowOverlap="1" wp14:anchorId="782A416D" wp14:editId="081CF966">
          <wp:simplePos x="0" y="0"/>
          <wp:positionH relativeFrom="column">
            <wp:posOffset>3190875</wp:posOffset>
          </wp:positionH>
          <wp:positionV relativeFrom="paragraph">
            <wp:posOffset>493559</wp:posOffset>
          </wp:positionV>
          <wp:extent cx="2842260" cy="249555"/>
          <wp:effectExtent l="0" t="0" r="0" b="0"/>
          <wp:wrapSquare wrapText="bothSides"/>
          <wp:docPr id="3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1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D7DB6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5920" behindDoc="1" locked="0" layoutInCell="1" allowOverlap="1" wp14:anchorId="5A9868D6" wp14:editId="29E09141">
              <wp:simplePos x="0" y="0"/>
              <wp:positionH relativeFrom="column">
                <wp:posOffset>3238500</wp:posOffset>
              </wp:positionH>
              <wp:positionV relativeFrom="paragraph">
                <wp:posOffset>-521970</wp:posOffset>
              </wp:positionV>
              <wp:extent cx="2798445" cy="1012825"/>
              <wp:effectExtent l="0" t="0" r="0" b="3175"/>
              <wp:wrapNone/>
              <wp:docPr id="19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798445" cy="1012825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 xmlns:w15="http://schemas.microsoft.com/office/word/2012/wordml">
          <w:pict>
            <v:rect w14:anchorId="39476D8B" id="Rechteck 2" o:spid="_x0000_s1026" style="position:absolute;margin-left:255pt;margin-top:-41.05pt;width:220.35pt;height:79.75pt;z-index:-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" fillcolor="#ffcb04" stroked="f" strokeweight="1pt">
              <v:path arrowok="t"/>
            </v:rect>
          </w:pict>
        </mc:Fallback>
      </mc:AlternateContent>
    </w:r>
    <w:r w:rsidR="006D7DB6">
      <w:rPr>
        <w:noProof/>
        <w:lang w:eastAsia="de-DE"/>
      </w:rPr>
      <w:drawing>
        <wp:anchor distT="0" distB="0" distL="114300" distR="114300" simplePos="0" relativeHeight="251649529" behindDoc="1" locked="0" layoutInCell="1" allowOverlap="1" wp14:anchorId="23FACF15" wp14:editId="53834348">
          <wp:simplePos x="0" y="0"/>
          <wp:positionH relativeFrom="column">
            <wp:posOffset>-873760</wp:posOffset>
          </wp:positionH>
          <wp:positionV relativeFrom="paragraph">
            <wp:posOffset>-469265</wp:posOffset>
          </wp:positionV>
          <wp:extent cx="7572375" cy="10769600"/>
          <wp:effectExtent l="0" t="0" r="0" b="0"/>
          <wp:wrapNone/>
          <wp:docPr id="18" name="Bild 5" descr="07_BdP_Briefbogen_aufwendig_verkn2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7_BdP_Briefbogen_aufwendig_verkn22_100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2375" cy="1076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5DCE">
      <w:rPr>
        <w:noProof/>
        <w:lang w:eastAsia="de-DE"/>
      </w:rPr>
      <w:drawing>
        <wp:anchor distT="0" distB="0" distL="114300" distR="114300" simplePos="0" relativeHeight="251664896" behindDoc="0" locked="0" layoutInCell="1" allowOverlap="1" wp14:anchorId="67E71D56" wp14:editId="285D5BBD">
          <wp:simplePos x="0" y="0"/>
          <wp:positionH relativeFrom="column">
            <wp:posOffset>4310628</wp:posOffset>
          </wp:positionH>
          <wp:positionV relativeFrom="paragraph">
            <wp:posOffset>-258412</wp:posOffset>
          </wp:positionV>
          <wp:extent cx="1535965" cy="518943"/>
          <wp:effectExtent l="0" t="0" r="7620" b="0"/>
          <wp:wrapNone/>
          <wp:docPr id="4" name="Bild 8" descr="01_BdP_Wort-Bildmarke_4c_ohne-Hintergrund_500x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6190"/>
                  <a:stretch>
                    <a:fillRect/>
                  </a:stretch>
                </pic:blipFill>
                <pic:spPr bwMode="auto">
                  <a:xfrm>
                    <a:off x="0" y="0"/>
                    <a:ext cx="1535965" cy="51894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pPr w:leftFromText="142" w:rightFromText="142" w:vertAnchor="page" w:horzAnchor="page" w:tblpX="7304" w:tblpY="779"/>
      <w:tblW w:w="334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76"/>
      <w:gridCol w:w="2064"/>
    </w:tblGrid>
    <w:tr w:rsidR="00C25DCE" w14:paraId="26387254" w14:textId="77777777" w:rsidTr="00C25DCE">
      <w:tc>
        <w:tcPr>
          <w:tcW w:w="3340" w:type="dxa"/>
          <w:gridSpan w:val="2"/>
        </w:tcPr>
        <w:p w14:paraId="717EBD7E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20951FEE" wp14:editId="13F69EC4">
                <wp:extent cx="2109745" cy="712800"/>
                <wp:effectExtent l="0" t="0" r="0" b="0"/>
                <wp:docPr id="8" name="Bild 8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4619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09745" cy="712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C25DCE" w14:paraId="2563038E" w14:textId="77777777" w:rsidTr="00C25DCE">
      <w:tc>
        <w:tcPr>
          <w:tcW w:w="1276" w:type="dxa"/>
        </w:tcPr>
        <w:p w14:paraId="5E86B530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64" w:type="dxa"/>
        </w:tcPr>
        <w:p w14:paraId="70E1E6E0" w14:textId="77777777" w:rsidR="00C25DCE" w:rsidRDefault="00C25DCE" w:rsidP="00C25DCE">
          <w:pPr>
            <w:pStyle w:val="Wort-BildMarke"/>
            <w:framePr w:hSpace="0" w:wrap="auto" w:vAnchor="margin" w:hAnchor="text" w:xAlign="left" w:yAlign="inline"/>
            <w:jc w:val="left"/>
          </w:pPr>
          <w:r w:rsidRPr="007742E6">
            <w:t>Bund der</w:t>
          </w:r>
          <w:r w:rsidRPr="007742E6">
            <w:br/>
            <w:t xml:space="preserve">Pfadfinderinnen </w:t>
          </w:r>
          <w:r w:rsidRPr="007742E6">
            <w:br/>
            <w:t xml:space="preserve">und </w:t>
          </w:r>
          <w:r>
            <w:t>Pfadfinder</w:t>
          </w:r>
        </w:p>
      </w:tc>
    </w:tr>
  </w:tbl>
  <w:p w14:paraId="628C32E1" w14:textId="3C513EC9" w:rsidR="00DA19FC" w:rsidRDefault="006D7DB6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0554" behindDoc="1" locked="0" layoutInCell="1" allowOverlap="1" wp14:anchorId="77358C9B" wp14:editId="3231D1FA">
          <wp:simplePos x="0" y="0"/>
          <wp:positionH relativeFrom="column">
            <wp:posOffset>-894080</wp:posOffset>
          </wp:positionH>
          <wp:positionV relativeFrom="paragraph">
            <wp:posOffset>-467360</wp:posOffset>
          </wp:positionV>
          <wp:extent cx="7591425" cy="10737850"/>
          <wp:effectExtent l="0" t="0" r="3175" b="6350"/>
          <wp:wrapNone/>
          <wp:docPr id="17" name="Bild 4" descr="07_BdP_Briefbogen_aufwendig_verkn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07_BdP_Briefbogen_aufwendig_verkn2_100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1425" cy="10737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B3934" w:rsidRPr="00C25DCE">
      <w:rPr>
        <w:noProof/>
        <w:lang w:eastAsia="de-DE"/>
      </w:rPr>
      <w:drawing>
        <wp:anchor distT="0" distB="0" distL="114300" distR="114300" simplePos="0" relativeHeight="251651579" behindDoc="0" locked="0" layoutInCell="1" allowOverlap="1" wp14:anchorId="5C601A7B" wp14:editId="6DE4CA68">
          <wp:simplePos x="0" y="0"/>
          <wp:positionH relativeFrom="column">
            <wp:posOffset>3176905</wp:posOffset>
          </wp:positionH>
          <wp:positionV relativeFrom="paragraph">
            <wp:posOffset>1929765</wp:posOffset>
          </wp:positionV>
          <wp:extent cx="2842260" cy="249555"/>
          <wp:effectExtent l="0" t="0" r="0" b="0"/>
          <wp:wrapSquare wrapText="bothSides"/>
          <wp:docPr id="9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3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7D35DCEE" wp14:editId="7960072B">
              <wp:simplePos x="0" y="0"/>
              <wp:positionH relativeFrom="column">
                <wp:posOffset>3226435</wp:posOffset>
              </wp:positionH>
              <wp:positionV relativeFrom="paragraph">
                <wp:posOffset>1664970</wp:posOffset>
              </wp:positionV>
              <wp:extent cx="2798445" cy="269875"/>
              <wp:effectExtent l="0" t="0" r="0" b="9525"/>
              <wp:wrapNone/>
              <wp:docPr id="16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98445" cy="269875"/>
                      </a:xfrm>
                      <a:prstGeom prst="rect">
                        <a:avLst/>
                      </a:prstGeom>
                      <a:solidFill>
                        <a:srgbClr val="1D4899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F4CC6CF" w14:textId="77777777" w:rsidR="00A123D6" w:rsidRPr="007E0493" w:rsidRDefault="00974EDA" w:rsidP="007E0493">
                          <w:pPr>
                            <w:pStyle w:val="Regionalleiste"/>
                          </w:pPr>
                          <w:r>
                            <w:t>Landesverband Hessen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254.05pt;margin-top:131.1pt;width:220.35pt;height:21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" fillcolor="#1d4899" stroked="f" strokeweight=".5pt">
              <v:path arrowok="t"/>
              <v:textbox>
                <w:txbxContent>
                  <w:p w14:paraId="6F4CC6CF" w14:textId="77777777" w:rsidR="00A123D6" w:rsidRPr="007E0493" w:rsidRDefault="00974EDA" w:rsidP="007E0493">
                    <w:pPr>
                      <w:pStyle w:val="Regionalleiste"/>
                    </w:pPr>
                    <w:r>
                      <w:t>Landesverband Hessen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3629" behindDoc="1" locked="0" layoutInCell="1" allowOverlap="1" wp14:anchorId="16699F0F" wp14:editId="5E39ADC9">
              <wp:simplePos x="0" y="0"/>
              <wp:positionH relativeFrom="column">
                <wp:posOffset>3225165</wp:posOffset>
              </wp:positionH>
              <wp:positionV relativeFrom="paragraph">
                <wp:posOffset>-440690</wp:posOffset>
              </wp:positionV>
              <wp:extent cx="2798445" cy="2105660"/>
              <wp:effectExtent l="0" t="0" r="0" b="2540"/>
              <wp:wrapNone/>
              <wp:docPr id="15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798445" cy="2105660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 xmlns:w15="http://schemas.microsoft.com/office/word/2012/wordml">
          <w:pict>
            <v:rect w14:anchorId="1DED7F11" id="Rechteck 7" o:spid="_x0000_s1026" style="position:absolute;margin-left:253.95pt;margin-top:-34.65pt;width:220.35pt;height:165.8pt;z-index:-2516628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" fillcolor="#ffcb04" stroked="f" strokeweight="1pt">
              <v:path arrowok="t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E5CB98" w14:textId="50A69F2E" w:rsidR="003C73FF" w:rsidRDefault="006D7DB6">
    <w:pPr>
      <w:pStyle w:val="Kopfzeile"/>
      <w:rPr>
        <w:noProof/>
        <w:lang w:eastAsia="de-DE"/>
      </w:rPr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72064" behindDoc="1" locked="0" layoutInCell="1" allowOverlap="1" wp14:anchorId="6D07BB05" wp14:editId="50CFD837">
              <wp:simplePos x="0" y="0"/>
              <wp:positionH relativeFrom="column">
                <wp:posOffset>3237230</wp:posOffset>
              </wp:positionH>
              <wp:positionV relativeFrom="paragraph">
                <wp:posOffset>-469265</wp:posOffset>
              </wp:positionV>
              <wp:extent cx="2798445" cy="2105660"/>
              <wp:effectExtent l="0" t="0" r="0" b="2540"/>
              <wp:wrapNone/>
              <wp:docPr id="14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798445" cy="2105660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 xmlns:w15="http://schemas.microsoft.com/office/word/2012/wordml">
          <w:pict>
            <v:rect w14:anchorId="3DB14D05" id="Rechteck 7" o:spid="_x0000_s1026" style="position:absolute;margin-left:254.9pt;margin-top:-36.9pt;width:220.35pt;height:165.8pt;z-index:-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" fillcolor="#ffcb04" stroked="f" strokeweight="1pt">
              <v:path arrowok="t"/>
            </v:rect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8992" behindDoc="1" locked="0" layoutInCell="1" allowOverlap="1" wp14:anchorId="5C9E8DF9" wp14:editId="1380AD00">
          <wp:simplePos x="0" y="0"/>
          <wp:positionH relativeFrom="column">
            <wp:posOffset>-873760</wp:posOffset>
          </wp:positionH>
          <wp:positionV relativeFrom="paragraph">
            <wp:posOffset>-485140</wp:posOffset>
          </wp:positionV>
          <wp:extent cx="7572375" cy="10769600"/>
          <wp:effectExtent l="0" t="0" r="0" b="0"/>
          <wp:wrapNone/>
          <wp:docPr id="13" name="Bild 10" descr="07_BdP_Briefbogen_aufwendig_verkn2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07_BdP_Briefbogen_aufwendig_verkn22_100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2375" cy="1076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73088" behindDoc="0" locked="0" layoutInCell="1" allowOverlap="1" wp14:anchorId="49B97DAC" wp14:editId="276794AB">
              <wp:simplePos x="0" y="0"/>
              <wp:positionH relativeFrom="column">
                <wp:posOffset>3238500</wp:posOffset>
              </wp:positionH>
              <wp:positionV relativeFrom="paragraph">
                <wp:posOffset>1636395</wp:posOffset>
              </wp:positionV>
              <wp:extent cx="2798445" cy="269875"/>
              <wp:effectExtent l="0" t="0" r="0" b="9525"/>
              <wp:wrapNone/>
              <wp:docPr id="1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98445" cy="269875"/>
                      </a:xfrm>
                      <a:prstGeom prst="rect">
                        <a:avLst/>
                      </a:prstGeom>
                      <a:solidFill>
                        <a:srgbClr val="1D4899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9B7B9E" w14:textId="77777777" w:rsidR="003C73FF" w:rsidRPr="007E0493" w:rsidRDefault="003C73FF" w:rsidP="003C73FF">
                          <w:pPr>
                            <w:pStyle w:val="Regionalleiste"/>
                          </w:pPr>
                          <w:r>
                            <w:t>Landesverband Hessen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55pt;margin-top:128.85pt;width:220.35pt;height:21.2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" fillcolor="#1d4899" stroked="f" strokeweight=".5pt">
              <v:path arrowok="t"/>
              <v:textbox>
                <w:txbxContent>
                  <w:p w14:paraId="4C9B7B9E" w14:textId="77777777" w:rsidR="003C73FF" w:rsidRPr="007E0493" w:rsidRDefault="003C73FF" w:rsidP="003C73FF">
                    <w:pPr>
                      <w:pStyle w:val="Regionalleiste"/>
                    </w:pPr>
                    <w:r>
                      <w:t>Landesverband Hessen</w:t>
                    </w:r>
                  </w:p>
                </w:txbxContent>
              </v:textbox>
            </v:shape>
          </w:pict>
        </mc:Fallback>
      </mc:AlternateContent>
    </w:r>
  </w:p>
  <w:tbl>
    <w:tblPr>
      <w:tblStyle w:val="Tabellenraster"/>
      <w:tblpPr w:leftFromText="142" w:rightFromText="142" w:vertAnchor="page" w:horzAnchor="page" w:tblpX="7304" w:tblpY="779"/>
      <w:tblW w:w="334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76"/>
      <w:gridCol w:w="2064"/>
    </w:tblGrid>
    <w:tr w:rsidR="003C73FF" w14:paraId="1770ABC0" w14:textId="77777777" w:rsidTr="003E7FA5">
      <w:tc>
        <w:tcPr>
          <w:tcW w:w="3340" w:type="dxa"/>
          <w:gridSpan w:val="2"/>
        </w:tcPr>
        <w:p w14:paraId="69C075B6" w14:textId="77777777" w:rsidR="003C73FF" w:rsidRDefault="003C73FF" w:rsidP="003E7FA5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6C16FEC2" wp14:editId="4938390F">
                <wp:extent cx="2109745" cy="712800"/>
                <wp:effectExtent l="0" t="0" r="0" b="0"/>
                <wp:docPr id="2" name="Bild 8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4619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09745" cy="712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3C73FF" w14:paraId="49FBE595" w14:textId="77777777" w:rsidTr="003E7FA5">
      <w:tc>
        <w:tcPr>
          <w:tcW w:w="1276" w:type="dxa"/>
        </w:tcPr>
        <w:p w14:paraId="5879960D" w14:textId="77777777" w:rsidR="003C73FF" w:rsidRDefault="003C73FF" w:rsidP="003E7FA5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64" w:type="dxa"/>
        </w:tcPr>
        <w:p w14:paraId="4B7E5E7E" w14:textId="77777777" w:rsidR="003C73FF" w:rsidRDefault="003C73FF" w:rsidP="003E7FA5">
          <w:pPr>
            <w:pStyle w:val="Wort-BildMarke"/>
            <w:framePr w:hSpace="0" w:wrap="auto" w:vAnchor="margin" w:hAnchor="text" w:xAlign="left" w:yAlign="inline"/>
            <w:jc w:val="left"/>
          </w:pPr>
          <w:r w:rsidRPr="007742E6">
            <w:t>Bund der</w:t>
          </w:r>
          <w:r w:rsidRPr="007742E6">
            <w:br/>
            <w:t xml:space="preserve">Pfadfinderinnen </w:t>
          </w:r>
          <w:r w:rsidRPr="007742E6">
            <w:br/>
            <w:t xml:space="preserve">und </w:t>
          </w:r>
          <w:r>
            <w:t>Pfadfinder</w:t>
          </w:r>
        </w:p>
      </w:tc>
    </w:tr>
  </w:tbl>
  <w:p w14:paraId="5FA36EDA" w14:textId="6E5386CC" w:rsidR="002836F0" w:rsidRDefault="003C73FF">
    <w:pPr>
      <w:pStyle w:val="Kopfzeile"/>
    </w:pPr>
    <w:r w:rsidRPr="00C25DCE">
      <w:rPr>
        <w:noProof/>
        <w:lang w:eastAsia="de-DE"/>
      </w:rPr>
      <w:drawing>
        <wp:anchor distT="0" distB="0" distL="114300" distR="114300" simplePos="0" relativeHeight="251675136" behindDoc="0" locked="0" layoutInCell="1" allowOverlap="1" wp14:anchorId="0CF1D389" wp14:editId="344CF581">
          <wp:simplePos x="0" y="0"/>
          <wp:positionH relativeFrom="column">
            <wp:posOffset>3190240</wp:posOffset>
          </wp:positionH>
          <wp:positionV relativeFrom="paragraph">
            <wp:posOffset>1746885</wp:posOffset>
          </wp:positionV>
          <wp:extent cx="2842260" cy="249555"/>
          <wp:effectExtent l="0" t="0" r="0" b="0"/>
          <wp:wrapSquare wrapText="bothSides"/>
          <wp:docPr id="10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3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836F0" w:rsidRPr="00C25DCE">
      <w:rPr>
        <w:noProof/>
        <w:lang w:eastAsia="de-DE"/>
      </w:rPr>
      <w:drawing>
        <wp:anchor distT="0" distB="0" distL="114300" distR="114300" simplePos="0" relativeHeight="251667968" behindDoc="1" locked="0" layoutInCell="1" allowOverlap="1" wp14:anchorId="07731B53" wp14:editId="65EC013D">
          <wp:simplePos x="0" y="0"/>
          <wp:positionH relativeFrom="column">
            <wp:posOffset>3190875</wp:posOffset>
          </wp:positionH>
          <wp:positionV relativeFrom="paragraph">
            <wp:posOffset>493559</wp:posOffset>
          </wp:positionV>
          <wp:extent cx="2842260" cy="249555"/>
          <wp:effectExtent l="0" t="0" r="0" b="0"/>
          <wp:wrapSquare wrapText="bothSides"/>
          <wp:docPr id="12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3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D7DB6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71040" behindDoc="1" locked="0" layoutInCell="1" allowOverlap="1" wp14:anchorId="29F862F1" wp14:editId="0A154DBA">
              <wp:simplePos x="0" y="0"/>
              <wp:positionH relativeFrom="column">
                <wp:posOffset>3238500</wp:posOffset>
              </wp:positionH>
              <wp:positionV relativeFrom="paragraph">
                <wp:posOffset>-521970</wp:posOffset>
              </wp:positionV>
              <wp:extent cx="2798445" cy="1012825"/>
              <wp:effectExtent l="0" t="0" r="0" b="3175"/>
              <wp:wrapNone/>
              <wp:docPr id="7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798445" cy="1012825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 xmlns:w15="http://schemas.microsoft.com/office/word/2012/wordml">
          <w:pict>
            <v:rect w14:anchorId="39D536C9" id="Rechteck 2" o:spid="_x0000_s1026" style="position:absolute;margin-left:255pt;margin-top:-41.05pt;width:220.35pt;height:79.75pt;z-index:-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" fillcolor="#ffcb04" stroked="f" strokeweight="1pt">
              <v:path arrowok="t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4BDCCF2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0FA825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3AAC32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F0E2A26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C264E6E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56ECFB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6DA82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5C3492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8512A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CDD623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12F57D54"/>
    <w:multiLevelType w:val="hybridMultilevel"/>
    <w:tmpl w:val="B25E31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41224D8"/>
    <w:multiLevelType w:val="multilevel"/>
    <w:tmpl w:val="594067F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2">
    <w:nsid w:val="32372E25"/>
    <w:multiLevelType w:val="hybridMultilevel"/>
    <w:tmpl w:val="DE5AB9BA"/>
    <w:lvl w:ilvl="0" w:tplc="EFF40C80">
      <w:numFmt w:val="bullet"/>
      <w:lvlText w:val="-"/>
      <w:lvlJc w:val="left"/>
      <w:pPr>
        <w:ind w:left="720" w:hanging="360"/>
      </w:pPr>
      <w:rPr>
        <w:rFonts w:ascii="Aleo Light" w:eastAsia="WenQuanYi Micro Hei" w:hAnsi="Aleo Light" w:cstheme="minorBidi" w:hint="default"/>
        <w:color w:val="333333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E7E5122"/>
    <w:multiLevelType w:val="hybridMultilevel"/>
    <w:tmpl w:val="BCBAB05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33333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1"/>
  </w:num>
  <w:num w:numId="12">
    <w:abstractNumId w:val="10"/>
  </w:num>
  <w:num w:numId="13">
    <w:abstractNumId w:val="12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2796"/>
    <w:rsid w:val="00092796"/>
    <w:rsid w:val="000F7458"/>
    <w:rsid w:val="00126036"/>
    <w:rsid w:val="00137B94"/>
    <w:rsid w:val="0018381A"/>
    <w:rsid w:val="001B7A54"/>
    <w:rsid w:val="002050BF"/>
    <w:rsid w:val="0022655C"/>
    <w:rsid w:val="0024080D"/>
    <w:rsid w:val="00273735"/>
    <w:rsid w:val="002836F0"/>
    <w:rsid w:val="002A7D75"/>
    <w:rsid w:val="002B4DAA"/>
    <w:rsid w:val="002E38DE"/>
    <w:rsid w:val="00307D95"/>
    <w:rsid w:val="0035143B"/>
    <w:rsid w:val="00382327"/>
    <w:rsid w:val="003B2E42"/>
    <w:rsid w:val="003C3C14"/>
    <w:rsid w:val="003C73FF"/>
    <w:rsid w:val="003E7C3D"/>
    <w:rsid w:val="00417563"/>
    <w:rsid w:val="004908C3"/>
    <w:rsid w:val="00496E07"/>
    <w:rsid w:val="004A1ECA"/>
    <w:rsid w:val="004C6A53"/>
    <w:rsid w:val="00545462"/>
    <w:rsid w:val="00565AF2"/>
    <w:rsid w:val="005668C3"/>
    <w:rsid w:val="00570A9B"/>
    <w:rsid w:val="005C13DC"/>
    <w:rsid w:val="005C5D20"/>
    <w:rsid w:val="00606AED"/>
    <w:rsid w:val="006139A2"/>
    <w:rsid w:val="006D7DB6"/>
    <w:rsid w:val="0070175E"/>
    <w:rsid w:val="00791EEE"/>
    <w:rsid w:val="007A63A9"/>
    <w:rsid w:val="007C33DD"/>
    <w:rsid w:val="007E0493"/>
    <w:rsid w:val="008110CA"/>
    <w:rsid w:val="0081702C"/>
    <w:rsid w:val="008D5D89"/>
    <w:rsid w:val="00974EDA"/>
    <w:rsid w:val="009858C7"/>
    <w:rsid w:val="0099532B"/>
    <w:rsid w:val="00A0026D"/>
    <w:rsid w:val="00A123D6"/>
    <w:rsid w:val="00A238AD"/>
    <w:rsid w:val="00A27444"/>
    <w:rsid w:val="00A46C95"/>
    <w:rsid w:val="00A63536"/>
    <w:rsid w:val="00A635E0"/>
    <w:rsid w:val="00AB24DB"/>
    <w:rsid w:val="00AD28E0"/>
    <w:rsid w:val="00AF0D0B"/>
    <w:rsid w:val="00B21CE7"/>
    <w:rsid w:val="00B954E9"/>
    <w:rsid w:val="00B96830"/>
    <w:rsid w:val="00BC5026"/>
    <w:rsid w:val="00BE7234"/>
    <w:rsid w:val="00C25DCE"/>
    <w:rsid w:val="00C60094"/>
    <w:rsid w:val="00CA40DB"/>
    <w:rsid w:val="00D00F37"/>
    <w:rsid w:val="00D06354"/>
    <w:rsid w:val="00D56956"/>
    <w:rsid w:val="00DA19FC"/>
    <w:rsid w:val="00DB3934"/>
    <w:rsid w:val="00DC2355"/>
    <w:rsid w:val="00DC7A13"/>
    <w:rsid w:val="00DD4FE7"/>
    <w:rsid w:val="00DF640E"/>
    <w:rsid w:val="00E7288C"/>
    <w:rsid w:val="00E73B65"/>
    <w:rsid w:val="00E82764"/>
    <w:rsid w:val="00ED32FF"/>
    <w:rsid w:val="00ED3A69"/>
    <w:rsid w:val="00F11D30"/>
    <w:rsid w:val="00F219ED"/>
    <w:rsid w:val="00F30E44"/>
    <w:rsid w:val="00F40851"/>
    <w:rsid w:val="00F73425"/>
    <w:rsid w:val="00FA3275"/>
    <w:rsid w:val="00FB1877"/>
    <w:rsid w:val="00FD51F8"/>
    <w:rsid w:val="00FF2B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870C8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110CA"/>
    <w:pPr>
      <w:spacing w:line="312" w:lineRule="auto"/>
    </w:pPr>
    <w:rPr>
      <w:rFonts w:ascii="Aleo Light" w:hAnsi="Aleo Light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219ED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B2E42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2E42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B2E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A19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A19FC"/>
  </w:style>
  <w:style w:type="paragraph" w:styleId="Fuzeile">
    <w:name w:val="footer"/>
    <w:basedOn w:val="Standard"/>
    <w:link w:val="FuzeileZchn"/>
    <w:uiPriority w:val="99"/>
    <w:unhideWhenUsed/>
    <w:rsid w:val="00B21CE7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FFFFFF" w:themeColor="background1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B21CE7"/>
    <w:rPr>
      <w:rFonts w:ascii="Immenhausen" w:hAnsi="Immenhausen"/>
      <w:color w:val="FFFFFF" w:themeColor="background1"/>
      <w:sz w:val="14"/>
    </w:rPr>
  </w:style>
  <w:style w:type="paragraph" w:styleId="Titel">
    <w:name w:val="Title"/>
    <w:basedOn w:val="Standard"/>
    <w:next w:val="Standard"/>
    <w:link w:val="TitelZchn"/>
    <w:qFormat/>
    <w:rsid w:val="00F219ED"/>
    <w:pPr>
      <w:spacing w:after="240" w:line="240" w:lineRule="auto"/>
      <w:contextualSpacing/>
    </w:pPr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219ED"/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table" w:styleId="Tabellenraster">
    <w:name w:val="Table Grid"/>
    <w:basedOn w:val="NormaleTabelle"/>
    <w:uiPriority w:val="39"/>
    <w:rsid w:val="00F40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B21CE7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B2E42"/>
    <w:rPr>
      <w:rFonts w:ascii="Immenhausen" w:eastAsiaTheme="majorEastAsia" w:hAnsi="Immenhausen" w:cstheme="majorBidi"/>
      <w:color w:val="1D4899"/>
      <w:sz w:val="26"/>
      <w:szCs w:val="26"/>
    </w:rPr>
  </w:style>
  <w:style w:type="paragraph" w:customStyle="1" w:styleId="Regionalleiste">
    <w:name w:val="Regionalleiste"/>
    <w:basedOn w:val="Standard"/>
    <w:qFormat/>
    <w:rsid w:val="007E0493"/>
    <w:pPr>
      <w:spacing w:after="0" w:line="240" w:lineRule="auto"/>
      <w:jc w:val="center"/>
    </w:pPr>
    <w:rPr>
      <w:rFonts w:ascii="Immenhausen" w:hAnsi="Immenhausen"/>
      <w:color w:val="FFCB04"/>
      <w:sz w:val="24"/>
    </w:rPr>
  </w:style>
  <w:style w:type="paragraph" w:customStyle="1" w:styleId="Wort-BildMarke">
    <w:name w:val="Wort-Bild Marke"/>
    <w:basedOn w:val="Regionalleiste"/>
    <w:qFormat/>
    <w:rsid w:val="00C25DCE"/>
    <w:pPr>
      <w:framePr w:hSpace="142" w:wrap="around" w:vAnchor="page" w:hAnchor="page" w:x="7304" w:y="779"/>
    </w:pPr>
    <w:rPr>
      <w:color w:val="1D4899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219ED"/>
    <w:rPr>
      <w:rFonts w:ascii="Aleo Light" w:eastAsiaTheme="majorEastAsia" w:hAnsi="Aleo Light" w:cstheme="majorBidi"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B2E42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B2E42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styleId="Hervorhebung">
    <w:name w:val="Emphasis"/>
    <w:uiPriority w:val="20"/>
    <w:qFormat/>
    <w:rsid w:val="00F219ED"/>
  </w:style>
  <w:style w:type="paragraph" w:customStyle="1" w:styleId="Formatvorlage1">
    <w:name w:val="Formatvorlage1"/>
    <w:basedOn w:val="Titel"/>
    <w:qFormat/>
    <w:rsid w:val="00F219ED"/>
    <w:pPr>
      <w:spacing w:after="0"/>
    </w:pPr>
    <w:rPr>
      <w:noProof/>
      <w:lang w:eastAsia="de-DE"/>
    </w:rPr>
  </w:style>
  <w:style w:type="paragraph" w:customStyle="1" w:styleId="Werbeblock">
    <w:name w:val="Werbeblock"/>
    <w:basedOn w:val="Standard"/>
    <w:next w:val="Standard"/>
    <w:qFormat/>
    <w:rsid w:val="004A1ECA"/>
    <w:pPr>
      <w:pBdr>
        <w:top w:val="single" w:sz="8" w:space="4" w:color="FFCB04"/>
        <w:bottom w:val="single" w:sz="8" w:space="4" w:color="FFCB04"/>
      </w:pBdr>
      <w:spacing w:before="240" w:after="240" w:line="240" w:lineRule="auto"/>
      <w:jc w:val="center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4E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4EDA"/>
    <w:rPr>
      <w:rFonts w:ascii="Tahoma" w:hAnsi="Tahoma" w:cs="Tahoma"/>
      <w:sz w:val="16"/>
      <w:szCs w:val="16"/>
    </w:rPr>
  </w:style>
  <w:style w:type="character" w:styleId="SchwacheHervorhebung">
    <w:name w:val="Subtle Emphasis"/>
    <w:basedOn w:val="Absatz-Standardschriftart"/>
    <w:uiPriority w:val="19"/>
    <w:qFormat/>
    <w:rsid w:val="00974EDA"/>
    <w:rPr>
      <w:i/>
      <w:iCs/>
      <w:color w:val="808080" w:themeColor="text1" w:themeTint="7F"/>
    </w:rPr>
  </w:style>
  <w:style w:type="paragraph" w:styleId="KeinLeerraum">
    <w:name w:val="No Spacing"/>
    <w:uiPriority w:val="1"/>
    <w:qFormat/>
    <w:rsid w:val="00974EDA"/>
    <w:pPr>
      <w:spacing w:after="0" w:line="240" w:lineRule="auto"/>
    </w:pPr>
    <w:rPr>
      <w:rFonts w:ascii="Aleo Light" w:hAnsi="Aleo Light"/>
      <w:sz w:val="20"/>
    </w:rPr>
  </w:style>
  <w:style w:type="character" w:styleId="Fett">
    <w:name w:val="Strong"/>
    <w:basedOn w:val="Absatz-Standardschriftart"/>
    <w:uiPriority w:val="22"/>
    <w:qFormat/>
    <w:rsid w:val="00570A9B"/>
    <w:rPr>
      <w:b/>
      <w:bCs/>
    </w:rPr>
  </w:style>
  <w:style w:type="paragraph" w:styleId="Textkrper">
    <w:name w:val="Body Text"/>
    <w:basedOn w:val="Standard"/>
    <w:link w:val="TextkrperZchn"/>
    <w:rsid w:val="00570A9B"/>
    <w:pPr>
      <w:tabs>
        <w:tab w:val="left" w:pos="709"/>
      </w:tabs>
      <w:suppressAutoHyphens/>
      <w:spacing w:after="120"/>
    </w:pPr>
    <w:rPr>
      <w:rFonts w:eastAsia="WenQuanYi Micro Hei"/>
    </w:rPr>
  </w:style>
  <w:style w:type="character" w:customStyle="1" w:styleId="TextkrperZchn">
    <w:name w:val="Textkörper Zchn"/>
    <w:basedOn w:val="Absatz-Standardschriftart"/>
    <w:link w:val="Textkrper"/>
    <w:rsid w:val="00570A9B"/>
    <w:rPr>
      <w:rFonts w:ascii="Aleo Light" w:eastAsia="WenQuanYi Micro Hei" w:hAnsi="Aleo Light"/>
      <w:sz w:val="20"/>
    </w:rPr>
  </w:style>
  <w:style w:type="paragraph" w:styleId="Listenabsatz">
    <w:name w:val="List Paragraph"/>
    <w:basedOn w:val="Standard"/>
    <w:uiPriority w:val="34"/>
    <w:qFormat/>
    <w:rsid w:val="00570A9B"/>
    <w:pPr>
      <w:spacing w:after="200" w:line="276" w:lineRule="auto"/>
      <w:ind w:left="720"/>
      <w:contextualSpacing/>
    </w:pPr>
    <w:rPr>
      <w:rFonts w:asciiTheme="minorHAnsi" w:eastAsiaTheme="minorEastAsia" w:hAnsiTheme="minorHAnsi"/>
      <w:sz w:val="22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70A9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70A9B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70A9B"/>
    <w:rPr>
      <w:rFonts w:ascii="Aleo Light" w:hAnsi="Aleo Light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70A9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70A9B"/>
    <w:rPr>
      <w:rFonts w:ascii="Aleo Light" w:hAnsi="Aleo Light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110CA"/>
    <w:pPr>
      <w:spacing w:line="312" w:lineRule="auto"/>
    </w:pPr>
    <w:rPr>
      <w:rFonts w:ascii="Aleo Light" w:hAnsi="Aleo Light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219ED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B2E42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2E42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B2E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A19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A19FC"/>
  </w:style>
  <w:style w:type="paragraph" w:styleId="Fuzeile">
    <w:name w:val="footer"/>
    <w:basedOn w:val="Standard"/>
    <w:link w:val="FuzeileZchn"/>
    <w:uiPriority w:val="99"/>
    <w:unhideWhenUsed/>
    <w:rsid w:val="00B21CE7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FFFFFF" w:themeColor="background1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B21CE7"/>
    <w:rPr>
      <w:rFonts w:ascii="Immenhausen" w:hAnsi="Immenhausen"/>
      <w:color w:val="FFFFFF" w:themeColor="background1"/>
      <w:sz w:val="14"/>
    </w:rPr>
  </w:style>
  <w:style w:type="paragraph" w:styleId="Titel">
    <w:name w:val="Title"/>
    <w:basedOn w:val="Standard"/>
    <w:next w:val="Standard"/>
    <w:link w:val="TitelZchn"/>
    <w:qFormat/>
    <w:rsid w:val="00F219ED"/>
    <w:pPr>
      <w:spacing w:after="240" w:line="240" w:lineRule="auto"/>
      <w:contextualSpacing/>
    </w:pPr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219ED"/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table" w:styleId="Tabellenraster">
    <w:name w:val="Table Grid"/>
    <w:basedOn w:val="NormaleTabelle"/>
    <w:uiPriority w:val="39"/>
    <w:rsid w:val="00F40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B21CE7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B2E42"/>
    <w:rPr>
      <w:rFonts w:ascii="Immenhausen" w:eastAsiaTheme="majorEastAsia" w:hAnsi="Immenhausen" w:cstheme="majorBidi"/>
      <w:color w:val="1D4899"/>
      <w:sz w:val="26"/>
      <w:szCs w:val="26"/>
    </w:rPr>
  </w:style>
  <w:style w:type="paragraph" w:customStyle="1" w:styleId="Regionalleiste">
    <w:name w:val="Regionalleiste"/>
    <w:basedOn w:val="Standard"/>
    <w:qFormat/>
    <w:rsid w:val="007E0493"/>
    <w:pPr>
      <w:spacing w:after="0" w:line="240" w:lineRule="auto"/>
      <w:jc w:val="center"/>
    </w:pPr>
    <w:rPr>
      <w:rFonts w:ascii="Immenhausen" w:hAnsi="Immenhausen"/>
      <w:color w:val="FFCB04"/>
      <w:sz w:val="24"/>
    </w:rPr>
  </w:style>
  <w:style w:type="paragraph" w:customStyle="1" w:styleId="Wort-BildMarke">
    <w:name w:val="Wort-Bild Marke"/>
    <w:basedOn w:val="Regionalleiste"/>
    <w:qFormat/>
    <w:rsid w:val="00C25DCE"/>
    <w:pPr>
      <w:framePr w:hSpace="142" w:wrap="around" w:vAnchor="page" w:hAnchor="page" w:x="7304" w:y="779"/>
    </w:pPr>
    <w:rPr>
      <w:color w:val="1D4899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219ED"/>
    <w:rPr>
      <w:rFonts w:ascii="Aleo Light" w:eastAsiaTheme="majorEastAsia" w:hAnsi="Aleo Light" w:cstheme="majorBidi"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B2E42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B2E42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styleId="Hervorhebung">
    <w:name w:val="Emphasis"/>
    <w:uiPriority w:val="20"/>
    <w:qFormat/>
    <w:rsid w:val="00F219ED"/>
  </w:style>
  <w:style w:type="paragraph" w:customStyle="1" w:styleId="Formatvorlage1">
    <w:name w:val="Formatvorlage1"/>
    <w:basedOn w:val="Titel"/>
    <w:qFormat/>
    <w:rsid w:val="00F219ED"/>
    <w:pPr>
      <w:spacing w:after="0"/>
    </w:pPr>
    <w:rPr>
      <w:noProof/>
      <w:lang w:eastAsia="de-DE"/>
    </w:rPr>
  </w:style>
  <w:style w:type="paragraph" w:customStyle="1" w:styleId="Werbeblock">
    <w:name w:val="Werbeblock"/>
    <w:basedOn w:val="Standard"/>
    <w:next w:val="Standard"/>
    <w:qFormat/>
    <w:rsid w:val="004A1ECA"/>
    <w:pPr>
      <w:pBdr>
        <w:top w:val="single" w:sz="8" w:space="4" w:color="FFCB04"/>
        <w:bottom w:val="single" w:sz="8" w:space="4" w:color="FFCB04"/>
      </w:pBdr>
      <w:spacing w:before="240" w:after="240" w:line="240" w:lineRule="auto"/>
      <w:jc w:val="center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4E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4EDA"/>
    <w:rPr>
      <w:rFonts w:ascii="Tahoma" w:hAnsi="Tahoma" w:cs="Tahoma"/>
      <w:sz w:val="16"/>
      <w:szCs w:val="16"/>
    </w:rPr>
  </w:style>
  <w:style w:type="character" w:styleId="SchwacheHervorhebung">
    <w:name w:val="Subtle Emphasis"/>
    <w:basedOn w:val="Absatz-Standardschriftart"/>
    <w:uiPriority w:val="19"/>
    <w:qFormat/>
    <w:rsid w:val="00974EDA"/>
    <w:rPr>
      <w:i/>
      <w:iCs/>
      <w:color w:val="808080" w:themeColor="text1" w:themeTint="7F"/>
    </w:rPr>
  </w:style>
  <w:style w:type="paragraph" w:styleId="KeinLeerraum">
    <w:name w:val="No Spacing"/>
    <w:uiPriority w:val="1"/>
    <w:qFormat/>
    <w:rsid w:val="00974EDA"/>
    <w:pPr>
      <w:spacing w:after="0" w:line="240" w:lineRule="auto"/>
    </w:pPr>
    <w:rPr>
      <w:rFonts w:ascii="Aleo Light" w:hAnsi="Aleo Light"/>
      <w:sz w:val="20"/>
    </w:rPr>
  </w:style>
  <w:style w:type="character" w:styleId="Fett">
    <w:name w:val="Strong"/>
    <w:basedOn w:val="Absatz-Standardschriftart"/>
    <w:uiPriority w:val="22"/>
    <w:qFormat/>
    <w:rsid w:val="00570A9B"/>
    <w:rPr>
      <w:b/>
      <w:bCs/>
    </w:rPr>
  </w:style>
  <w:style w:type="paragraph" w:styleId="Textkrper">
    <w:name w:val="Body Text"/>
    <w:basedOn w:val="Standard"/>
    <w:link w:val="TextkrperZchn"/>
    <w:rsid w:val="00570A9B"/>
    <w:pPr>
      <w:tabs>
        <w:tab w:val="left" w:pos="709"/>
      </w:tabs>
      <w:suppressAutoHyphens/>
      <w:spacing w:after="120"/>
    </w:pPr>
    <w:rPr>
      <w:rFonts w:eastAsia="WenQuanYi Micro Hei"/>
    </w:rPr>
  </w:style>
  <w:style w:type="character" w:customStyle="1" w:styleId="TextkrperZchn">
    <w:name w:val="Textkörper Zchn"/>
    <w:basedOn w:val="Absatz-Standardschriftart"/>
    <w:link w:val="Textkrper"/>
    <w:rsid w:val="00570A9B"/>
    <w:rPr>
      <w:rFonts w:ascii="Aleo Light" w:eastAsia="WenQuanYi Micro Hei" w:hAnsi="Aleo Light"/>
      <w:sz w:val="20"/>
    </w:rPr>
  </w:style>
  <w:style w:type="paragraph" w:styleId="Listenabsatz">
    <w:name w:val="List Paragraph"/>
    <w:basedOn w:val="Standard"/>
    <w:uiPriority w:val="34"/>
    <w:qFormat/>
    <w:rsid w:val="00570A9B"/>
    <w:pPr>
      <w:spacing w:after="200" w:line="276" w:lineRule="auto"/>
      <w:ind w:left="720"/>
      <w:contextualSpacing/>
    </w:pPr>
    <w:rPr>
      <w:rFonts w:asciiTheme="minorHAnsi" w:eastAsiaTheme="minorEastAsia" w:hAnsiTheme="minorHAnsi"/>
      <w:sz w:val="22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70A9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70A9B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70A9B"/>
    <w:rPr>
      <w:rFonts w:ascii="Aleo Light" w:hAnsi="Aleo Light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70A9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70A9B"/>
    <w:rPr>
      <w:rFonts w:ascii="Aleo Light" w:hAnsi="Aleo Light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hyllis.mania@pfadfinden.de" TargetMode="External"/><Relationship Id="rId13" Type="http://schemas.openxmlformats.org/officeDocument/2006/relationships/image" Target="media/image4.png"/><Relationship Id="rId18" Type="http://schemas.openxmlformats.org/officeDocument/2006/relationships/header" Target="header3.xml"/><Relationship Id="rId3" Type="http://schemas.microsoft.com/office/2007/relationships/stylesWithEffects" Target="stylesWithEffects.xml"/><Relationship Id="rId21" Type="http://schemas.microsoft.com/office/2011/relationships/commentsExtended" Target="commentsExtended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phyllis.mania@pfadfinden.de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8.png"/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7.png"/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cus\Dropbox\Diverses%20Pfadfinder\Vorlage_Ausschreibung_LV_Bu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Vorlage_Ausschreibung_LV_Bunt</Template>
  <TotalTime>0</TotalTime>
  <Pages>4</Pages>
  <Words>664</Words>
  <Characters>4184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 der Pfadfinderinnen und Pfadfinder e.V.</Company>
  <LinksUpToDate>false</LinksUpToDate>
  <CharactersWithSpaces>4839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Marcus</dc:creator>
  <cp:lastModifiedBy>Phyllis Mania</cp:lastModifiedBy>
  <cp:revision>5</cp:revision>
  <cp:lastPrinted>2017-01-17T15:27:00Z</cp:lastPrinted>
  <dcterms:created xsi:type="dcterms:W3CDTF">2017-01-11T14:26:00Z</dcterms:created>
  <dcterms:modified xsi:type="dcterms:W3CDTF">2017-01-17T15:32:00Z</dcterms:modified>
</cp:coreProperties>
</file>