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110CA" w:rsidRDefault="008110CA" w:rsidP="00F219ED"/>
    <w:p w:rsidR="008110CA" w:rsidRDefault="008110CA" w:rsidP="00F219ED"/>
    <w:p w:rsidR="00A208B5" w:rsidRDefault="00A208B5" w:rsidP="00F219ED"/>
    <w:p w:rsidR="00A208B5" w:rsidRDefault="00A208B5" w:rsidP="00F219ED"/>
    <w:p w:rsidR="008110CA" w:rsidRDefault="003B2E42" w:rsidP="00DA19FC">
      <w:pPr>
        <w:pStyle w:val="Titel"/>
      </w:pPr>
      <w:r>
        <w:rPr>
          <w:noProof/>
          <w:lang w:eastAsia="de-DE"/>
        </w:rPr>
        <mc:AlternateContent>
          <mc:Choice Requires="wps">
            <w:drawing>
              <wp:inline distT="0" distB="0" distL="0" distR="0">
                <wp:extent cx="3666654" cy="388189"/>
                <wp:effectExtent l="0" t="0" r="3810" b="5715"/>
                <wp:docPr id="11" name="Textfeld 11"/>
                <wp:cNvGraphicFramePr/>
                <a:graphic xmlns:a="http://schemas.openxmlformats.org/drawingml/2006/main">
                  <a:graphicData uri="http://schemas.microsoft.com/office/word/2010/wordprocessingShape">
                    <wps:wsp>
                      <wps:cNvSpPr txBox="1"/>
                      <wps:spPr>
                        <a:xfrm>
                          <a:off x="0" y="0"/>
                          <a:ext cx="3666654" cy="388189"/>
                        </a:xfrm>
                        <a:prstGeom prst="rect">
                          <a:avLst/>
                        </a:prstGeom>
                        <a:solidFill>
                          <a:srgbClr val="FFCB04"/>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B2E42" w:rsidRPr="00F219ED" w:rsidRDefault="008B67E1" w:rsidP="00F219ED">
                            <w:pPr>
                              <w:pStyle w:val="Formatvorlage1"/>
                              <w:rPr>
                                <w:rStyle w:val="Hervorhebung"/>
                              </w:rPr>
                            </w:pPr>
                            <w:r>
                              <w:rPr>
                                <w:rStyle w:val="Hervorhebung"/>
                              </w:rPr>
                              <w:t>Basiskurs</w:t>
                            </w:r>
                            <w:r w:rsidR="003105CE">
                              <w:rPr>
                                <w:rStyle w:val="Hervorhebung"/>
                              </w:rPr>
                              <w:t>*</w:t>
                            </w:r>
                            <w:r w:rsidR="00401F69">
                              <w:rPr>
                                <w:rStyle w:val="Hervorhebung"/>
                              </w:rPr>
                              <w:t xml:space="preserve"> 202</w:t>
                            </w:r>
                            <w:r w:rsidR="00233731">
                              <w:rPr>
                                <w:rStyle w:val="Hervorhebung"/>
                              </w:rPr>
                              <w:t>1</w:t>
                            </w:r>
                            <w:r w:rsidR="00370644">
                              <w:rPr>
                                <w:rStyle w:val="Hervorhebung"/>
                              </w:rPr>
                              <w:t xml:space="preserve"> </w:t>
                            </w:r>
                            <w:r w:rsidR="00370644" w:rsidRPr="00370644">
                              <w:rPr>
                                <w:rStyle w:val="Hervorhebung"/>
                                <w:sz w:val="28"/>
                                <w:szCs w:val="28"/>
                              </w:rPr>
                              <w:t>- für motivierte Sipplinge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feld 11" o:spid="_x0000_s1026" type="#_x0000_t202" style="width:288.7pt;height:30.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" fillcolor="#ffcb04" stroked="f" strokeweight=".5pt">
                <v:textbox>
                  <w:txbxContent>
                    <w:p w:rsidR="003B2E42" w:rsidRPr="00F219ED" w:rsidRDefault="008B67E1" w:rsidP="00F219ED">
                      <w:pPr>
                        <w:pStyle w:val="Formatvorlage1"/>
                        <w:rPr>
                          <w:rStyle w:val="Hervorhebung"/>
                        </w:rPr>
                      </w:pPr>
                      <w:r>
                        <w:rPr>
                          <w:rStyle w:val="Hervorhebung"/>
                        </w:rPr>
                        <w:t>Basiskurs</w:t>
                      </w:r>
                      <w:r w:rsidR="003105CE">
                        <w:rPr>
                          <w:rStyle w:val="Hervorhebung"/>
                        </w:rPr>
                        <w:t>*</w:t>
                      </w:r>
                      <w:r w:rsidR="00401F69">
                        <w:rPr>
                          <w:rStyle w:val="Hervorhebung"/>
                        </w:rPr>
                        <w:t xml:space="preserve"> 202</w:t>
                      </w:r>
                      <w:r w:rsidR="00233731">
                        <w:rPr>
                          <w:rStyle w:val="Hervorhebung"/>
                        </w:rPr>
                        <w:t>1</w:t>
                      </w:r>
                      <w:r w:rsidR="00370644">
                        <w:rPr>
                          <w:rStyle w:val="Hervorhebung"/>
                        </w:rPr>
                        <w:t xml:space="preserve"> </w:t>
                      </w:r>
                      <w:r w:rsidR="00370644" w:rsidRPr="00370644">
                        <w:rPr>
                          <w:rStyle w:val="Hervorhebung"/>
                          <w:sz w:val="28"/>
                          <w:szCs w:val="28"/>
                        </w:rPr>
                        <w:t>- für motivierte Sipplinge</w:t>
                      </w:r>
                    </w:p>
                  </w:txbxContent>
                </v:textbox>
                <w10:anchorlock/>
              </v:shape>
            </w:pict>
          </mc:Fallback>
        </mc:AlternateContent>
      </w:r>
    </w:p>
    <w:p w:rsidR="00F90F13" w:rsidRDefault="00F90F13" w:rsidP="004904AB">
      <w:pPr>
        <w:autoSpaceDE w:val="0"/>
        <w:autoSpaceDN w:val="0"/>
        <w:adjustRightInd w:val="0"/>
        <w:spacing w:after="0" w:line="240" w:lineRule="auto"/>
        <w:jc w:val="both"/>
        <w:rPr>
          <w:rFonts w:cs="BdPAvantGardeCondBold"/>
          <w:b/>
          <w:bCs/>
          <w:sz w:val="24"/>
          <w:szCs w:val="24"/>
        </w:rPr>
      </w:pPr>
    </w:p>
    <w:p w:rsidR="00370644" w:rsidRPr="00A208B5" w:rsidRDefault="00370644" w:rsidP="00370644">
      <w:pPr>
        <w:autoSpaceDE w:val="0"/>
        <w:autoSpaceDN w:val="0"/>
        <w:adjustRightInd w:val="0"/>
        <w:spacing w:after="0" w:line="240" w:lineRule="auto"/>
        <w:jc w:val="both"/>
        <w:rPr>
          <w:rFonts w:cs="BdPAvantGardeCondBold"/>
          <w:b/>
          <w:bCs/>
          <w:sz w:val="24"/>
          <w:szCs w:val="24"/>
        </w:rPr>
      </w:pPr>
      <w:r w:rsidRPr="00A208B5">
        <w:rPr>
          <w:rFonts w:cs="BdPAvantGardeCondBold"/>
          <w:b/>
          <w:bCs/>
          <w:sz w:val="24"/>
          <w:szCs w:val="24"/>
        </w:rPr>
        <w:t>Worum geht’s?</w:t>
      </w: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 xml:space="preserve">Der BdP Landesverband Hessen führt in den </w:t>
      </w:r>
      <w:r w:rsidR="00401F69">
        <w:rPr>
          <w:rFonts w:cs="BdPAvantGardeCond"/>
          <w:b/>
          <w:sz w:val="22"/>
        </w:rPr>
        <w:t>Osterferien 202</w:t>
      </w:r>
      <w:r w:rsidR="007B50F9">
        <w:rPr>
          <w:rFonts w:cs="BdPAvantGardeCond"/>
          <w:b/>
          <w:sz w:val="22"/>
        </w:rPr>
        <w:t>1</w:t>
      </w:r>
      <w:r w:rsidRPr="00A208B5">
        <w:rPr>
          <w:rFonts w:cs="BdPAvantGardeCond"/>
          <w:sz w:val="22"/>
        </w:rPr>
        <w:t xml:space="preserve"> einen </w:t>
      </w:r>
      <w:r w:rsidRPr="00A208B5">
        <w:rPr>
          <w:rFonts w:cs="BdPAvantGardeCondBold"/>
          <w:bCs/>
          <w:sz w:val="22"/>
        </w:rPr>
        <w:t>Basiskurs</w:t>
      </w:r>
      <w:r>
        <w:rPr>
          <w:rFonts w:cs="BdPAvantGardeCondBold"/>
          <w:bCs/>
          <w:sz w:val="22"/>
        </w:rPr>
        <w:t>*</w:t>
      </w:r>
      <w:r w:rsidRPr="00A208B5">
        <w:rPr>
          <w:rFonts w:cs="BdPAvantGardeCondBold"/>
          <w:bCs/>
          <w:sz w:val="22"/>
        </w:rPr>
        <w:t xml:space="preserve"> </w:t>
      </w:r>
      <w:r>
        <w:rPr>
          <w:rFonts w:cs="BdPAvantGardeCondBold"/>
          <w:bCs/>
          <w:sz w:val="22"/>
        </w:rPr>
        <w:t>durch. Dieser Kurs richtet sich an</w:t>
      </w:r>
      <w:r w:rsidRPr="00A208B5">
        <w:rPr>
          <w:rFonts w:cs="BdPAvantGardeCondBold"/>
          <w:bCs/>
          <w:sz w:val="22"/>
        </w:rPr>
        <w:t xml:space="preserve"> </w:t>
      </w:r>
      <w:r>
        <w:rPr>
          <w:rFonts w:cs="BdPAvantGardeCondBold"/>
          <w:b/>
          <w:bCs/>
          <w:sz w:val="22"/>
        </w:rPr>
        <w:t>Pfadfinder*innen, die motiviert sind in ihrem Stamm mitanzupacken</w:t>
      </w:r>
      <w:r>
        <w:rPr>
          <w:rFonts w:cs="BdPAvantGardeCond"/>
          <w:sz w:val="22"/>
        </w:rPr>
        <w:t>.</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A208B5" w:rsidRDefault="00370644" w:rsidP="00370644">
      <w:pPr>
        <w:autoSpaceDE w:val="0"/>
        <w:autoSpaceDN w:val="0"/>
        <w:adjustRightInd w:val="0"/>
        <w:spacing w:after="0" w:line="240" w:lineRule="auto"/>
        <w:jc w:val="both"/>
        <w:rPr>
          <w:rFonts w:cs="BdPAvantGardeCondBold"/>
          <w:b/>
          <w:bCs/>
          <w:sz w:val="24"/>
          <w:szCs w:val="24"/>
        </w:rPr>
      </w:pPr>
      <w:r w:rsidRPr="00A208B5">
        <w:rPr>
          <w:rFonts w:cs="BdPAvantGardeCondBold"/>
          <w:b/>
          <w:bCs/>
          <w:sz w:val="24"/>
          <w:szCs w:val="24"/>
        </w:rPr>
        <w:t>Wer kann teilnehmen?</w:t>
      </w:r>
    </w:p>
    <w:p w:rsidR="00370644" w:rsidRPr="00370644" w:rsidRDefault="00F87A15" w:rsidP="00370644">
      <w:pPr>
        <w:pStyle w:val="Default"/>
        <w:jc w:val="both"/>
        <w:rPr>
          <w:rFonts w:ascii="Aleo Light" w:hAnsi="Aleo Light"/>
        </w:rPr>
      </w:pPr>
      <w:r>
        <w:rPr>
          <w:rFonts w:ascii="Aleo Light" w:hAnsi="Aleo Light" w:cs="BdPAvantGardeCond"/>
          <w:sz w:val="22"/>
        </w:rPr>
        <w:t>Der Basisk</w:t>
      </w:r>
      <w:r w:rsidR="00370644" w:rsidRPr="00370644">
        <w:rPr>
          <w:rFonts w:ascii="Aleo Light" w:hAnsi="Aleo Light" w:cs="BdPAvantGardeCond"/>
          <w:sz w:val="22"/>
        </w:rPr>
        <w:t xml:space="preserve">urs richtet sich an </w:t>
      </w:r>
      <w:r w:rsidR="00370644" w:rsidRPr="00370644">
        <w:rPr>
          <w:rFonts w:ascii="Aleo Light" w:hAnsi="Aleo Light" w:cs="BdPAvantGardeCondBold"/>
          <w:b/>
          <w:bCs/>
          <w:sz w:val="22"/>
        </w:rPr>
        <w:t>13 - 14</w:t>
      </w:r>
      <w:r w:rsidR="004565D3">
        <w:rPr>
          <w:rFonts w:ascii="Aleo Light" w:hAnsi="Aleo Light" w:cs="BdPAvantGardeCondBold"/>
          <w:b/>
          <w:bCs/>
          <w:sz w:val="22"/>
        </w:rPr>
        <w:t xml:space="preserve"> j</w:t>
      </w:r>
      <w:r w:rsidR="00370644" w:rsidRPr="00370644">
        <w:rPr>
          <w:rFonts w:ascii="Aleo Light" w:hAnsi="Aleo Light" w:cs="BdPAvantGardeCondBold"/>
          <w:b/>
          <w:bCs/>
          <w:sz w:val="22"/>
        </w:rPr>
        <w:t xml:space="preserve">ährige </w:t>
      </w:r>
      <w:proofErr w:type="spellStart"/>
      <w:r w:rsidR="00370644" w:rsidRPr="00370644">
        <w:rPr>
          <w:rFonts w:ascii="Aleo Light" w:hAnsi="Aleo Light" w:cs="BdPAvantGardeCondBold"/>
          <w:b/>
          <w:bCs/>
          <w:sz w:val="22"/>
        </w:rPr>
        <w:t>Sipplinge</w:t>
      </w:r>
      <w:proofErr w:type="spellEnd"/>
      <w:r w:rsidR="00370644" w:rsidRPr="00370644">
        <w:rPr>
          <w:rFonts w:ascii="Aleo Light" w:hAnsi="Aleo Light" w:cs="BdPAvantGardeCondBold"/>
          <w:b/>
          <w:bCs/>
          <w:sz w:val="22"/>
        </w:rPr>
        <w:t>.</w:t>
      </w:r>
      <w:r w:rsidR="00370644" w:rsidRPr="00370644">
        <w:rPr>
          <w:rFonts w:ascii="Aleo Light" w:hAnsi="Aleo Light" w:cs="BdPAvantGardeCond"/>
          <w:sz w:val="22"/>
        </w:rPr>
        <w:t xml:space="preserve"> </w:t>
      </w:r>
      <w:r>
        <w:rPr>
          <w:rFonts w:ascii="Aleo Light" w:hAnsi="Aleo Light" w:cs="BdPAvantGardeCond"/>
          <w:sz w:val="22"/>
        </w:rPr>
        <w:t>Er</w:t>
      </w:r>
      <w:r w:rsidR="00AA5B02">
        <w:rPr>
          <w:rFonts w:ascii="Aleo Light" w:hAnsi="Aleo Light" w:cs="BdPAvantGardeCond"/>
          <w:sz w:val="22"/>
        </w:rPr>
        <w:t xml:space="preserve"> ist kein K</w:t>
      </w:r>
      <w:r w:rsidR="00370644">
        <w:rPr>
          <w:rFonts w:ascii="Aleo Light" w:hAnsi="Aleo Light" w:cs="BdPAvantGardeCond"/>
          <w:sz w:val="22"/>
        </w:rPr>
        <w:t xml:space="preserve">urs für </w:t>
      </w:r>
      <w:r w:rsidR="004565D3">
        <w:rPr>
          <w:rFonts w:ascii="Aleo Light" w:hAnsi="Aleo Light" w:cs="BdPAvantGardeCond"/>
          <w:sz w:val="22"/>
        </w:rPr>
        <w:t xml:space="preserve">angehende </w:t>
      </w:r>
      <w:r w:rsidR="00370644">
        <w:rPr>
          <w:rFonts w:ascii="Aleo Light" w:hAnsi="Aleo Light" w:cs="BdPAvantGardeCond"/>
          <w:sz w:val="22"/>
        </w:rPr>
        <w:t xml:space="preserve">Gruppenleitungen, sondern offen für alle </w:t>
      </w:r>
      <w:proofErr w:type="spellStart"/>
      <w:r w:rsidR="00370644">
        <w:rPr>
          <w:rFonts w:ascii="Aleo Light" w:hAnsi="Aleo Light" w:cs="BdPAvantGardeCond"/>
          <w:sz w:val="22"/>
        </w:rPr>
        <w:t>Sipplinge</w:t>
      </w:r>
      <w:proofErr w:type="spellEnd"/>
      <w:r w:rsidR="00370644">
        <w:rPr>
          <w:rFonts w:ascii="Aleo Light" w:hAnsi="Aleo Light" w:cs="BdPAvantGardeCond"/>
          <w:sz w:val="22"/>
        </w:rPr>
        <w:t xml:space="preserve">, die </w:t>
      </w:r>
      <w:r>
        <w:rPr>
          <w:rFonts w:ascii="Aleo Light" w:hAnsi="Aleo Light" w:cs="BdPAvantGardeCond"/>
          <w:sz w:val="22"/>
        </w:rPr>
        <w:t>motiviert sind</w:t>
      </w:r>
      <w:r w:rsidR="005F6ED4">
        <w:rPr>
          <w:rFonts w:ascii="Aleo Light" w:hAnsi="Aleo Light" w:cs="BdPAvantGardeCond"/>
          <w:sz w:val="22"/>
        </w:rPr>
        <w:t>,</w:t>
      </w:r>
      <w:r>
        <w:rPr>
          <w:rFonts w:ascii="Aleo Light" w:hAnsi="Aleo Light" w:cs="BdPAvantGardeCond"/>
          <w:sz w:val="22"/>
        </w:rPr>
        <w:t xml:space="preserve"> </w:t>
      </w:r>
      <w:r w:rsidR="00370644">
        <w:rPr>
          <w:rFonts w:ascii="Aleo Light" w:hAnsi="Aleo Light" w:cs="BdPAvantGardeCond"/>
          <w:sz w:val="22"/>
        </w:rPr>
        <w:t xml:space="preserve">Aufgaben in ihrem Stamm </w:t>
      </w:r>
      <w:r>
        <w:rPr>
          <w:rFonts w:ascii="Aleo Light" w:hAnsi="Aleo Light" w:cs="BdPAvantGardeCond"/>
          <w:sz w:val="22"/>
        </w:rPr>
        <w:t xml:space="preserve">zu </w:t>
      </w:r>
      <w:r w:rsidR="00370644">
        <w:rPr>
          <w:rFonts w:ascii="Aleo Light" w:hAnsi="Aleo Light" w:cs="BdPAvantGardeCond"/>
          <w:sz w:val="22"/>
        </w:rPr>
        <w:t xml:space="preserve">übernehmen. </w:t>
      </w:r>
      <w:r w:rsidR="00370644" w:rsidRPr="00370644">
        <w:rPr>
          <w:rFonts w:ascii="Aleo Light" w:hAnsi="Aleo Light"/>
          <w:color w:val="auto"/>
          <w:sz w:val="22"/>
          <w:szCs w:val="22"/>
        </w:rPr>
        <w:t>Grundvoraussetzungen sind Erfahrungen im Stammesleben und Kenntnis der wichtigsten Pfadfind</w:t>
      </w:r>
      <w:r w:rsidR="004565D3">
        <w:rPr>
          <w:rFonts w:ascii="Aleo Light" w:hAnsi="Aleo Light"/>
          <w:color w:val="auto"/>
          <w:sz w:val="22"/>
          <w:szCs w:val="22"/>
        </w:rPr>
        <w:t xml:space="preserve">ertechniken, wie Aufbau von </w:t>
      </w:r>
      <w:proofErr w:type="spellStart"/>
      <w:r w:rsidR="004565D3">
        <w:rPr>
          <w:rFonts w:ascii="Aleo Light" w:hAnsi="Aleo Light"/>
          <w:color w:val="auto"/>
          <w:sz w:val="22"/>
          <w:szCs w:val="22"/>
        </w:rPr>
        <w:t>Koht</w:t>
      </w:r>
      <w:r w:rsidR="00370644" w:rsidRPr="00370644">
        <w:rPr>
          <w:rFonts w:ascii="Aleo Light" w:hAnsi="Aleo Light"/>
          <w:color w:val="auto"/>
          <w:sz w:val="22"/>
          <w:szCs w:val="22"/>
        </w:rPr>
        <w:t>en</w:t>
      </w:r>
      <w:proofErr w:type="spellEnd"/>
      <w:r w:rsidR="00370644" w:rsidRPr="00370644">
        <w:rPr>
          <w:rFonts w:ascii="Aleo Light" w:hAnsi="Aleo Light"/>
          <w:color w:val="auto"/>
          <w:sz w:val="22"/>
          <w:szCs w:val="22"/>
        </w:rPr>
        <w:t xml:space="preserve"> und Jurten.</w:t>
      </w:r>
      <w:r>
        <w:rPr>
          <w:rFonts w:ascii="Aleo Light" w:hAnsi="Aleo Light"/>
          <w:color w:val="auto"/>
          <w:sz w:val="22"/>
          <w:szCs w:val="22"/>
        </w:rPr>
        <w:t xml:space="preserve"> Außerdem solltest du ber</w:t>
      </w:r>
      <w:r w:rsidR="004565D3">
        <w:rPr>
          <w:rFonts w:ascii="Aleo Light" w:hAnsi="Aleo Light"/>
          <w:color w:val="auto"/>
          <w:sz w:val="22"/>
          <w:szCs w:val="22"/>
        </w:rPr>
        <w:t>eits Lager und Gruppenstunden mit</w:t>
      </w:r>
      <w:r>
        <w:rPr>
          <w:rFonts w:ascii="Aleo Light" w:hAnsi="Aleo Light"/>
          <w:color w:val="auto"/>
          <w:sz w:val="22"/>
          <w:szCs w:val="22"/>
        </w:rPr>
        <w:t xml:space="preserve"> deinem Stamm erlebt haben und auf Fahrt gewesen sein.</w:t>
      </w:r>
    </w:p>
    <w:p w:rsidR="00370644" w:rsidRDefault="00370644" w:rsidP="00370644">
      <w:pPr>
        <w:autoSpaceDE w:val="0"/>
        <w:autoSpaceDN w:val="0"/>
        <w:adjustRightInd w:val="0"/>
        <w:spacing w:after="0" w:line="240" w:lineRule="auto"/>
        <w:jc w:val="both"/>
        <w:rPr>
          <w:rFonts w:cs="BdPAvantGardeCondBold"/>
          <w:b/>
          <w:bCs/>
          <w:sz w:val="24"/>
          <w:szCs w:val="24"/>
        </w:rPr>
      </w:pPr>
    </w:p>
    <w:p w:rsidR="00370644" w:rsidRPr="00A208B5" w:rsidRDefault="00370644" w:rsidP="00370644">
      <w:pPr>
        <w:autoSpaceDE w:val="0"/>
        <w:autoSpaceDN w:val="0"/>
        <w:adjustRightInd w:val="0"/>
        <w:spacing w:after="0" w:line="240" w:lineRule="auto"/>
        <w:jc w:val="both"/>
        <w:rPr>
          <w:rFonts w:cs="BdPAvantGardeCondBold"/>
          <w:b/>
          <w:bCs/>
          <w:sz w:val="24"/>
          <w:szCs w:val="24"/>
        </w:rPr>
      </w:pPr>
      <w:r w:rsidRPr="00A208B5">
        <w:rPr>
          <w:rFonts w:cs="BdPAvantGardeCondBold"/>
          <w:b/>
          <w:bCs/>
          <w:sz w:val="24"/>
          <w:szCs w:val="24"/>
        </w:rPr>
        <w:t>Was passiert auf dem Basiskurs?</w:t>
      </w:r>
    </w:p>
    <w:p w:rsidR="00370644"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 xml:space="preserve">Während der Kurswoche wirst du zusammen mit </w:t>
      </w:r>
      <w:r w:rsidR="004565D3" w:rsidRPr="00A208B5">
        <w:rPr>
          <w:rFonts w:cs="BdPAvantGardeCond"/>
          <w:sz w:val="22"/>
        </w:rPr>
        <w:t xml:space="preserve">Teilnehmenden </w:t>
      </w:r>
      <w:r w:rsidRPr="00A208B5">
        <w:rPr>
          <w:rFonts w:cs="BdPAvantGardeCond"/>
          <w:sz w:val="22"/>
        </w:rPr>
        <w:t>aus andere</w:t>
      </w:r>
      <w:r>
        <w:rPr>
          <w:rFonts w:cs="BdPAvantGardeCond"/>
          <w:sz w:val="22"/>
        </w:rPr>
        <w:t xml:space="preserve">n Stämmen verschiedene Aspekte der </w:t>
      </w:r>
      <w:proofErr w:type="spellStart"/>
      <w:r>
        <w:rPr>
          <w:rFonts w:cs="BdPAvantGardeCond"/>
          <w:sz w:val="22"/>
        </w:rPr>
        <w:t>Pfadfinderei</w:t>
      </w:r>
      <w:proofErr w:type="spellEnd"/>
      <w:r>
        <w:rPr>
          <w:rFonts w:cs="BdPAvantGardeCond"/>
          <w:sz w:val="22"/>
        </w:rPr>
        <w:t xml:space="preserve"> im </w:t>
      </w:r>
      <w:proofErr w:type="spellStart"/>
      <w:r>
        <w:rPr>
          <w:rFonts w:cs="BdPAvantGardeCond"/>
          <w:sz w:val="22"/>
        </w:rPr>
        <w:t>BdP</w:t>
      </w:r>
      <w:proofErr w:type="spellEnd"/>
      <w:r>
        <w:rPr>
          <w:rFonts w:cs="BdPAvantGardeCond"/>
          <w:sz w:val="22"/>
        </w:rPr>
        <w:t xml:space="preserve">, in unserem Landesverband und </w:t>
      </w:r>
      <w:r w:rsidR="004565D3">
        <w:rPr>
          <w:rFonts w:cs="BdPAvantGardeCond"/>
          <w:sz w:val="22"/>
        </w:rPr>
        <w:t xml:space="preserve">aus </w:t>
      </w:r>
      <w:r>
        <w:rPr>
          <w:rFonts w:cs="BdPAvantGardeCond"/>
          <w:sz w:val="22"/>
        </w:rPr>
        <w:t>anderen Stämmen kennen lernen und erleben</w:t>
      </w:r>
      <w:r w:rsidR="00AA5B02">
        <w:rPr>
          <w:rFonts w:cs="BdPAvantGardeCond"/>
          <w:sz w:val="22"/>
        </w:rPr>
        <w:t>.</w:t>
      </w:r>
      <w:r w:rsidR="004565D3">
        <w:rPr>
          <w:rFonts w:cs="BdPAvantGardeCond"/>
          <w:sz w:val="22"/>
        </w:rPr>
        <w:t xml:space="preserve"> Dabei wirst du deinen Kursalltag in einer Kurssippe mit anderen Teilnehmenden verbringen. Mit dieser Kurssippe wirst du während de</w:t>
      </w:r>
      <w:r w:rsidR="005F6ED4">
        <w:rPr>
          <w:rFonts w:cs="BdPAvantGardeCond"/>
          <w:sz w:val="22"/>
        </w:rPr>
        <w:t>s</w:t>
      </w:r>
      <w:r w:rsidR="004565D3">
        <w:rPr>
          <w:rFonts w:cs="BdPAvantGardeCond"/>
          <w:sz w:val="22"/>
        </w:rPr>
        <w:t xml:space="preserve"> Kurs</w:t>
      </w:r>
      <w:r w:rsidR="005F6ED4">
        <w:rPr>
          <w:rFonts w:cs="BdPAvantGardeCond"/>
          <w:sz w:val="22"/>
        </w:rPr>
        <w:t>es</w:t>
      </w:r>
      <w:r w:rsidR="004565D3">
        <w:rPr>
          <w:rFonts w:cs="BdPAvantGardeCond"/>
          <w:sz w:val="22"/>
        </w:rPr>
        <w:t xml:space="preserve"> auch über eine Nacht auf </w:t>
      </w:r>
      <w:proofErr w:type="spellStart"/>
      <w:r w:rsidR="004565D3">
        <w:rPr>
          <w:rFonts w:cs="BdPAvantGardeCond"/>
          <w:sz w:val="22"/>
        </w:rPr>
        <w:t>Hajk</w:t>
      </w:r>
      <w:proofErr w:type="spellEnd"/>
      <w:r w:rsidR="004565D3">
        <w:rPr>
          <w:rFonts w:cs="BdPAvantGardeCond"/>
          <w:sz w:val="22"/>
        </w:rPr>
        <w:t xml:space="preserve"> gehen.</w:t>
      </w:r>
    </w:p>
    <w:p w:rsidR="00AA5B02" w:rsidRDefault="00AA5B02" w:rsidP="00370644">
      <w:pPr>
        <w:autoSpaceDE w:val="0"/>
        <w:autoSpaceDN w:val="0"/>
        <w:adjustRightInd w:val="0"/>
        <w:spacing w:after="0" w:line="240" w:lineRule="auto"/>
        <w:jc w:val="both"/>
        <w:rPr>
          <w:rFonts w:cs="BdPAvantGardeCond"/>
          <w:sz w:val="22"/>
        </w:rPr>
      </w:pPr>
    </w:p>
    <w:p w:rsidR="00AA5B02" w:rsidRPr="00A208B5"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 xml:space="preserve">Vorbereitung, Durchführung und Nachbereitung von </w:t>
      </w:r>
      <w:r w:rsidR="00F87A15">
        <w:rPr>
          <w:rFonts w:cs="BdPAvantGardeCond"/>
          <w:sz w:val="22"/>
        </w:rPr>
        <w:t>Programm mit G</w:t>
      </w:r>
      <w:r>
        <w:rPr>
          <w:rFonts w:cs="BdPAvantGardeCond"/>
          <w:sz w:val="22"/>
        </w:rPr>
        <w:t>leichaltrigen.</w:t>
      </w:r>
    </w:p>
    <w:p w:rsidR="00AA5B02" w:rsidRPr="00A208B5"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viele abwechslungsreiche Programmideen</w:t>
      </w:r>
      <w:r>
        <w:rPr>
          <w:rFonts w:cs="BdPAvantGardeCond"/>
          <w:sz w:val="22"/>
        </w:rPr>
        <w:t>.</w:t>
      </w:r>
    </w:p>
    <w:p w:rsidR="00AA5B02" w:rsidRPr="00A208B5"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Übernahme von Verantwortung &amp; Vorbild sein</w:t>
      </w:r>
      <w:r>
        <w:rPr>
          <w:rFonts w:cs="BdPAvantGardeCond"/>
          <w:sz w:val="22"/>
        </w:rPr>
        <w:t>.</w:t>
      </w:r>
    </w:p>
    <w:p w:rsidR="00AA5B02"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 xml:space="preserve">Kenntnisse über den </w:t>
      </w:r>
      <w:r>
        <w:rPr>
          <w:rFonts w:cs="BdPAvantGardeCond"/>
          <w:sz w:val="22"/>
        </w:rPr>
        <w:t xml:space="preserve">BdP, den </w:t>
      </w:r>
      <w:r w:rsidRPr="00A208B5">
        <w:rPr>
          <w:rFonts w:cs="BdPAvantGardeCond"/>
          <w:sz w:val="22"/>
        </w:rPr>
        <w:t>Landesverband und die Stufen</w:t>
      </w:r>
      <w:r>
        <w:rPr>
          <w:rFonts w:cs="BdPAvantGardeCond"/>
          <w:sz w:val="22"/>
        </w:rPr>
        <w:t>.</w:t>
      </w:r>
    </w:p>
    <w:p w:rsidR="00AA5B02" w:rsidRPr="00AA5B02"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71608D">
        <w:rPr>
          <w:sz w:val="22"/>
        </w:rPr>
        <w:t>Spaß, Motivation, Networking</w:t>
      </w:r>
      <w:r w:rsidR="00C24170">
        <w:rPr>
          <w:sz w:val="22"/>
        </w:rPr>
        <w:t>.</w:t>
      </w:r>
    </w:p>
    <w:p w:rsidR="00AA5B02" w:rsidRDefault="00AA5B02" w:rsidP="00AA5B02">
      <w:pPr>
        <w:pStyle w:val="Listenabsatz"/>
        <w:numPr>
          <w:ilvl w:val="0"/>
          <w:numId w:val="11"/>
        </w:numPr>
        <w:autoSpaceDE w:val="0"/>
        <w:autoSpaceDN w:val="0"/>
        <w:adjustRightInd w:val="0"/>
        <w:spacing w:after="0" w:line="240" w:lineRule="auto"/>
        <w:jc w:val="both"/>
        <w:rPr>
          <w:rFonts w:cs="BdPAvantGardeCond"/>
          <w:sz w:val="22"/>
        </w:rPr>
      </w:pPr>
      <w:r w:rsidRPr="00A208B5">
        <w:rPr>
          <w:rFonts w:cs="BdPAvantGardeCond"/>
          <w:sz w:val="22"/>
        </w:rPr>
        <w:t>vieles mehr…</w:t>
      </w:r>
    </w:p>
    <w:p w:rsidR="00AA5B02" w:rsidRDefault="00AA5B02" w:rsidP="00370644">
      <w:pPr>
        <w:autoSpaceDE w:val="0"/>
        <w:autoSpaceDN w:val="0"/>
        <w:adjustRightInd w:val="0"/>
        <w:spacing w:after="0" w:line="240" w:lineRule="auto"/>
        <w:jc w:val="both"/>
        <w:rPr>
          <w:rFonts w:cs="BdPAvantGardeCond"/>
          <w:sz w:val="22"/>
        </w:rPr>
      </w:pP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Vieles davon wirst du selbst ausprobieren. Sei es in der K</w:t>
      </w:r>
      <w:r w:rsidR="00C24170">
        <w:rPr>
          <w:rFonts w:cs="BdPAvantGardeCond"/>
          <w:sz w:val="22"/>
        </w:rPr>
        <w:t>urssippe</w:t>
      </w:r>
      <w:r w:rsidRPr="00A208B5">
        <w:rPr>
          <w:rFonts w:cs="BdPAvantGardeCond"/>
          <w:sz w:val="22"/>
        </w:rPr>
        <w:t xml:space="preserve"> oder mit Allen zusammen. Wir legen daher großen Wert auf Eigenständigkeit und die Bereitschaft etwas lernen zu wollen. Du wirst sehen, wie viel Spaß das machen wird! Ein motiviertes und erfahrenes </w:t>
      </w:r>
      <w:proofErr w:type="spellStart"/>
      <w:r w:rsidRPr="00A208B5">
        <w:rPr>
          <w:rFonts w:cs="BdPAvantGardeCond"/>
          <w:sz w:val="22"/>
        </w:rPr>
        <w:t>Kursteam</w:t>
      </w:r>
      <w:proofErr w:type="spellEnd"/>
      <w:r w:rsidRPr="00A208B5">
        <w:rPr>
          <w:rFonts w:cs="BdPAvantGardeCond"/>
          <w:sz w:val="22"/>
        </w:rPr>
        <w:t xml:space="preserve"> steht dir dabei immer zur Seite!</w:t>
      </w:r>
    </w:p>
    <w:p w:rsidR="00370644" w:rsidRDefault="00370644" w:rsidP="00370644">
      <w:pPr>
        <w:autoSpaceDE w:val="0"/>
        <w:autoSpaceDN w:val="0"/>
        <w:adjustRightInd w:val="0"/>
        <w:spacing w:after="0" w:line="240" w:lineRule="auto"/>
        <w:jc w:val="both"/>
        <w:rPr>
          <w:rFonts w:cs="BdPAvantGardeCondBold"/>
          <w:b/>
          <w:bCs/>
          <w:sz w:val="24"/>
          <w:szCs w:val="24"/>
        </w:rPr>
      </w:pPr>
    </w:p>
    <w:p w:rsidR="00370644" w:rsidRDefault="00370644" w:rsidP="00370644">
      <w:pPr>
        <w:autoSpaceDE w:val="0"/>
        <w:autoSpaceDN w:val="0"/>
        <w:adjustRightInd w:val="0"/>
        <w:spacing w:after="0" w:line="240" w:lineRule="auto"/>
        <w:jc w:val="both"/>
        <w:rPr>
          <w:rFonts w:cs="BdPAvantGardeCondBold"/>
          <w:b/>
          <w:bCs/>
          <w:sz w:val="24"/>
          <w:szCs w:val="24"/>
        </w:rPr>
      </w:pPr>
    </w:p>
    <w:p w:rsidR="00370644" w:rsidRDefault="00370644" w:rsidP="00370644">
      <w:pPr>
        <w:autoSpaceDE w:val="0"/>
        <w:autoSpaceDN w:val="0"/>
        <w:adjustRightInd w:val="0"/>
        <w:spacing w:after="0" w:line="240" w:lineRule="auto"/>
        <w:jc w:val="both"/>
        <w:rPr>
          <w:rFonts w:cs="BdPAvantGardeCondBold"/>
          <w:b/>
          <w:bCs/>
          <w:sz w:val="24"/>
          <w:szCs w:val="24"/>
        </w:rPr>
      </w:pPr>
    </w:p>
    <w:p w:rsidR="007B50F9" w:rsidRDefault="007B50F9" w:rsidP="00370644">
      <w:pPr>
        <w:autoSpaceDE w:val="0"/>
        <w:autoSpaceDN w:val="0"/>
        <w:adjustRightInd w:val="0"/>
        <w:spacing w:after="0" w:line="240" w:lineRule="auto"/>
        <w:jc w:val="both"/>
        <w:rPr>
          <w:rFonts w:cs="BdPAvantGardeCondBold"/>
          <w:b/>
          <w:bCs/>
          <w:sz w:val="24"/>
          <w:szCs w:val="24"/>
        </w:rPr>
      </w:pPr>
    </w:p>
    <w:p w:rsidR="00370644" w:rsidRPr="00F90F13" w:rsidRDefault="00370644" w:rsidP="00370644">
      <w:pPr>
        <w:autoSpaceDE w:val="0"/>
        <w:autoSpaceDN w:val="0"/>
        <w:adjustRightInd w:val="0"/>
        <w:spacing w:after="0" w:line="240" w:lineRule="auto"/>
        <w:jc w:val="both"/>
        <w:rPr>
          <w:rFonts w:cs="BdPAvantGardeCondBold"/>
          <w:b/>
          <w:bCs/>
          <w:sz w:val="24"/>
          <w:szCs w:val="24"/>
        </w:rPr>
      </w:pPr>
      <w:r w:rsidRPr="00F90F13">
        <w:rPr>
          <w:rFonts w:cs="BdPAvantGardeCondBold"/>
          <w:b/>
          <w:bCs/>
          <w:sz w:val="24"/>
          <w:szCs w:val="24"/>
        </w:rPr>
        <w:lastRenderedPageBreak/>
        <w:t>Wo und wann findet der Basiskurs statt?</w:t>
      </w:r>
    </w:p>
    <w:p w:rsidR="00370644" w:rsidRPr="00A208B5" w:rsidRDefault="00401F69" w:rsidP="00370644">
      <w:pPr>
        <w:autoSpaceDE w:val="0"/>
        <w:autoSpaceDN w:val="0"/>
        <w:adjustRightInd w:val="0"/>
        <w:spacing w:after="0" w:line="240" w:lineRule="auto"/>
        <w:jc w:val="both"/>
        <w:rPr>
          <w:rFonts w:cs="BdPAvantGardeCond"/>
          <w:sz w:val="22"/>
        </w:rPr>
      </w:pPr>
      <w:r>
        <w:rPr>
          <w:rFonts w:cs="BdPAvantGardeCond"/>
          <w:sz w:val="22"/>
        </w:rPr>
        <w:t>Der Basiskurs findet</w:t>
      </w:r>
      <w:r w:rsidR="00A33259">
        <w:rPr>
          <w:rFonts w:cs="BdPAvantGardeCond"/>
          <w:sz w:val="22"/>
        </w:rPr>
        <w:t xml:space="preserve"> </w:t>
      </w:r>
      <w:r>
        <w:rPr>
          <w:rFonts w:cs="BdPAvantGardeCond"/>
          <w:sz w:val="22"/>
        </w:rPr>
        <w:t xml:space="preserve">als </w:t>
      </w:r>
      <w:proofErr w:type="spellStart"/>
      <w:r>
        <w:rPr>
          <w:rFonts w:cs="BdPAvantGardeCond"/>
          <w:sz w:val="22"/>
        </w:rPr>
        <w:t>Koht</w:t>
      </w:r>
      <w:r w:rsidR="00370644" w:rsidRPr="00A208B5">
        <w:rPr>
          <w:rFonts w:cs="BdPAvantGardeCond"/>
          <w:sz w:val="22"/>
        </w:rPr>
        <w:t>en</w:t>
      </w:r>
      <w:proofErr w:type="spellEnd"/>
      <w:r w:rsidR="00370644" w:rsidRPr="00F90F13">
        <w:rPr>
          <w:rFonts w:cs="BdPAvantGardeCond"/>
          <w:sz w:val="22"/>
        </w:rPr>
        <w:t>-</w:t>
      </w:r>
      <w:r w:rsidR="00370644" w:rsidRPr="00A208B5">
        <w:rPr>
          <w:rFonts w:cs="BdPAvantGardeCond"/>
          <w:sz w:val="22"/>
        </w:rPr>
        <w:t xml:space="preserve"> und </w:t>
      </w:r>
      <w:proofErr w:type="spellStart"/>
      <w:r w:rsidR="00370644" w:rsidRPr="00A208B5">
        <w:rPr>
          <w:rFonts w:cs="BdPAvantGardeCond"/>
          <w:sz w:val="22"/>
        </w:rPr>
        <w:t>Jurtenlager</w:t>
      </w:r>
      <w:proofErr w:type="spellEnd"/>
      <w:r>
        <w:rPr>
          <w:rFonts w:cs="BdPAvantGardeCond"/>
          <w:sz w:val="22"/>
        </w:rPr>
        <w:t xml:space="preserve"> auf dem Zeltplatz des Fritz-</w:t>
      </w:r>
      <w:proofErr w:type="spellStart"/>
      <w:r>
        <w:rPr>
          <w:rFonts w:cs="BdPAvantGardeCond"/>
          <w:sz w:val="22"/>
        </w:rPr>
        <w:t>Emmel</w:t>
      </w:r>
      <w:proofErr w:type="spellEnd"/>
      <w:r>
        <w:rPr>
          <w:rFonts w:cs="BdPAvantGardeCond"/>
          <w:sz w:val="22"/>
        </w:rPr>
        <w:t xml:space="preserve">-Haus in Kronberg </w:t>
      </w:r>
      <w:r w:rsidR="006A61A1">
        <w:rPr>
          <w:rFonts w:cs="BdPAvantGardeCond"/>
          <w:sz w:val="22"/>
        </w:rPr>
        <w:t>statt</w:t>
      </w:r>
      <w:r w:rsidR="00370644" w:rsidRPr="00A208B5">
        <w:rPr>
          <w:rFonts w:cs="BdPAvantGardeCond"/>
          <w:sz w:val="22"/>
        </w:rPr>
        <w:t xml:space="preserve">. Das heißt wir werden </w:t>
      </w:r>
      <w:r w:rsidR="00370644" w:rsidRPr="00B43176">
        <w:rPr>
          <w:rFonts w:cs="BdPAvantGardeCond"/>
          <w:b/>
          <w:sz w:val="22"/>
        </w:rPr>
        <w:t>draußen leben, kochen und schlafen</w:t>
      </w:r>
      <w:r w:rsidR="00370644" w:rsidRPr="00A208B5">
        <w:rPr>
          <w:rFonts w:cs="BdPAvantGardeCond"/>
          <w:sz w:val="22"/>
        </w:rPr>
        <w:t xml:space="preserve">. Der Kurs beginnt </w:t>
      </w:r>
      <w:r w:rsidR="00370644" w:rsidRPr="00B43176">
        <w:rPr>
          <w:rFonts w:cs="BdPAvantGardeCond"/>
          <w:sz w:val="22"/>
        </w:rPr>
        <w:t xml:space="preserve">am Samstag, den </w:t>
      </w:r>
      <w:r>
        <w:rPr>
          <w:rFonts w:cs="BdPAvantGardeCondBold"/>
          <w:bCs/>
          <w:sz w:val="22"/>
        </w:rPr>
        <w:t>0</w:t>
      </w:r>
      <w:r w:rsidR="007B50F9">
        <w:rPr>
          <w:rFonts w:cs="BdPAvantGardeCondBold"/>
          <w:bCs/>
          <w:sz w:val="22"/>
        </w:rPr>
        <w:t>5</w:t>
      </w:r>
      <w:r>
        <w:rPr>
          <w:rFonts w:cs="BdPAvantGardeCondBold"/>
          <w:bCs/>
          <w:sz w:val="22"/>
        </w:rPr>
        <w:t>.</w:t>
      </w:r>
      <w:r w:rsidR="006551C9">
        <w:rPr>
          <w:rFonts w:cs="BdPAvantGardeCondBold"/>
          <w:bCs/>
          <w:sz w:val="22"/>
        </w:rPr>
        <w:t xml:space="preserve"> April</w:t>
      </w:r>
      <w:r w:rsidR="00370644" w:rsidRPr="00B43176">
        <w:rPr>
          <w:rFonts w:cs="BdPAvantGardeCondBold"/>
          <w:bCs/>
          <w:sz w:val="22"/>
        </w:rPr>
        <w:t xml:space="preserve"> </w:t>
      </w:r>
      <w:r w:rsidR="00370644" w:rsidRPr="00B43176">
        <w:rPr>
          <w:rFonts w:cs="BdPAvantGardeCond"/>
          <w:sz w:val="22"/>
        </w:rPr>
        <w:t xml:space="preserve">und </w:t>
      </w:r>
      <w:r w:rsidR="006A61A1">
        <w:rPr>
          <w:rFonts w:cs="BdPAvantGardeCond"/>
          <w:sz w:val="22"/>
        </w:rPr>
        <w:t>endet am</w:t>
      </w:r>
      <w:r w:rsidR="00370644" w:rsidRPr="00B43176">
        <w:rPr>
          <w:rFonts w:cs="BdPAvantGardeCond"/>
          <w:sz w:val="22"/>
        </w:rPr>
        <w:t xml:space="preserve"> Sonntag, den </w:t>
      </w:r>
      <w:r>
        <w:rPr>
          <w:rFonts w:cs="BdPAvantGardeCondBold"/>
          <w:bCs/>
          <w:sz w:val="22"/>
        </w:rPr>
        <w:t>1</w:t>
      </w:r>
      <w:r w:rsidR="007B50F9">
        <w:rPr>
          <w:rFonts w:cs="BdPAvantGardeCondBold"/>
          <w:bCs/>
          <w:sz w:val="22"/>
        </w:rPr>
        <w:t>3</w:t>
      </w:r>
      <w:r w:rsidR="00370644" w:rsidRPr="00B43176">
        <w:rPr>
          <w:rFonts w:cs="BdPAvantGardeCondBold"/>
          <w:bCs/>
          <w:sz w:val="22"/>
        </w:rPr>
        <w:t>. April</w:t>
      </w:r>
      <w:r w:rsidR="00370644" w:rsidRPr="00B43176">
        <w:rPr>
          <w:rFonts w:cs="BdPAvantGardeCond"/>
          <w:sz w:val="22"/>
        </w:rPr>
        <w:t>. Du</w:t>
      </w:r>
      <w:r w:rsidR="00370644">
        <w:rPr>
          <w:rFonts w:cs="BdPAvantGardeCond"/>
          <w:sz w:val="22"/>
        </w:rPr>
        <w:t xml:space="preserve"> musst auf jeden Fall während de</w:t>
      </w:r>
      <w:r w:rsidR="005F6ED4">
        <w:rPr>
          <w:rFonts w:cs="BdPAvantGardeCond"/>
          <w:sz w:val="22"/>
        </w:rPr>
        <w:t>s</w:t>
      </w:r>
      <w:r w:rsidR="00370644" w:rsidRPr="00A208B5">
        <w:rPr>
          <w:rFonts w:cs="BdPAvantGardeCond"/>
          <w:sz w:val="22"/>
        </w:rPr>
        <w:t xml:space="preserve"> kompletten Kurs</w:t>
      </w:r>
      <w:r w:rsidR="005F6ED4">
        <w:rPr>
          <w:rFonts w:cs="BdPAvantGardeCond"/>
          <w:sz w:val="22"/>
        </w:rPr>
        <w:t>es</w:t>
      </w:r>
      <w:r w:rsidR="00F87A15">
        <w:rPr>
          <w:rFonts w:cs="BdPAvantGardeCond"/>
          <w:sz w:val="22"/>
        </w:rPr>
        <w:t xml:space="preserve"> </w:t>
      </w:r>
      <w:r w:rsidR="00370644" w:rsidRPr="00A208B5">
        <w:rPr>
          <w:rFonts w:cs="BdPAvantGardeCond"/>
          <w:sz w:val="22"/>
        </w:rPr>
        <w:t>anwesend sein können.</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F90F13" w:rsidRDefault="00370644" w:rsidP="00370644">
      <w:pPr>
        <w:autoSpaceDE w:val="0"/>
        <w:autoSpaceDN w:val="0"/>
        <w:adjustRightInd w:val="0"/>
        <w:spacing w:after="0" w:line="240" w:lineRule="auto"/>
        <w:jc w:val="both"/>
        <w:rPr>
          <w:rFonts w:cs="BdPAvantGardeCondBold"/>
          <w:b/>
          <w:bCs/>
          <w:sz w:val="24"/>
          <w:szCs w:val="24"/>
        </w:rPr>
      </w:pPr>
      <w:r w:rsidRPr="00F90F13">
        <w:rPr>
          <w:rFonts w:cs="BdPAvantGardeCondBold"/>
          <w:b/>
          <w:bCs/>
          <w:sz w:val="24"/>
          <w:szCs w:val="24"/>
        </w:rPr>
        <w:t>Was kostet das?</w:t>
      </w: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 xml:space="preserve">Der Basiskurs kostet Dich </w:t>
      </w:r>
      <w:r w:rsidRPr="00B43176">
        <w:rPr>
          <w:rFonts w:cs="BdPAvantGardeCond"/>
          <w:b/>
          <w:sz w:val="22"/>
        </w:rPr>
        <w:t>100</w:t>
      </w:r>
      <w:r w:rsidRPr="00A208B5">
        <w:rPr>
          <w:rFonts w:cs="BdPAvantGardeCondBold"/>
          <w:b/>
          <w:bCs/>
          <w:sz w:val="22"/>
        </w:rPr>
        <w:t xml:space="preserve"> Euro</w:t>
      </w:r>
      <w:r w:rsidRPr="00A208B5">
        <w:rPr>
          <w:rFonts w:cs="BdPAvantGardeCond"/>
          <w:sz w:val="22"/>
        </w:rPr>
        <w:t xml:space="preserve">. </w:t>
      </w:r>
      <w:r w:rsidR="006A61A1">
        <w:rPr>
          <w:rFonts w:cs="BdPAvantGardeCond"/>
          <w:sz w:val="22"/>
        </w:rPr>
        <w:t>Außerdem musst du d</w:t>
      </w:r>
      <w:r w:rsidRPr="00A208B5">
        <w:rPr>
          <w:rFonts w:cs="BdPAvantGardeCond"/>
          <w:sz w:val="22"/>
        </w:rPr>
        <w:t xml:space="preserve">ie Fahrtkosten zum Kurs selbst tragen, allerdings gibt es die Möglichkeit, dich mit anderen Teilnehmenden zu </w:t>
      </w:r>
      <w:r w:rsidRPr="003B5BF8">
        <w:rPr>
          <w:rFonts w:cs="BdPAvantGardeCond"/>
          <w:sz w:val="22"/>
        </w:rPr>
        <w:t xml:space="preserve">Fahrgemeinschaften zusammen zu schließen. Wir bitten Dich, den Beitrag von 100 € </w:t>
      </w:r>
      <w:r w:rsidR="00401F69">
        <w:rPr>
          <w:rFonts w:cs="BdPAvantGardeCond"/>
          <w:sz w:val="22"/>
        </w:rPr>
        <w:t xml:space="preserve">bis zum Anmeldeschluss am </w:t>
      </w:r>
      <w:r w:rsidR="007B50F9">
        <w:rPr>
          <w:rFonts w:cs="BdPAvantGardeCond"/>
          <w:sz w:val="22"/>
        </w:rPr>
        <w:t>31</w:t>
      </w:r>
      <w:r w:rsidR="00401F69">
        <w:rPr>
          <w:rFonts w:cs="BdPAvantGardeCond"/>
          <w:sz w:val="22"/>
        </w:rPr>
        <w:t>.0</w:t>
      </w:r>
      <w:r w:rsidR="007B50F9">
        <w:rPr>
          <w:rFonts w:cs="BdPAvantGardeCond"/>
          <w:sz w:val="22"/>
        </w:rPr>
        <w:t>1</w:t>
      </w:r>
      <w:r w:rsidR="00401F69">
        <w:rPr>
          <w:rFonts w:cs="BdPAvantGardeCond"/>
          <w:sz w:val="22"/>
        </w:rPr>
        <w:t>.</w:t>
      </w:r>
      <w:r w:rsidR="002828C2">
        <w:rPr>
          <w:rFonts w:cs="BdPAvantGardeCond"/>
          <w:sz w:val="22"/>
        </w:rPr>
        <w:t>202</w:t>
      </w:r>
      <w:r w:rsidR="007B50F9">
        <w:rPr>
          <w:rFonts w:cs="BdPAvantGardeCond"/>
          <w:sz w:val="22"/>
        </w:rPr>
        <w:t>1</w:t>
      </w:r>
      <w:r>
        <w:rPr>
          <w:rFonts w:cs="BdPAvantGardeCond"/>
          <w:sz w:val="22"/>
        </w:rPr>
        <w:t xml:space="preserve"> </w:t>
      </w:r>
      <w:r w:rsidRPr="00A208B5">
        <w:rPr>
          <w:rFonts w:cs="BdPAvantGardeCond"/>
          <w:sz w:val="22"/>
        </w:rPr>
        <w:t>auf folgendes Konto zu überweisen:</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BdP LV Hessen</w:t>
      </w: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IBAN: DE64 5125 0000 0055 0870 32</w:t>
      </w:r>
    </w:p>
    <w:p w:rsidR="006551C9"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BIC</w:t>
      </w:r>
      <w:r w:rsidR="006551C9">
        <w:rPr>
          <w:rFonts w:cs="BdPAvantGardeCond"/>
          <w:sz w:val="22"/>
        </w:rPr>
        <w:t>: HELADEF1TSK – Taunussparkasse</w:t>
      </w:r>
    </w:p>
    <w:p w:rsidR="004565D3" w:rsidRPr="006551C9" w:rsidRDefault="006551C9" w:rsidP="00370644">
      <w:pPr>
        <w:autoSpaceDE w:val="0"/>
        <w:autoSpaceDN w:val="0"/>
        <w:adjustRightInd w:val="0"/>
        <w:spacing w:after="0" w:line="240" w:lineRule="auto"/>
        <w:jc w:val="both"/>
        <w:rPr>
          <w:rFonts w:cs="BdPAvantGardeCond"/>
          <w:sz w:val="22"/>
        </w:rPr>
      </w:pPr>
      <w:r>
        <w:rPr>
          <w:rFonts w:cs="BdPAvantGardeCond"/>
          <w:sz w:val="22"/>
        </w:rPr>
        <w:t>Ve</w:t>
      </w:r>
      <w:r w:rsidR="00BB2E25">
        <w:rPr>
          <w:rFonts w:cs="BdPAvantGardeCond"/>
          <w:sz w:val="22"/>
        </w:rPr>
        <w:t>rwendungszweck: „TN Beitrag BK20</w:t>
      </w:r>
      <w:r>
        <w:rPr>
          <w:rFonts w:cs="BdPAvantGardeCond"/>
          <w:sz w:val="22"/>
        </w:rPr>
        <w:t xml:space="preserve"> </w:t>
      </w:r>
      <w:r w:rsidRPr="006551C9">
        <w:rPr>
          <w:rFonts w:cs="BdPAvantGardeCond"/>
          <w:i/>
          <w:sz w:val="22"/>
        </w:rPr>
        <w:t>Dein Name</w:t>
      </w:r>
      <w:r>
        <w:rPr>
          <w:rFonts w:cs="BdPAvantGardeCond"/>
          <w:sz w:val="22"/>
        </w:rPr>
        <w:t>“</w:t>
      </w:r>
    </w:p>
    <w:p w:rsidR="004565D3" w:rsidRDefault="004565D3" w:rsidP="00370644">
      <w:pPr>
        <w:autoSpaceDE w:val="0"/>
        <w:autoSpaceDN w:val="0"/>
        <w:adjustRightInd w:val="0"/>
        <w:spacing w:after="0" w:line="240" w:lineRule="auto"/>
        <w:jc w:val="both"/>
        <w:rPr>
          <w:rFonts w:cs="BdPAvantGardeCond"/>
          <w:sz w:val="22"/>
        </w:rPr>
      </w:pPr>
    </w:p>
    <w:p w:rsidR="00370644" w:rsidRPr="00A208B5"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Erkundige dich bei deinem Stamm, ob es Zuschussmöglichkeiten gibt!</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F90F13" w:rsidRDefault="00370644" w:rsidP="00370644">
      <w:pPr>
        <w:autoSpaceDE w:val="0"/>
        <w:autoSpaceDN w:val="0"/>
        <w:adjustRightInd w:val="0"/>
        <w:spacing w:after="0" w:line="240" w:lineRule="auto"/>
        <w:jc w:val="both"/>
        <w:rPr>
          <w:rFonts w:cs="BdPAvantGardeCondBold"/>
          <w:b/>
          <w:bCs/>
          <w:sz w:val="24"/>
          <w:szCs w:val="24"/>
        </w:rPr>
      </w:pPr>
      <w:r w:rsidRPr="00F90F13">
        <w:rPr>
          <w:rFonts w:cs="BdPAvantGardeCondBold"/>
          <w:b/>
          <w:bCs/>
          <w:sz w:val="24"/>
          <w:szCs w:val="24"/>
        </w:rPr>
        <w:t>Sonstiges</w:t>
      </w:r>
    </w:p>
    <w:p w:rsidR="00370644" w:rsidRDefault="00370644" w:rsidP="00370644">
      <w:pPr>
        <w:autoSpaceDE w:val="0"/>
        <w:autoSpaceDN w:val="0"/>
        <w:adjustRightInd w:val="0"/>
        <w:spacing w:after="0" w:line="240" w:lineRule="auto"/>
        <w:jc w:val="both"/>
        <w:rPr>
          <w:rFonts w:cs="BdPAvantGardeCond"/>
          <w:sz w:val="22"/>
        </w:rPr>
      </w:pPr>
      <w:r w:rsidRPr="00A208B5">
        <w:rPr>
          <w:rFonts w:cs="BdPAvantGardeCond"/>
          <w:sz w:val="22"/>
        </w:rPr>
        <w:t>Alle weiteren Informationen zum Kurs erhältst Du nach deiner Anmeldung schriftlich mit der Anmeldebestätigung. Solltest du jetzt noch Fragen zum Kurs haben, dann kannst d</w:t>
      </w:r>
      <w:r w:rsidR="00401F69">
        <w:rPr>
          <w:rFonts w:cs="BdPAvantGardeCond"/>
          <w:sz w:val="22"/>
        </w:rPr>
        <w:t>u dich gerne bei den Landesbeauftragten für Ausbildung</w:t>
      </w:r>
      <w:r w:rsidRPr="00A208B5">
        <w:rPr>
          <w:rFonts w:cs="BdPAvantGardeCond"/>
          <w:sz w:val="22"/>
        </w:rPr>
        <w:t xml:space="preserve"> melden:</w:t>
      </w:r>
    </w:p>
    <w:p w:rsidR="00370644" w:rsidRPr="00A208B5" w:rsidRDefault="00370644" w:rsidP="00370644">
      <w:pPr>
        <w:autoSpaceDE w:val="0"/>
        <w:autoSpaceDN w:val="0"/>
        <w:adjustRightInd w:val="0"/>
        <w:spacing w:after="0" w:line="240" w:lineRule="auto"/>
        <w:jc w:val="both"/>
        <w:rPr>
          <w:rFonts w:cs="BdPAvantGardeCond"/>
          <w:sz w:val="22"/>
        </w:rPr>
      </w:pPr>
    </w:p>
    <w:p w:rsidR="00401F69" w:rsidRDefault="00401F69" w:rsidP="00370644">
      <w:pPr>
        <w:autoSpaceDE w:val="0"/>
        <w:autoSpaceDN w:val="0"/>
        <w:adjustRightInd w:val="0"/>
        <w:spacing w:after="0" w:line="240" w:lineRule="auto"/>
        <w:jc w:val="both"/>
        <w:rPr>
          <w:rFonts w:cs="BdPAvantGardeCondBold"/>
          <w:b/>
          <w:bCs/>
          <w:sz w:val="22"/>
        </w:rPr>
      </w:pPr>
      <w:r>
        <w:rPr>
          <w:rFonts w:cs="BdPAvantGardeCondBold"/>
          <w:b/>
          <w:bCs/>
          <w:sz w:val="22"/>
        </w:rPr>
        <w:t>Alisa</w:t>
      </w:r>
      <w:r w:rsidR="004F1160" w:rsidRPr="00A208B5">
        <w:rPr>
          <w:rFonts w:cs="BdPAvantGardeCondBold"/>
          <w:b/>
          <w:bCs/>
          <w:sz w:val="22"/>
        </w:rPr>
        <w:t xml:space="preserve"> </w:t>
      </w:r>
      <w:r>
        <w:rPr>
          <w:rFonts w:cs="BdPAvantGardeCondBold"/>
          <w:b/>
          <w:bCs/>
          <w:sz w:val="22"/>
        </w:rPr>
        <w:t>(Stamm Wüstenfüchse</w:t>
      </w:r>
      <w:r w:rsidR="004F1160">
        <w:rPr>
          <w:rFonts w:cs="BdPAvantGardeCondBold"/>
          <w:b/>
          <w:bCs/>
          <w:sz w:val="22"/>
        </w:rPr>
        <w:t>)</w:t>
      </w:r>
      <w:r w:rsidR="004F1160">
        <w:rPr>
          <w:rFonts w:cs="BdPAvantGardeCondBold"/>
          <w:b/>
          <w:bCs/>
          <w:sz w:val="22"/>
        </w:rPr>
        <w:tab/>
      </w:r>
      <w:r w:rsidR="004F1160">
        <w:rPr>
          <w:rFonts w:cs="BdPAvantGardeCondBold"/>
          <w:b/>
          <w:bCs/>
          <w:sz w:val="22"/>
        </w:rPr>
        <w:tab/>
      </w:r>
      <w:r>
        <w:rPr>
          <w:rFonts w:cs="BdPAvantGardeCondBold"/>
          <w:b/>
          <w:bCs/>
          <w:sz w:val="22"/>
        </w:rPr>
        <w:tab/>
      </w:r>
      <w:hyperlink r:id="rId7" w:history="1">
        <w:r w:rsidR="00BB2E25" w:rsidRPr="00B74D61">
          <w:rPr>
            <w:rStyle w:val="Hyperlink"/>
            <w:rFonts w:cs="BdPAvantGardeCondBold"/>
            <w:b/>
            <w:bCs/>
            <w:sz w:val="22"/>
          </w:rPr>
          <w:t>alisa.rieger@pfadfinden.de</w:t>
        </w:r>
      </w:hyperlink>
    </w:p>
    <w:p w:rsidR="007B50F9" w:rsidRDefault="007B50F9" w:rsidP="00370644">
      <w:pPr>
        <w:autoSpaceDE w:val="0"/>
        <w:autoSpaceDN w:val="0"/>
        <w:adjustRightInd w:val="0"/>
        <w:spacing w:after="0" w:line="240" w:lineRule="auto"/>
        <w:jc w:val="both"/>
        <w:rPr>
          <w:rFonts w:cs="BdPAvantGardeCondBold"/>
          <w:b/>
          <w:bCs/>
          <w:sz w:val="22"/>
        </w:rPr>
      </w:pPr>
      <w:r>
        <w:rPr>
          <w:rFonts w:cs="BdPAvantGardeCondBold"/>
          <w:b/>
          <w:bCs/>
          <w:sz w:val="22"/>
        </w:rPr>
        <w:t>Hanna (Stamm Zugvögel)</w:t>
      </w:r>
      <w:r>
        <w:rPr>
          <w:rFonts w:cs="BdPAvantGardeCondBold"/>
          <w:b/>
          <w:bCs/>
          <w:sz w:val="22"/>
        </w:rPr>
        <w:tab/>
      </w:r>
      <w:r>
        <w:rPr>
          <w:rFonts w:cs="BdPAvantGardeCondBold"/>
          <w:b/>
          <w:bCs/>
          <w:sz w:val="22"/>
        </w:rPr>
        <w:tab/>
      </w:r>
      <w:r>
        <w:rPr>
          <w:rFonts w:cs="BdPAvantGardeCondBold"/>
          <w:b/>
          <w:bCs/>
          <w:sz w:val="22"/>
        </w:rPr>
        <w:tab/>
        <w:t>hanna.luck@pfadfinden.de</w:t>
      </w:r>
    </w:p>
    <w:p w:rsidR="007B50F9" w:rsidRDefault="007B50F9" w:rsidP="00370644">
      <w:pPr>
        <w:autoSpaceDE w:val="0"/>
        <w:autoSpaceDN w:val="0"/>
        <w:adjustRightInd w:val="0"/>
        <w:spacing w:after="0" w:line="240" w:lineRule="auto"/>
        <w:jc w:val="both"/>
        <w:rPr>
          <w:rFonts w:cs="BdPAvantGardeCondBold"/>
          <w:b/>
          <w:bCs/>
          <w:sz w:val="22"/>
        </w:rPr>
      </w:pPr>
      <w:r>
        <w:rPr>
          <w:rFonts w:cs="BdPAvantGardeCondBold"/>
          <w:b/>
          <w:bCs/>
          <w:sz w:val="22"/>
        </w:rPr>
        <w:t>Elias (Stamm Wüstenfüchse)</w:t>
      </w:r>
      <w:r>
        <w:rPr>
          <w:rFonts w:cs="BdPAvantGardeCondBold"/>
          <w:b/>
          <w:bCs/>
          <w:sz w:val="22"/>
        </w:rPr>
        <w:tab/>
      </w:r>
      <w:r>
        <w:rPr>
          <w:rFonts w:cs="BdPAvantGardeCondBold"/>
          <w:b/>
          <w:bCs/>
          <w:sz w:val="22"/>
        </w:rPr>
        <w:tab/>
      </w:r>
      <w:r>
        <w:rPr>
          <w:rFonts w:cs="BdPAvantGardeCondBold"/>
          <w:b/>
          <w:bCs/>
          <w:sz w:val="22"/>
        </w:rPr>
        <w:tab/>
        <w:t>elias.rieger@pfadfinden.de</w:t>
      </w:r>
    </w:p>
    <w:p w:rsidR="007B50F9" w:rsidRPr="00A208B5" w:rsidRDefault="007B50F9" w:rsidP="00370644">
      <w:pPr>
        <w:autoSpaceDE w:val="0"/>
        <w:autoSpaceDN w:val="0"/>
        <w:adjustRightInd w:val="0"/>
        <w:spacing w:after="0" w:line="240" w:lineRule="auto"/>
        <w:jc w:val="both"/>
        <w:rPr>
          <w:rFonts w:cs="BdPAvantGardeCondBold"/>
          <w:b/>
          <w:bCs/>
          <w:sz w:val="22"/>
        </w:rPr>
      </w:pPr>
    </w:p>
    <w:p w:rsidR="00370644" w:rsidRPr="00F90F13" w:rsidRDefault="00370644" w:rsidP="00370644">
      <w:pPr>
        <w:autoSpaceDE w:val="0"/>
        <w:autoSpaceDN w:val="0"/>
        <w:adjustRightInd w:val="0"/>
        <w:spacing w:after="0" w:line="240" w:lineRule="auto"/>
        <w:jc w:val="both"/>
        <w:rPr>
          <w:rFonts w:cs="BdPAvantGardeCondBold"/>
          <w:b/>
          <w:bCs/>
          <w:sz w:val="24"/>
          <w:szCs w:val="24"/>
        </w:rPr>
      </w:pPr>
      <w:r w:rsidRPr="00F90F13">
        <w:rPr>
          <w:rFonts w:cs="BdPAvantGardeCondBold"/>
          <w:b/>
          <w:bCs/>
          <w:sz w:val="24"/>
          <w:szCs w:val="24"/>
        </w:rPr>
        <w:t>Willst du mitmachen?</w:t>
      </w:r>
    </w:p>
    <w:p w:rsidR="00370644" w:rsidRPr="00A208B5" w:rsidRDefault="00370644" w:rsidP="00370644">
      <w:pPr>
        <w:autoSpaceDE w:val="0"/>
        <w:autoSpaceDN w:val="0"/>
        <w:adjustRightInd w:val="0"/>
        <w:spacing w:after="0" w:line="240" w:lineRule="auto"/>
        <w:jc w:val="both"/>
        <w:rPr>
          <w:rFonts w:cs="BdPAvantGardeCond"/>
          <w:sz w:val="22"/>
        </w:rPr>
      </w:pPr>
      <w:r>
        <w:rPr>
          <w:rFonts w:cs="BdPAvantGardeCond"/>
          <w:sz w:val="22"/>
        </w:rPr>
        <w:t>Dann schicke deine</w:t>
      </w:r>
      <w:r w:rsidRPr="00A208B5">
        <w:rPr>
          <w:rFonts w:cs="BdPAvantGardeCond"/>
          <w:sz w:val="22"/>
        </w:rPr>
        <w:t xml:space="preserve"> Anmeldung </w:t>
      </w:r>
      <w:r>
        <w:rPr>
          <w:rFonts w:cs="BdPAvantGardeCond"/>
          <w:sz w:val="22"/>
        </w:rPr>
        <w:t>(all</w:t>
      </w:r>
      <w:r w:rsidR="00BB2E25">
        <w:rPr>
          <w:rFonts w:cs="BdPAvantGardeCond"/>
          <w:sz w:val="22"/>
        </w:rPr>
        <w:t>gemeines Kursanmeldeformular 202</w:t>
      </w:r>
      <w:r w:rsidR="007B50F9">
        <w:rPr>
          <w:rFonts w:cs="BdPAvantGardeCond"/>
          <w:sz w:val="22"/>
        </w:rPr>
        <w:t>1)</w:t>
      </w:r>
      <w:r w:rsidR="00BB2E25">
        <w:rPr>
          <w:rFonts w:cs="BdPAvantGardeCond"/>
          <w:sz w:val="22"/>
        </w:rPr>
        <w:t xml:space="preserve">, zu finden unter </w:t>
      </w:r>
      <w:hyperlink r:id="rId8" w:history="1">
        <w:r w:rsidR="00BB2E25" w:rsidRPr="00B74D61">
          <w:rPr>
            <w:rStyle w:val="Hyperlink"/>
            <w:rFonts w:cs="BdPAvantGardeCond"/>
            <w:sz w:val="22"/>
          </w:rPr>
          <w:t>https://hessenwiki.de/confluence/display/PUB/Ausschreibungen+und+Anmeldungen</w:t>
        </w:r>
      </w:hyperlink>
      <w:r w:rsidR="00BB2E25">
        <w:rPr>
          <w:rFonts w:cs="BdPAvantGardeCond"/>
          <w:sz w:val="22"/>
        </w:rPr>
        <w:t xml:space="preserve"> </w:t>
      </w:r>
      <w:r w:rsidRPr="00A208B5">
        <w:rPr>
          <w:rFonts w:cs="BdPAvantGardeCond"/>
          <w:sz w:val="22"/>
        </w:rPr>
        <w:t xml:space="preserve">mit Unterschrift deiner Eltern und </w:t>
      </w:r>
      <w:r>
        <w:rPr>
          <w:rFonts w:cs="BdPAvantGardeCond"/>
          <w:sz w:val="22"/>
        </w:rPr>
        <w:t>deiner</w:t>
      </w:r>
      <w:r w:rsidRPr="00A208B5">
        <w:rPr>
          <w:rFonts w:cs="BdPAvantGardeCond"/>
          <w:sz w:val="22"/>
        </w:rPr>
        <w:t xml:space="preserve"> Stammesführung </w:t>
      </w:r>
      <w:r w:rsidR="00BB2E25">
        <w:rPr>
          <w:rFonts w:cs="BdPAvantGardeCondBold"/>
          <w:b/>
          <w:bCs/>
          <w:sz w:val="22"/>
        </w:rPr>
        <w:t xml:space="preserve">bis spätestens </w:t>
      </w:r>
      <w:r w:rsidR="007B50F9">
        <w:rPr>
          <w:rFonts w:cs="BdPAvantGardeCondBold"/>
          <w:b/>
          <w:bCs/>
          <w:sz w:val="22"/>
        </w:rPr>
        <w:t>31</w:t>
      </w:r>
      <w:r w:rsidR="00BB2E25">
        <w:rPr>
          <w:rFonts w:cs="BdPAvantGardeCondBold"/>
          <w:b/>
          <w:bCs/>
          <w:sz w:val="22"/>
        </w:rPr>
        <w:t xml:space="preserve">. </w:t>
      </w:r>
      <w:r w:rsidR="007B50F9">
        <w:rPr>
          <w:rFonts w:cs="BdPAvantGardeCondBold"/>
          <w:b/>
          <w:bCs/>
          <w:sz w:val="22"/>
        </w:rPr>
        <w:t>Januar</w:t>
      </w:r>
      <w:r w:rsidRPr="00A208B5">
        <w:rPr>
          <w:rFonts w:cs="BdPAvantGardeCondBold"/>
          <w:b/>
          <w:bCs/>
          <w:sz w:val="22"/>
        </w:rPr>
        <w:t xml:space="preserve"> </w:t>
      </w:r>
      <w:r w:rsidRPr="00A208B5">
        <w:rPr>
          <w:rFonts w:cs="BdPAvantGardeCond"/>
          <w:sz w:val="22"/>
        </w:rPr>
        <w:t>an das Landesbüro:</w:t>
      </w:r>
    </w:p>
    <w:p w:rsidR="00370644" w:rsidRPr="00A208B5" w:rsidRDefault="00370644" w:rsidP="00370644">
      <w:pPr>
        <w:autoSpaceDE w:val="0"/>
        <w:autoSpaceDN w:val="0"/>
        <w:adjustRightInd w:val="0"/>
        <w:spacing w:after="0" w:line="240" w:lineRule="auto"/>
        <w:jc w:val="both"/>
        <w:rPr>
          <w:rFonts w:cs="BdPAvantGardeCond"/>
          <w:sz w:val="22"/>
        </w:rPr>
      </w:pPr>
    </w:p>
    <w:p w:rsidR="00370644" w:rsidRPr="00F90F13" w:rsidRDefault="00370644" w:rsidP="00370644">
      <w:pPr>
        <w:autoSpaceDE w:val="0"/>
        <w:autoSpaceDN w:val="0"/>
        <w:adjustRightInd w:val="0"/>
        <w:spacing w:after="0" w:line="240" w:lineRule="auto"/>
        <w:jc w:val="both"/>
        <w:rPr>
          <w:rFonts w:cs="BdPAvantGardeCond"/>
          <w:b/>
          <w:sz w:val="22"/>
        </w:rPr>
      </w:pPr>
      <w:r w:rsidRPr="00F90F13">
        <w:rPr>
          <w:rFonts w:cs="BdPAvantGardeCond"/>
          <w:b/>
          <w:sz w:val="22"/>
        </w:rPr>
        <w:t>BdP Landesverband Hessen</w:t>
      </w:r>
    </w:p>
    <w:p w:rsidR="00370644" w:rsidRPr="00F90F13" w:rsidRDefault="00370644" w:rsidP="00370644">
      <w:pPr>
        <w:autoSpaceDE w:val="0"/>
        <w:autoSpaceDN w:val="0"/>
        <w:adjustRightInd w:val="0"/>
        <w:spacing w:after="0" w:line="240" w:lineRule="auto"/>
        <w:jc w:val="both"/>
        <w:rPr>
          <w:rFonts w:cs="BdPAvantGardeCond"/>
          <w:b/>
          <w:sz w:val="22"/>
        </w:rPr>
      </w:pPr>
      <w:r w:rsidRPr="00F90F13">
        <w:rPr>
          <w:rFonts w:cs="BdPAvantGardeCond"/>
          <w:b/>
          <w:sz w:val="22"/>
        </w:rPr>
        <w:t>Königsteiner Straße 33</w:t>
      </w:r>
    </w:p>
    <w:p w:rsidR="00370644" w:rsidRPr="00F90F13" w:rsidRDefault="00370644" w:rsidP="00370644">
      <w:pPr>
        <w:autoSpaceDE w:val="0"/>
        <w:autoSpaceDN w:val="0"/>
        <w:adjustRightInd w:val="0"/>
        <w:spacing w:after="0" w:line="240" w:lineRule="auto"/>
        <w:jc w:val="both"/>
        <w:rPr>
          <w:rFonts w:cs="BdPAvantGardeCond"/>
          <w:b/>
          <w:sz w:val="22"/>
        </w:rPr>
      </w:pPr>
      <w:r w:rsidRPr="00F90F13">
        <w:rPr>
          <w:rFonts w:cs="BdPAvantGardeCond"/>
          <w:b/>
          <w:sz w:val="22"/>
        </w:rPr>
        <w:t>61476 Kronberg</w:t>
      </w:r>
    </w:p>
    <w:p w:rsidR="004565D3" w:rsidRDefault="004565D3" w:rsidP="004565D3">
      <w:pPr>
        <w:autoSpaceDE w:val="0"/>
        <w:autoSpaceDN w:val="0"/>
        <w:adjustRightInd w:val="0"/>
        <w:spacing w:after="0" w:line="240" w:lineRule="auto"/>
        <w:jc w:val="both"/>
        <w:rPr>
          <w:rFonts w:cs="BdPAvantGardeCond"/>
          <w:sz w:val="22"/>
        </w:rPr>
      </w:pPr>
    </w:p>
    <w:p w:rsidR="004565D3" w:rsidRPr="00A208B5" w:rsidRDefault="004565D3" w:rsidP="004565D3">
      <w:pPr>
        <w:autoSpaceDE w:val="0"/>
        <w:autoSpaceDN w:val="0"/>
        <w:adjustRightInd w:val="0"/>
        <w:spacing w:after="0" w:line="240" w:lineRule="auto"/>
        <w:jc w:val="both"/>
        <w:rPr>
          <w:rFonts w:cs="BdPAvantGardeCond"/>
          <w:sz w:val="22"/>
        </w:rPr>
      </w:pPr>
      <w:r w:rsidRPr="00A208B5">
        <w:rPr>
          <w:rFonts w:cs="BdPAvantGardeCond"/>
          <w:sz w:val="22"/>
        </w:rPr>
        <w:t>Viele Grüße,</w:t>
      </w:r>
    </w:p>
    <w:p w:rsidR="004565D3" w:rsidRDefault="004565D3" w:rsidP="004565D3">
      <w:pPr>
        <w:jc w:val="both"/>
        <w:rPr>
          <w:rFonts w:cs="BdPAvantGardeCond"/>
          <w:sz w:val="22"/>
        </w:rPr>
      </w:pPr>
      <w:r w:rsidRPr="00A208B5">
        <w:rPr>
          <w:rFonts w:cs="BdPAvantGardeCond"/>
          <w:sz w:val="22"/>
        </w:rPr>
        <w:t>&amp; Gut Pfad,</w:t>
      </w:r>
    </w:p>
    <w:p w:rsidR="004F1160" w:rsidRPr="004F1160" w:rsidRDefault="00BE55AA" w:rsidP="00BE55AA">
      <w:pPr>
        <w:jc w:val="both"/>
        <w:rPr>
          <w:rFonts w:cs="BdPAvantGardeCond"/>
          <w:b/>
          <w:i/>
          <w:sz w:val="32"/>
          <w:szCs w:val="32"/>
        </w:rPr>
      </w:pPr>
      <w:r w:rsidRPr="00BE55AA">
        <w:rPr>
          <w:noProof/>
          <w:lang w:eastAsia="de-DE"/>
        </w:rPr>
        <w:drawing>
          <wp:anchor distT="0" distB="0" distL="114300" distR="114300" simplePos="0" relativeHeight="251671040" behindDoc="1" locked="0" layoutInCell="1" allowOverlap="1">
            <wp:simplePos x="0" y="0"/>
            <wp:positionH relativeFrom="column">
              <wp:posOffset>824865</wp:posOffset>
            </wp:positionH>
            <wp:positionV relativeFrom="paragraph">
              <wp:posOffset>20955</wp:posOffset>
            </wp:positionV>
            <wp:extent cx="756285" cy="450850"/>
            <wp:effectExtent l="0" t="0" r="5715" b="6350"/>
            <wp:wrapTight wrapText="bothSides">
              <wp:wrapPolygon edited="0">
                <wp:start x="0" y="0"/>
                <wp:lineTo x="0" y="20992"/>
                <wp:lineTo x="21219" y="20992"/>
                <wp:lineTo x="21219" y="0"/>
                <wp:lineTo x="0" y="0"/>
              </wp:wrapPolygon>
            </wp:wrapTight>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56285" cy="450850"/>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4F1160" w:rsidRPr="004F1160" w:rsidSect="008110CA">
      <w:headerReference w:type="even" r:id="rId10"/>
      <w:headerReference w:type="default" r:id="rId11"/>
      <w:footerReference w:type="even" r:id="rId12"/>
      <w:footerReference w:type="default" r:id="rId13"/>
      <w:headerReference w:type="first" r:id="rId14"/>
      <w:footerReference w:type="first" r:id="rId15"/>
      <w:pgSz w:w="11906" w:h="16838"/>
      <w:pgMar w:top="2268" w:right="1361" w:bottom="2552" w:left="136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14E93" w:rsidRDefault="00914E93" w:rsidP="00DA19FC">
      <w:pPr>
        <w:spacing w:after="0" w:line="240" w:lineRule="auto"/>
      </w:pPr>
      <w:r>
        <w:separator/>
      </w:r>
    </w:p>
  </w:endnote>
  <w:endnote w:type="continuationSeparator" w:id="0">
    <w:p w:rsidR="00914E93" w:rsidRDefault="00914E93" w:rsidP="00DA19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Aleo Light">
    <w:altName w:val="Calibri"/>
    <w:panose1 w:val="020B0604020202020204"/>
    <w:charset w:val="00"/>
    <w:family w:val="auto"/>
    <w:pitch w:val="variable"/>
    <w:sig w:usb0="A00000AF" w:usb1="5000604B" w:usb2="00000000" w:usb3="00000000" w:csb0="00000093" w:csb1="00000000"/>
  </w:font>
  <w:font w:name="Immenhausen">
    <w:altName w:val="Calibri"/>
    <w:panose1 w:val="020B0604020202020204"/>
    <w:charset w:val="00"/>
    <w:family w:val="auto"/>
    <w:pitch w:val="variable"/>
    <w:sig w:usb0="0000000F" w:usb1="00000000" w:usb2="00000000" w:usb3="00000000" w:csb0="00000093"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dPAvantGardeCondBold">
    <w:panose1 w:val="020B0604020202020204"/>
    <w:charset w:val="00"/>
    <w:family w:val="swiss"/>
    <w:notTrueType/>
    <w:pitch w:val="default"/>
    <w:sig w:usb0="00000003" w:usb1="00000000" w:usb2="00000000" w:usb3="00000000" w:csb0="00000001" w:csb1="00000000"/>
  </w:font>
  <w:font w:name="BdPAvantGardeCond">
    <w:panose1 w:val="020B0604020202020204"/>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18C1" w:rsidRDefault="005418C1">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18C1" w:rsidRDefault="005418C1">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843"/>
      <w:gridCol w:w="2268"/>
      <w:gridCol w:w="2410"/>
      <w:gridCol w:w="2663"/>
    </w:tblGrid>
    <w:tr w:rsidR="00F40851" w:rsidRPr="007B50F9" w:rsidTr="00C36FD7">
      <w:trPr>
        <w:jc w:val="center"/>
      </w:trPr>
      <w:tc>
        <w:tcPr>
          <w:tcW w:w="1843" w:type="dxa"/>
        </w:tcPr>
        <w:p w:rsidR="00F40851" w:rsidRDefault="00C36FD7" w:rsidP="00F40851">
          <w:pPr>
            <w:pStyle w:val="Fuzeile"/>
          </w:pPr>
          <w:r>
            <w:t>BdP LV</w:t>
          </w:r>
          <w:r w:rsidR="008B67E1">
            <w:t xml:space="preserve"> Hessen</w:t>
          </w:r>
          <w:r w:rsidR="00B21CE7">
            <w:t xml:space="preserve"> e.V.</w:t>
          </w:r>
        </w:p>
        <w:p w:rsidR="00F40851" w:rsidRDefault="008B67E1" w:rsidP="00F40851">
          <w:pPr>
            <w:pStyle w:val="Fuzeile"/>
          </w:pPr>
          <w:proofErr w:type="spellStart"/>
          <w:r>
            <w:t>Königsteinerstr</w:t>
          </w:r>
          <w:proofErr w:type="spellEnd"/>
          <w:r>
            <w:t>. 33</w:t>
          </w:r>
        </w:p>
        <w:p w:rsidR="00F40851" w:rsidRPr="00F40851" w:rsidRDefault="008B67E1" w:rsidP="00F40851">
          <w:pPr>
            <w:pStyle w:val="Fuzeile"/>
          </w:pPr>
          <w:r>
            <w:t xml:space="preserve">61476 Kronberg </w:t>
          </w:r>
          <w:proofErr w:type="spellStart"/>
          <w:r>
            <w:t>i.T</w:t>
          </w:r>
          <w:proofErr w:type="spellEnd"/>
          <w:r>
            <w:t>.</w:t>
          </w:r>
        </w:p>
      </w:tc>
      <w:tc>
        <w:tcPr>
          <w:tcW w:w="2268" w:type="dxa"/>
        </w:tcPr>
        <w:p w:rsidR="00F40851" w:rsidRDefault="00E73B65" w:rsidP="00F40851">
          <w:pPr>
            <w:pStyle w:val="Fuzeile"/>
          </w:pPr>
          <w:r>
            <w:t>Telefon:</w:t>
          </w:r>
          <w:r w:rsidR="00B21CE7">
            <w:t xml:space="preserve"> </w:t>
          </w:r>
          <w:r w:rsidR="008B67E1">
            <w:t>06173 – 92 8</w:t>
          </w:r>
          <w:r w:rsidR="005418C1">
            <w:t>6</w:t>
          </w:r>
          <w:r w:rsidR="008B67E1">
            <w:t xml:space="preserve"> 90</w:t>
          </w:r>
        </w:p>
        <w:p w:rsidR="00B21CE7" w:rsidRDefault="00B21CE7" w:rsidP="00F40851">
          <w:pPr>
            <w:pStyle w:val="Fuzeile"/>
          </w:pPr>
          <w:r>
            <w:t xml:space="preserve">Telefax: </w:t>
          </w:r>
          <w:r w:rsidR="008B67E1">
            <w:t>06173 – 47 05</w:t>
          </w:r>
        </w:p>
        <w:p w:rsidR="00B21CE7" w:rsidRDefault="00B21CE7" w:rsidP="00F40851">
          <w:pPr>
            <w:pStyle w:val="Fuzeile"/>
          </w:pPr>
          <w:r>
            <w:t xml:space="preserve">E-Mail: </w:t>
          </w:r>
          <w:r w:rsidR="008B67E1">
            <w:t>hessen</w:t>
          </w:r>
          <w:r w:rsidRPr="00B21CE7">
            <w:t>@pfadfinden.de</w:t>
          </w:r>
        </w:p>
        <w:p w:rsidR="00B21CE7" w:rsidRPr="00F40851" w:rsidRDefault="00B21CE7" w:rsidP="00F40851">
          <w:pPr>
            <w:pStyle w:val="Fuzeile"/>
          </w:pPr>
          <w:r>
            <w:t>www.</w:t>
          </w:r>
          <w:r w:rsidR="008B67E1">
            <w:t>hessen.</w:t>
          </w:r>
          <w:r>
            <w:t>pfadfinden.de</w:t>
          </w:r>
        </w:p>
      </w:tc>
      <w:tc>
        <w:tcPr>
          <w:tcW w:w="2410" w:type="dxa"/>
        </w:tcPr>
        <w:p w:rsidR="00E73B65" w:rsidRDefault="008B67E1" w:rsidP="00E73B65">
          <w:pPr>
            <w:pStyle w:val="Fuzeile"/>
          </w:pPr>
          <w:r>
            <w:t>Taunussparkasse</w:t>
          </w:r>
        </w:p>
        <w:p w:rsidR="008B67E1" w:rsidRDefault="00E73B65" w:rsidP="00E73B65">
          <w:pPr>
            <w:pStyle w:val="Fuzeile"/>
            <w:rPr>
              <w:rFonts w:cs="BdPAvantGardeCond"/>
              <w:szCs w:val="14"/>
            </w:rPr>
          </w:pPr>
          <w:r>
            <w:t>IBAN</w:t>
          </w:r>
          <w:r w:rsidR="00C36FD7">
            <w:t>:</w:t>
          </w:r>
          <w:r>
            <w:t xml:space="preserve"> </w:t>
          </w:r>
          <w:r w:rsidR="008B67E1" w:rsidRPr="008B67E1">
            <w:rPr>
              <w:rFonts w:cs="BdPAvantGardeCond"/>
              <w:szCs w:val="14"/>
            </w:rPr>
            <w:t>DE</w:t>
          </w:r>
          <w:r w:rsidR="00D64E3E">
            <w:rPr>
              <w:rFonts w:cs="BdPAvantGardeCond"/>
              <w:szCs w:val="14"/>
            </w:rPr>
            <w:t xml:space="preserve"> </w:t>
          </w:r>
          <w:r w:rsidR="008B67E1" w:rsidRPr="008B67E1">
            <w:rPr>
              <w:rFonts w:cs="BdPAvantGardeCond"/>
              <w:szCs w:val="14"/>
            </w:rPr>
            <w:t xml:space="preserve">64 5125 0000 </w:t>
          </w:r>
          <w:r w:rsidR="00D64E3E">
            <w:rPr>
              <w:rFonts w:cs="BdPAvantGardeCond"/>
              <w:szCs w:val="14"/>
            </w:rPr>
            <w:t xml:space="preserve">0055 0870 </w:t>
          </w:r>
          <w:r w:rsidR="008B67E1" w:rsidRPr="008B67E1">
            <w:rPr>
              <w:rFonts w:cs="BdPAvantGardeCond"/>
              <w:szCs w:val="14"/>
            </w:rPr>
            <w:t>32</w:t>
          </w:r>
        </w:p>
        <w:p w:rsidR="00F40851" w:rsidRPr="00F40851" w:rsidRDefault="00E73B65" w:rsidP="00E73B65">
          <w:pPr>
            <w:pStyle w:val="Fuzeile"/>
          </w:pPr>
          <w:r w:rsidRPr="008B67E1">
            <w:rPr>
              <w:szCs w:val="14"/>
            </w:rPr>
            <w:t>BIC</w:t>
          </w:r>
          <w:r w:rsidR="00C36FD7">
            <w:rPr>
              <w:szCs w:val="14"/>
            </w:rPr>
            <w:t>:</w:t>
          </w:r>
          <w:r>
            <w:t xml:space="preserve"> </w:t>
          </w:r>
          <w:r w:rsidR="008B67E1" w:rsidRPr="008B67E1">
            <w:rPr>
              <w:rFonts w:cs="BdPAvantGardeCond"/>
              <w:szCs w:val="14"/>
            </w:rPr>
            <w:t>HELADEF1TSK</w:t>
          </w:r>
        </w:p>
      </w:tc>
      <w:tc>
        <w:tcPr>
          <w:tcW w:w="2663" w:type="dxa"/>
        </w:tcPr>
        <w:p w:rsidR="00F40851" w:rsidRPr="006551C9" w:rsidRDefault="00B21CE7" w:rsidP="00B21CE7">
          <w:pPr>
            <w:pStyle w:val="Fuzeile"/>
            <w:rPr>
              <w:lang w:val="en-US"/>
            </w:rPr>
          </w:pPr>
          <w:r w:rsidRPr="006551C9">
            <w:rPr>
              <w:lang w:val="en-US"/>
            </w:rPr>
            <w:t>Mitglied in</w:t>
          </w:r>
          <w:r w:rsidRPr="006551C9">
            <w:rPr>
              <w:lang w:val="en-US"/>
            </w:rPr>
            <w:br/>
            <w:t>World Asso</w:t>
          </w:r>
          <w:r w:rsidR="00C36FD7" w:rsidRPr="006551C9">
            <w:rPr>
              <w:lang w:val="en-US"/>
            </w:rPr>
            <w:t xml:space="preserve">ciation of Girl Guides and Girl </w:t>
          </w:r>
          <w:r w:rsidRPr="006551C9">
            <w:rPr>
              <w:lang w:val="en-US"/>
            </w:rPr>
            <w:t>Scouts</w:t>
          </w:r>
          <w:r w:rsidR="00C36FD7" w:rsidRPr="006551C9">
            <w:rPr>
              <w:lang w:val="en-US"/>
            </w:rPr>
            <w:t xml:space="preserve"> </w:t>
          </w:r>
          <w:r w:rsidRPr="006551C9">
            <w:rPr>
              <w:lang w:val="en-US"/>
            </w:rPr>
            <w:t>World Organization of the Scout Movement</w:t>
          </w:r>
        </w:p>
      </w:tc>
    </w:tr>
  </w:tbl>
  <w:p w:rsidR="00DA19FC" w:rsidRPr="006551C9" w:rsidRDefault="00DA19FC">
    <w:pPr>
      <w:pStyle w:val="Fuzeile"/>
      <w:rPr>
        <w:vanish/>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14E93" w:rsidRDefault="00914E93" w:rsidP="00DA19FC">
      <w:pPr>
        <w:spacing w:after="0" w:line="240" w:lineRule="auto"/>
      </w:pPr>
      <w:r>
        <w:separator/>
      </w:r>
    </w:p>
  </w:footnote>
  <w:footnote w:type="continuationSeparator" w:id="0">
    <w:p w:rsidR="00914E93" w:rsidRDefault="00914E93" w:rsidP="00DA19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5418C1" w:rsidRDefault="005418C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A19FC" w:rsidRDefault="00A46C95">
    <w:pPr>
      <w:pStyle w:val="Kopfzeile"/>
    </w:pPr>
    <w:r w:rsidRPr="00C25DCE">
      <w:rPr>
        <w:noProof/>
        <w:lang w:eastAsia="de-DE"/>
      </w:rPr>
      <w:drawing>
        <wp:anchor distT="0" distB="0" distL="114300" distR="114300" simplePos="0" relativeHeight="251648504" behindDoc="1" locked="0" layoutInCell="1" allowOverlap="1" wp14:anchorId="55347D13" wp14:editId="59AF2C99">
          <wp:simplePos x="0" y="0"/>
          <wp:positionH relativeFrom="column">
            <wp:posOffset>3190875</wp:posOffset>
          </wp:positionH>
          <wp:positionV relativeFrom="paragraph">
            <wp:posOffset>493559</wp:posOffset>
          </wp:positionV>
          <wp:extent cx="2842260" cy="249555"/>
          <wp:effectExtent l="0" t="0" r="0" b="0"/>
          <wp:wrapSquare wrapText="bothSides"/>
          <wp:docPr id="5"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1"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7E0493" w:rsidRPr="00C25DCE">
      <w:rPr>
        <w:noProof/>
        <w:lang w:eastAsia="de-DE"/>
      </w:rPr>
      <mc:AlternateContent>
        <mc:Choice Requires="wps">
          <w:drawing>
            <wp:anchor distT="0" distB="0" distL="114300" distR="114300" simplePos="0" relativeHeight="251665920" behindDoc="1" locked="0" layoutInCell="1" allowOverlap="1" wp14:anchorId="304EDC99" wp14:editId="5C71AC74">
              <wp:simplePos x="0" y="0"/>
              <wp:positionH relativeFrom="column">
                <wp:posOffset>3238638</wp:posOffset>
              </wp:positionH>
              <wp:positionV relativeFrom="paragraph">
                <wp:posOffset>-521777</wp:posOffset>
              </wp:positionV>
              <wp:extent cx="2798445" cy="1012963"/>
              <wp:effectExtent l="0" t="0" r="1905" b="0"/>
              <wp:wrapNone/>
              <wp:docPr id="2" name="Rechteck 2"/>
              <wp:cNvGraphicFramePr/>
              <a:graphic xmlns:a="http://schemas.openxmlformats.org/drawingml/2006/main">
                <a:graphicData uri="http://schemas.microsoft.com/office/word/2010/wordprocessingShape">
                  <wps:wsp>
                    <wps:cNvSpPr/>
                    <wps:spPr>
                      <a:xfrm>
                        <a:off x="0" y="0"/>
                        <a:ext cx="2798445" cy="1012963"/>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05975F" id="Rechteck 2" o:spid="_x0000_s1026" style="position:absolute;margin-left:255pt;margin-top:-41.1pt;width:220.35pt;height:79.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" fillcolor="#ffcb04" stroked="f" strokeweight="1pt"/>
          </w:pict>
        </mc:Fallback>
      </mc:AlternateContent>
    </w:r>
    <w:r w:rsidR="00914E9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 style="position:absolute;margin-left:-68.8pt;margin-top:-36.95pt;width:596.25pt;height:848pt;z-index:-251666951;mso-wrap-edited:f;mso-width-percent:0;mso-height-percent:0;mso-position-horizontal-relative:text;mso-position-vertical-relative:text;mso-width-percent:0;mso-height-percent:0;mso-width-relative:page;mso-height-relative:page">
          <v:imagedata r:id="rId2" o:title="07_BdP_Briefbogen_aufwendig_verkn22_1000"/>
        </v:shape>
      </w:pict>
    </w:r>
    <w:r w:rsidR="00C25DCE">
      <w:rPr>
        <w:noProof/>
        <w:lang w:eastAsia="de-DE"/>
      </w:rPr>
      <w:drawing>
        <wp:anchor distT="0" distB="0" distL="114300" distR="114300" simplePos="0" relativeHeight="251664896" behindDoc="0" locked="0" layoutInCell="1" allowOverlap="1" wp14:anchorId="0FF1B3F0" wp14:editId="4690B0D7">
          <wp:simplePos x="0" y="0"/>
          <wp:positionH relativeFrom="column">
            <wp:posOffset>4310628</wp:posOffset>
          </wp:positionH>
          <wp:positionV relativeFrom="paragraph">
            <wp:posOffset>-258412</wp:posOffset>
          </wp:positionV>
          <wp:extent cx="1535965" cy="518943"/>
          <wp:effectExtent l="0" t="0" r="7620" b="0"/>
          <wp:wrapNone/>
          <wp:docPr id="6"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3">
                    <a:extLst>
                      <a:ext uri="{28A0092B-C50C-407E-A947-70E740481C1C}">
                        <a14:useLocalDpi xmlns:a14="http://schemas.microsoft.com/office/drawing/2010/main" val="0"/>
                      </a:ext>
                    </a:extLst>
                  </a:blip>
                  <a:srcRect b="46190"/>
                  <a:stretch>
                    <a:fillRect/>
                  </a:stretch>
                </pic:blipFill>
                <pic:spPr bwMode="auto">
                  <a:xfrm>
                    <a:off x="0" y="0"/>
                    <a:ext cx="1535965" cy="518943"/>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pPr w:leftFromText="142" w:rightFromText="142" w:vertAnchor="page" w:horzAnchor="page" w:tblpX="7304" w:tblpY="779"/>
      <w:tblW w:w="3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276"/>
      <w:gridCol w:w="2064"/>
    </w:tblGrid>
    <w:tr w:rsidR="00C25DCE" w:rsidTr="00C25DCE">
      <w:tc>
        <w:tcPr>
          <w:tcW w:w="3340" w:type="dxa"/>
          <w:gridSpan w:val="2"/>
        </w:tcPr>
        <w:p w:rsidR="00C25DCE" w:rsidRDefault="00C25DCE" w:rsidP="00C25DCE">
          <w:pPr>
            <w:pStyle w:val="Kopfzeile"/>
            <w:tabs>
              <w:tab w:val="left" w:pos="5670"/>
              <w:tab w:val="left" w:pos="6946"/>
              <w:tab w:val="left" w:pos="8504"/>
            </w:tabs>
            <w:ind w:right="-1"/>
          </w:pPr>
          <w:r>
            <w:rPr>
              <w:noProof/>
              <w:lang w:eastAsia="de-DE"/>
            </w:rPr>
            <w:drawing>
              <wp:inline distT="0" distB="0" distL="0" distR="0" wp14:anchorId="37DCF9DA" wp14:editId="336A008E">
                <wp:extent cx="2109745" cy="712800"/>
                <wp:effectExtent l="0" t="0" r="0" b="0"/>
                <wp:docPr id="10" name="Bild 8" descr="01_BdP_Wort-Bildmarke_4c_ohne-Hintergrund_500x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1_BdP_Wort-Bildmarke_4c_ohne-Hintergrund_500x315"/>
                        <pic:cNvPicPr>
                          <a:picLocks noChangeAspect="1" noChangeArrowheads="1"/>
                        </pic:cNvPicPr>
                      </pic:nvPicPr>
                      <pic:blipFill>
                        <a:blip r:embed="rId1">
                          <a:extLst>
                            <a:ext uri="{28A0092B-C50C-407E-A947-70E740481C1C}">
                              <a14:useLocalDpi xmlns:a14="http://schemas.microsoft.com/office/drawing/2010/main" val="0"/>
                            </a:ext>
                          </a:extLst>
                        </a:blip>
                        <a:srcRect b="46190"/>
                        <a:stretch>
                          <a:fillRect/>
                        </a:stretch>
                      </pic:blipFill>
                      <pic:spPr bwMode="auto">
                        <a:xfrm>
                          <a:off x="0" y="0"/>
                          <a:ext cx="2109745" cy="712800"/>
                        </a:xfrm>
                        <a:prstGeom prst="rect">
                          <a:avLst/>
                        </a:prstGeom>
                        <a:noFill/>
                      </pic:spPr>
                    </pic:pic>
                  </a:graphicData>
                </a:graphic>
              </wp:inline>
            </w:drawing>
          </w:r>
        </w:p>
      </w:tc>
    </w:tr>
    <w:tr w:rsidR="00C25DCE" w:rsidTr="00C25DCE">
      <w:tc>
        <w:tcPr>
          <w:tcW w:w="1276" w:type="dxa"/>
        </w:tcPr>
        <w:p w:rsidR="00C25DCE" w:rsidRDefault="00C25DCE" w:rsidP="00C25DCE">
          <w:pPr>
            <w:pStyle w:val="Kopfzeile"/>
            <w:tabs>
              <w:tab w:val="left" w:pos="5670"/>
              <w:tab w:val="left" w:pos="6946"/>
              <w:tab w:val="left" w:pos="8504"/>
            </w:tabs>
            <w:ind w:right="-1"/>
          </w:pPr>
        </w:p>
      </w:tc>
      <w:tc>
        <w:tcPr>
          <w:tcW w:w="2064" w:type="dxa"/>
        </w:tcPr>
        <w:p w:rsidR="00C25DCE" w:rsidRDefault="00C25DCE" w:rsidP="00C25DCE">
          <w:pPr>
            <w:pStyle w:val="Wort-BildMarke"/>
            <w:framePr w:hSpace="0" w:wrap="auto" w:vAnchor="margin" w:hAnchor="text" w:xAlign="left" w:yAlign="inline"/>
            <w:jc w:val="left"/>
          </w:pPr>
          <w:r w:rsidRPr="007742E6">
            <w:t>Bund der</w:t>
          </w:r>
          <w:r w:rsidRPr="007742E6">
            <w:br/>
            <w:t xml:space="preserve">Pfadfinderinnen </w:t>
          </w:r>
          <w:r w:rsidRPr="007742E6">
            <w:br/>
            <w:t xml:space="preserve">und </w:t>
          </w:r>
          <w:r>
            <w:t>Pfadfinder</w:t>
          </w:r>
        </w:p>
      </w:tc>
    </w:tr>
  </w:tbl>
  <w:p w:rsidR="00DA19FC" w:rsidRDefault="00914E93">
    <w:pPr>
      <w:pStyle w:val="Kopfzeile"/>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alt="" style="position:absolute;margin-left:-70.4pt;margin-top:-36.8pt;width:597.75pt;height:845.5pt;z-index:-251665926;mso-wrap-edited:f;mso-width-percent:0;mso-height-percent:0;mso-position-horizontal-relative:text;mso-position-vertical-relative:text;mso-width-percent:0;mso-height-percent:0;mso-width-relative:page;mso-height-relative:page">
          <v:imagedata r:id="rId2" o:title="07_BdP_Briefbogen_aufwendig_verkn2_1000"/>
        </v:shape>
      </w:pict>
    </w:r>
    <w:r w:rsidR="00DB3934" w:rsidRPr="00C25DCE">
      <w:rPr>
        <w:noProof/>
        <w:lang w:eastAsia="de-DE"/>
      </w:rPr>
      <w:drawing>
        <wp:anchor distT="0" distB="0" distL="114300" distR="114300" simplePos="0" relativeHeight="251651579" behindDoc="0" locked="0" layoutInCell="1" allowOverlap="1" wp14:anchorId="04A411B2" wp14:editId="25477F6E">
          <wp:simplePos x="0" y="0"/>
          <wp:positionH relativeFrom="column">
            <wp:posOffset>3176905</wp:posOffset>
          </wp:positionH>
          <wp:positionV relativeFrom="paragraph">
            <wp:posOffset>1929765</wp:posOffset>
          </wp:positionV>
          <wp:extent cx="2842260" cy="249555"/>
          <wp:effectExtent l="0" t="0" r="0" b="0"/>
          <wp:wrapSquare wrapText="bothSides"/>
          <wp:docPr id="12"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8"/>
                  <pic:cNvPicPr>
                    <a:picLocks noChangeAspect="1"/>
                  </pic:cNvPicPr>
                </pic:nvPicPr>
                <pic:blipFill>
                  <a:blip r:embed="rId3" cstate="screen">
                    <a:extLst>
                      <a:ext uri="{28A0092B-C50C-407E-A947-70E740481C1C}">
                        <a14:useLocalDpi xmlns:a14="http://schemas.microsoft.com/office/drawing/2010/main" val="0"/>
                      </a:ext>
                    </a:extLst>
                  </a:blip>
                  <a:stretch>
                    <a:fillRect/>
                  </a:stretch>
                </pic:blipFill>
                <pic:spPr>
                  <a:xfrm>
                    <a:off x="0" y="0"/>
                    <a:ext cx="2842260" cy="249555"/>
                  </a:xfrm>
                  <a:prstGeom prst="rect">
                    <a:avLst/>
                  </a:prstGeom>
                </pic:spPr>
              </pic:pic>
            </a:graphicData>
          </a:graphic>
          <wp14:sizeRelH relativeFrom="margin">
            <wp14:pctWidth>0</wp14:pctWidth>
          </wp14:sizeRelH>
        </wp:anchor>
      </w:drawing>
    </w:r>
    <w:r w:rsidR="00DB3934">
      <w:rPr>
        <w:noProof/>
        <w:lang w:eastAsia="de-DE"/>
      </w:rPr>
      <mc:AlternateContent>
        <mc:Choice Requires="wps">
          <w:drawing>
            <wp:anchor distT="0" distB="0" distL="114300" distR="114300" simplePos="0" relativeHeight="251659776" behindDoc="0" locked="0" layoutInCell="1" allowOverlap="1" wp14:anchorId="42F0676B" wp14:editId="1BBC4027">
              <wp:simplePos x="0" y="0"/>
              <wp:positionH relativeFrom="column">
                <wp:posOffset>3226435</wp:posOffset>
              </wp:positionH>
              <wp:positionV relativeFrom="paragraph">
                <wp:posOffset>1665034</wp:posOffset>
              </wp:positionV>
              <wp:extent cx="2798445" cy="269875"/>
              <wp:effectExtent l="0" t="0" r="1905" b="0"/>
              <wp:wrapNone/>
              <wp:docPr id="1" name="Textfeld 1"/>
              <wp:cNvGraphicFramePr/>
              <a:graphic xmlns:a="http://schemas.openxmlformats.org/drawingml/2006/main">
                <a:graphicData uri="http://schemas.microsoft.com/office/word/2010/wordprocessingShape">
                  <wps:wsp>
                    <wps:cNvSpPr txBox="1"/>
                    <wps:spPr>
                      <a:xfrm>
                        <a:off x="0" y="0"/>
                        <a:ext cx="2798445" cy="269875"/>
                      </a:xfrm>
                      <a:prstGeom prst="rect">
                        <a:avLst/>
                      </a:prstGeom>
                      <a:solidFill>
                        <a:srgbClr val="1D4899"/>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123D6" w:rsidRPr="007E0493" w:rsidRDefault="008B67E1" w:rsidP="007E0493">
                          <w:pPr>
                            <w:pStyle w:val="Regionalleiste"/>
                          </w:pPr>
                          <w:r>
                            <w:t>Landesverband Hessen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F0676B" id="_x0000_t202" coordsize="21600,21600" o:spt="202" path="m,l,21600r21600,l21600,xe">
              <v:stroke joinstyle="miter"/>
              <v:path gradientshapeok="t" o:connecttype="rect"/>
            </v:shapetype>
            <v:shape id="Textfeld 1" o:spid="_x0000_s1027" type="#_x0000_t202" style="position:absolute;margin-left:254.05pt;margin-top:131.1pt;width:220.35pt;height:21.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" fillcolor="#1d4899" stroked="f" strokeweight=".5pt">
              <v:textbox>
                <w:txbxContent>
                  <w:p w:rsidR="00A123D6" w:rsidRPr="007E0493" w:rsidRDefault="008B67E1" w:rsidP="007E0493">
                    <w:pPr>
                      <w:pStyle w:val="Regionalleiste"/>
                    </w:pPr>
                    <w:r>
                      <w:t>Landesverband Hessen</w:t>
                    </w:r>
                  </w:p>
                </w:txbxContent>
              </v:textbox>
            </v:shape>
          </w:pict>
        </mc:Fallback>
      </mc:AlternateContent>
    </w:r>
    <w:r w:rsidR="00A123D6">
      <w:rPr>
        <w:noProof/>
        <w:lang w:eastAsia="de-DE"/>
      </w:rPr>
      <mc:AlternateContent>
        <mc:Choice Requires="wps">
          <w:drawing>
            <wp:anchor distT="0" distB="0" distL="114300" distR="114300" simplePos="0" relativeHeight="251653629" behindDoc="1" locked="0" layoutInCell="1" allowOverlap="1" wp14:anchorId="1FF5C833" wp14:editId="330E1090">
              <wp:simplePos x="0" y="0"/>
              <wp:positionH relativeFrom="column">
                <wp:posOffset>3225165</wp:posOffset>
              </wp:positionH>
              <wp:positionV relativeFrom="paragraph">
                <wp:posOffset>-440690</wp:posOffset>
              </wp:positionV>
              <wp:extent cx="2798445" cy="2105660"/>
              <wp:effectExtent l="0" t="0" r="1905" b="8890"/>
              <wp:wrapNone/>
              <wp:docPr id="7" name="Rechteck 7"/>
              <wp:cNvGraphicFramePr/>
              <a:graphic xmlns:a="http://schemas.openxmlformats.org/drawingml/2006/main">
                <a:graphicData uri="http://schemas.microsoft.com/office/word/2010/wordprocessingShape">
                  <wps:wsp>
                    <wps:cNvSpPr/>
                    <wps:spPr>
                      <a:xfrm>
                        <a:off x="0" y="0"/>
                        <a:ext cx="2798445" cy="2105660"/>
                      </a:xfrm>
                      <a:prstGeom prst="rect">
                        <a:avLst/>
                      </a:prstGeom>
                      <a:solidFill>
                        <a:srgbClr val="FFCB04"/>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4A7761" id="Rechteck 7" o:spid="_x0000_s1026" style="position:absolute;margin-left:253.95pt;margin-top:-34.7pt;width:220.35pt;height:165.8pt;z-index:-2516628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" fillcolor="#ffcb04" stroked="f" strokeweight="1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4BDCCF2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A8254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AAC32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0E2A2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264E6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ECFB3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6DA82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C3492C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512AD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DD623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C74B80"/>
    <w:multiLevelType w:val="hybridMultilevel"/>
    <w:tmpl w:val="CCC2A506"/>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attachedTemplate r:id="rId1"/>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B67E1"/>
    <w:rsid w:val="00036519"/>
    <w:rsid w:val="0006787E"/>
    <w:rsid w:val="000714B0"/>
    <w:rsid w:val="00080A35"/>
    <w:rsid w:val="000F7458"/>
    <w:rsid w:val="00102C0C"/>
    <w:rsid w:val="00151BFD"/>
    <w:rsid w:val="00153D01"/>
    <w:rsid w:val="001C4658"/>
    <w:rsid w:val="002050BF"/>
    <w:rsid w:val="00233731"/>
    <w:rsid w:val="0025323E"/>
    <w:rsid w:val="002828C2"/>
    <w:rsid w:val="002A7D75"/>
    <w:rsid w:val="002B2B25"/>
    <w:rsid w:val="002B4DAA"/>
    <w:rsid w:val="003105CE"/>
    <w:rsid w:val="00314E31"/>
    <w:rsid w:val="0035143B"/>
    <w:rsid w:val="0035779C"/>
    <w:rsid w:val="00370644"/>
    <w:rsid w:val="003B2E42"/>
    <w:rsid w:val="003B5BF8"/>
    <w:rsid w:val="003F457B"/>
    <w:rsid w:val="00401F69"/>
    <w:rsid w:val="004565D3"/>
    <w:rsid w:val="004904AB"/>
    <w:rsid w:val="004A1ECA"/>
    <w:rsid w:val="004F1160"/>
    <w:rsid w:val="004F1B95"/>
    <w:rsid w:val="005418C1"/>
    <w:rsid w:val="005E1330"/>
    <w:rsid w:val="005F6ED4"/>
    <w:rsid w:val="00606AED"/>
    <w:rsid w:val="006551C9"/>
    <w:rsid w:val="006642D3"/>
    <w:rsid w:val="006A61A1"/>
    <w:rsid w:val="006B4098"/>
    <w:rsid w:val="0070175E"/>
    <w:rsid w:val="0071608D"/>
    <w:rsid w:val="007372C5"/>
    <w:rsid w:val="007B50F9"/>
    <w:rsid w:val="007D11FE"/>
    <w:rsid w:val="007E0493"/>
    <w:rsid w:val="007F0F04"/>
    <w:rsid w:val="008110CA"/>
    <w:rsid w:val="0081702C"/>
    <w:rsid w:val="00864EB9"/>
    <w:rsid w:val="00871D9F"/>
    <w:rsid w:val="008B67E1"/>
    <w:rsid w:val="00914E93"/>
    <w:rsid w:val="00934237"/>
    <w:rsid w:val="00944AB3"/>
    <w:rsid w:val="0095092B"/>
    <w:rsid w:val="00953E96"/>
    <w:rsid w:val="0095798A"/>
    <w:rsid w:val="009858C7"/>
    <w:rsid w:val="009C59F8"/>
    <w:rsid w:val="009D5520"/>
    <w:rsid w:val="00A123D6"/>
    <w:rsid w:val="00A208B5"/>
    <w:rsid w:val="00A33259"/>
    <w:rsid w:val="00A46C95"/>
    <w:rsid w:val="00A63536"/>
    <w:rsid w:val="00A6692D"/>
    <w:rsid w:val="00AA0897"/>
    <w:rsid w:val="00AA5B02"/>
    <w:rsid w:val="00AF0D0B"/>
    <w:rsid w:val="00B21CE7"/>
    <w:rsid w:val="00B43176"/>
    <w:rsid w:val="00BB2E25"/>
    <w:rsid w:val="00BE55AA"/>
    <w:rsid w:val="00C24170"/>
    <w:rsid w:val="00C25DCE"/>
    <w:rsid w:val="00C36FD7"/>
    <w:rsid w:val="00C55976"/>
    <w:rsid w:val="00C60F62"/>
    <w:rsid w:val="00C92FCD"/>
    <w:rsid w:val="00CA3D4F"/>
    <w:rsid w:val="00D56956"/>
    <w:rsid w:val="00D64E3E"/>
    <w:rsid w:val="00D77692"/>
    <w:rsid w:val="00D94811"/>
    <w:rsid w:val="00DA19FC"/>
    <w:rsid w:val="00DB296B"/>
    <w:rsid w:val="00DB3934"/>
    <w:rsid w:val="00E73B65"/>
    <w:rsid w:val="00E75610"/>
    <w:rsid w:val="00EC13D7"/>
    <w:rsid w:val="00ED3A69"/>
    <w:rsid w:val="00EE76A0"/>
    <w:rsid w:val="00F11D30"/>
    <w:rsid w:val="00F219ED"/>
    <w:rsid w:val="00F40851"/>
    <w:rsid w:val="00F87A15"/>
    <w:rsid w:val="00F90F13"/>
    <w:rsid w:val="00FA0E54"/>
    <w:rsid w:val="00FC4C1D"/>
    <w:rsid w:val="00FE64F8"/>
    <w:rsid w:val="00FF2B0F"/>
    <w:rsid w:val="00FF650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34463CD"/>
  <w15:docId w15:val="{28C1EA96-1B5D-4842-A6D5-DAC006B79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110CA"/>
    <w:pPr>
      <w:spacing w:line="312" w:lineRule="auto"/>
    </w:pPr>
    <w:rPr>
      <w:rFonts w:ascii="Aleo Light" w:hAnsi="Aleo Light"/>
      <w:sz w:val="20"/>
    </w:rPr>
  </w:style>
  <w:style w:type="paragraph" w:styleId="berschrift1">
    <w:name w:val="heading 1"/>
    <w:basedOn w:val="Standard"/>
    <w:next w:val="Standard"/>
    <w:link w:val="berschrift1Zchn"/>
    <w:uiPriority w:val="9"/>
    <w:qFormat/>
    <w:rsid w:val="00F219ED"/>
    <w:pPr>
      <w:keepNext/>
      <w:keepLines/>
      <w:spacing w:before="240" w:after="0"/>
      <w:outlineLvl w:val="0"/>
    </w:pPr>
    <w:rPr>
      <w:rFonts w:eastAsiaTheme="majorEastAsia" w:cstheme="majorBidi"/>
      <w:sz w:val="28"/>
      <w:szCs w:val="32"/>
    </w:rPr>
  </w:style>
  <w:style w:type="paragraph" w:styleId="berschrift2">
    <w:name w:val="heading 2"/>
    <w:basedOn w:val="Standard"/>
    <w:next w:val="Standard"/>
    <w:link w:val="berschrift2Zchn"/>
    <w:uiPriority w:val="9"/>
    <w:unhideWhenUsed/>
    <w:qFormat/>
    <w:rsid w:val="003B2E42"/>
    <w:pPr>
      <w:keepNext/>
      <w:keepLines/>
      <w:spacing w:before="40" w:after="0"/>
      <w:outlineLvl w:val="1"/>
    </w:pPr>
    <w:rPr>
      <w:rFonts w:ascii="Immenhausen" w:eastAsiaTheme="majorEastAsia" w:hAnsi="Immenhausen" w:cstheme="majorBidi"/>
      <w:color w:val="1D4899"/>
      <w:sz w:val="26"/>
      <w:szCs w:val="26"/>
    </w:rPr>
  </w:style>
  <w:style w:type="paragraph" w:styleId="berschrift3">
    <w:name w:val="heading 3"/>
    <w:basedOn w:val="Standard"/>
    <w:next w:val="Standard"/>
    <w:link w:val="berschrift3Zchn"/>
    <w:uiPriority w:val="9"/>
    <w:unhideWhenUsed/>
    <w:qFormat/>
    <w:rsid w:val="003B2E42"/>
    <w:pPr>
      <w:keepNext/>
      <w:keepLines/>
      <w:spacing w:before="40" w:after="0"/>
      <w:outlineLvl w:val="2"/>
    </w:pPr>
    <w:rPr>
      <w:rFonts w:ascii="Immenhausen" w:eastAsiaTheme="majorEastAsia" w:hAnsi="Immenhausen" w:cstheme="majorBidi"/>
      <w:color w:val="FFCB04"/>
      <w:sz w:val="26"/>
      <w:szCs w:val="24"/>
    </w:rPr>
  </w:style>
  <w:style w:type="paragraph" w:styleId="berschrift4">
    <w:name w:val="heading 4"/>
    <w:basedOn w:val="Standard"/>
    <w:next w:val="Standard"/>
    <w:link w:val="berschrift4Zchn"/>
    <w:uiPriority w:val="9"/>
    <w:unhideWhenUsed/>
    <w:qFormat/>
    <w:rsid w:val="003B2E4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DA19F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DA19FC"/>
  </w:style>
  <w:style w:type="paragraph" w:styleId="Fuzeile">
    <w:name w:val="footer"/>
    <w:basedOn w:val="Standard"/>
    <w:link w:val="FuzeileZchn"/>
    <w:uiPriority w:val="99"/>
    <w:unhideWhenUsed/>
    <w:rsid w:val="00B21CE7"/>
    <w:pPr>
      <w:tabs>
        <w:tab w:val="center" w:pos="4536"/>
        <w:tab w:val="right" w:pos="9072"/>
      </w:tabs>
      <w:spacing w:after="0" w:line="240" w:lineRule="auto"/>
    </w:pPr>
    <w:rPr>
      <w:rFonts w:ascii="Immenhausen" w:hAnsi="Immenhausen"/>
      <w:color w:val="FFFFFF" w:themeColor="background1"/>
      <w:sz w:val="14"/>
    </w:rPr>
  </w:style>
  <w:style w:type="character" w:customStyle="1" w:styleId="FuzeileZchn">
    <w:name w:val="Fußzeile Zchn"/>
    <w:basedOn w:val="Absatz-Standardschriftart"/>
    <w:link w:val="Fuzeile"/>
    <w:uiPriority w:val="99"/>
    <w:rsid w:val="00B21CE7"/>
    <w:rPr>
      <w:rFonts w:ascii="Immenhausen" w:hAnsi="Immenhausen"/>
      <w:color w:val="FFFFFF" w:themeColor="background1"/>
      <w:sz w:val="14"/>
    </w:rPr>
  </w:style>
  <w:style w:type="paragraph" w:styleId="Titel">
    <w:name w:val="Title"/>
    <w:basedOn w:val="Standard"/>
    <w:next w:val="Standard"/>
    <w:link w:val="TitelZchn"/>
    <w:uiPriority w:val="10"/>
    <w:qFormat/>
    <w:rsid w:val="00F219ED"/>
    <w:pPr>
      <w:spacing w:after="240" w:line="240" w:lineRule="auto"/>
      <w:contextualSpacing/>
    </w:pPr>
    <w:rPr>
      <w:rFonts w:ascii="Immenhausen" w:eastAsiaTheme="majorEastAsia" w:hAnsi="Immenhausen" w:cstheme="majorBidi"/>
      <w:color w:val="1D4899"/>
      <w:spacing w:val="-10"/>
      <w:kern w:val="28"/>
      <w:sz w:val="40"/>
      <w:szCs w:val="56"/>
    </w:rPr>
  </w:style>
  <w:style w:type="character" w:customStyle="1" w:styleId="TitelZchn">
    <w:name w:val="Titel Zchn"/>
    <w:basedOn w:val="Absatz-Standardschriftart"/>
    <w:link w:val="Titel"/>
    <w:uiPriority w:val="10"/>
    <w:rsid w:val="00F219ED"/>
    <w:rPr>
      <w:rFonts w:ascii="Immenhausen" w:eastAsiaTheme="majorEastAsia" w:hAnsi="Immenhausen" w:cstheme="majorBidi"/>
      <w:color w:val="1D4899"/>
      <w:spacing w:val="-10"/>
      <w:kern w:val="28"/>
      <w:sz w:val="40"/>
      <w:szCs w:val="56"/>
    </w:rPr>
  </w:style>
  <w:style w:type="table" w:styleId="Tabellenraster">
    <w:name w:val="Table Grid"/>
    <w:basedOn w:val="NormaleTabelle"/>
    <w:uiPriority w:val="39"/>
    <w:rsid w:val="00F408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B21CE7"/>
    <w:rPr>
      <w:color w:val="0563C1" w:themeColor="hyperlink"/>
      <w:u w:val="single"/>
    </w:rPr>
  </w:style>
  <w:style w:type="character" w:customStyle="1" w:styleId="berschrift2Zchn">
    <w:name w:val="Überschrift 2 Zchn"/>
    <w:basedOn w:val="Absatz-Standardschriftart"/>
    <w:link w:val="berschrift2"/>
    <w:uiPriority w:val="9"/>
    <w:rsid w:val="003B2E42"/>
    <w:rPr>
      <w:rFonts w:ascii="Immenhausen" w:eastAsiaTheme="majorEastAsia" w:hAnsi="Immenhausen" w:cstheme="majorBidi"/>
      <w:color w:val="1D4899"/>
      <w:sz w:val="26"/>
      <w:szCs w:val="26"/>
    </w:rPr>
  </w:style>
  <w:style w:type="paragraph" w:customStyle="1" w:styleId="Regionalleiste">
    <w:name w:val="Regionalleiste"/>
    <w:basedOn w:val="Standard"/>
    <w:qFormat/>
    <w:rsid w:val="007E0493"/>
    <w:pPr>
      <w:spacing w:after="0" w:line="240" w:lineRule="auto"/>
      <w:jc w:val="center"/>
    </w:pPr>
    <w:rPr>
      <w:rFonts w:ascii="Immenhausen" w:hAnsi="Immenhausen"/>
      <w:color w:val="FFCB04"/>
      <w:sz w:val="24"/>
    </w:rPr>
  </w:style>
  <w:style w:type="paragraph" w:customStyle="1" w:styleId="Wort-BildMarke">
    <w:name w:val="Wort-Bild Marke"/>
    <w:basedOn w:val="Regionalleiste"/>
    <w:qFormat/>
    <w:rsid w:val="00C25DCE"/>
    <w:pPr>
      <w:framePr w:hSpace="142" w:wrap="around" w:vAnchor="page" w:hAnchor="page" w:x="7304" w:y="779"/>
    </w:pPr>
    <w:rPr>
      <w:color w:val="1D4899"/>
    </w:rPr>
  </w:style>
  <w:style w:type="character" w:customStyle="1" w:styleId="berschrift1Zchn">
    <w:name w:val="Überschrift 1 Zchn"/>
    <w:basedOn w:val="Absatz-Standardschriftart"/>
    <w:link w:val="berschrift1"/>
    <w:uiPriority w:val="9"/>
    <w:rsid w:val="00F219ED"/>
    <w:rPr>
      <w:rFonts w:ascii="Aleo Light" w:eastAsiaTheme="majorEastAsia" w:hAnsi="Aleo Light" w:cstheme="majorBidi"/>
      <w:sz w:val="28"/>
      <w:szCs w:val="32"/>
    </w:rPr>
  </w:style>
  <w:style w:type="character" w:customStyle="1" w:styleId="berschrift3Zchn">
    <w:name w:val="Überschrift 3 Zchn"/>
    <w:basedOn w:val="Absatz-Standardschriftart"/>
    <w:link w:val="berschrift3"/>
    <w:uiPriority w:val="9"/>
    <w:rsid w:val="003B2E42"/>
    <w:rPr>
      <w:rFonts w:ascii="Immenhausen" w:eastAsiaTheme="majorEastAsia" w:hAnsi="Immenhausen" w:cstheme="majorBidi"/>
      <w:color w:val="FFCB04"/>
      <w:sz w:val="26"/>
      <w:szCs w:val="24"/>
    </w:rPr>
  </w:style>
  <w:style w:type="character" w:customStyle="1" w:styleId="berschrift4Zchn">
    <w:name w:val="Überschrift 4 Zchn"/>
    <w:basedOn w:val="Absatz-Standardschriftart"/>
    <w:link w:val="berschrift4"/>
    <w:uiPriority w:val="9"/>
    <w:rsid w:val="003B2E42"/>
    <w:rPr>
      <w:rFonts w:asciiTheme="majorHAnsi" w:eastAsiaTheme="majorEastAsia" w:hAnsiTheme="majorHAnsi" w:cstheme="majorBidi"/>
      <w:i/>
      <w:iCs/>
      <w:color w:val="2E74B5" w:themeColor="accent1" w:themeShade="BF"/>
      <w:sz w:val="20"/>
    </w:rPr>
  </w:style>
  <w:style w:type="character" w:styleId="Hervorhebung">
    <w:name w:val="Emphasis"/>
    <w:uiPriority w:val="20"/>
    <w:qFormat/>
    <w:rsid w:val="00F219ED"/>
  </w:style>
  <w:style w:type="paragraph" w:customStyle="1" w:styleId="Formatvorlage1">
    <w:name w:val="Formatvorlage1"/>
    <w:basedOn w:val="Titel"/>
    <w:qFormat/>
    <w:rsid w:val="00F219ED"/>
    <w:pPr>
      <w:spacing w:after="0"/>
    </w:pPr>
    <w:rPr>
      <w:noProof/>
      <w:lang w:eastAsia="de-DE"/>
    </w:rPr>
  </w:style>
  <w:style w:type="paragraph" w:customStyle="1" w:styleId="Werbeblock">
    <w:name w:val="Werbeblock"/>
    <w:basedOn w:val="Standard"/>
    <w:next w:val="Standard"/>
    <w:qFormat/>
    <w:rsid w:val="004A1ECA"/>
    <w:pPr>
      <w:pBdr>
        <w:top w:val="single" w:sz="8" w:space="4" w:color="FFCB04"/>
        <w:bottom w:val="single" w:sz="8" w:space="4" w:color="FFCB04"/>
      </w:pBdr>
      <w:spacing w:before="240" w:after="240" w:line="240" w:lineRule="auto"/>
      <w:jc w:val="center"/>
    </w:pPr>
  </w:style>
  <w:style w:type="paragraph" w:styleId="Sprechblasentext">
    <w:name w:val="Balloon Text"/>
    <w:basedOn w:val="Standard"/>
    <w:link w:val="SprechblasentextZchn"/>
    <w:uiPriority w:val="99"/>
    <w:semiHidden/>
    <w:unhideWhenUsed/>
    <w:rsid w:val="008B67E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B67E1"/>
    <w:rPr>
      <w:rFonts w:ascii="Tahoma" w:hAnsi="Tahoma" w:cs="Tahoma"/>
      <w:sz w:val="16"/>
      <w:szCs w:val="16"/>
    </w:rPr>
  </w:style>
  <w:style w:type="paragraph" w:styleId="Listenabsatz">
    <w:name w:val="List Paragraph"/>
    <w:basedOn w:val="Standard"/>
    <w:uiPriority w:val="34"/>
    <w:qFormat/>
    <w:rsid w:val="00A208B5"/>
    <w:pPr>
      <w:ind w:left="720"/>
      <w:contextualSpacing/>
    </w:pPr>
  </w:style>
  <w:style w:type="paragraph" w:customStyle="1" w:styleId="Default">
    <w:name w:val="Default"/>
    <w:rsid w:val="00370644"/>
    <w:pPr>
      <w:autoSpaceDE w:val="0"/>
      <w:autoSpaceDN w:val="0"/>
      <w:adjustRightInd w:val="0"/>
      <w:spacing w:after="0" w:line="240" w:lineRule="auto"/>
    </w:pPr>
    <w:rPr>
      <w:rFonts w:ascii="Times New Roman" w:hAnsi="Times New Roman" w:cs="Times New Roman"/>
      <w:color w:val="000000"/>
      <w:sz w:val="24"/>
      <w:szCs w:val="24"/>
    </w:rPr>
  </w:style>
  <w:style w:type="character" w:styleId="NichtaufgelsteErwhnung">
    <w:name w:val="Unresolved Mention"/>
    <w:basedOn w:val="Absatz-Standardschriftart"/>
    <w:uiPriority w:val="99"/>
    <w:semiHidden/>
    <w:unhideWhenUsed/>
    <w:rsid w:val="007B50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ssenwiki.de/confluence/display/PUB/Ausschreibungen+und+Anmeldungen"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alisa.rieger@pfadfinden.de"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mon\Don't%20Panic\Pfadfinder\Design\BdP_CorporateDesign_Ausschreibungsvorlage_V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C:\Users\Simon\Don't Panic\Pfadfinder\Design\BdP_CorporateDesign_Ausschreibungsvorlage_V1.dotx</Template>
  <TotalTime>0</TotalTime>
  <Pages>2</Pages>
  <Words>476</Words>
  <Characters>2999</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Bund der Pfadfinderinnen und Pfadfinder e.V.</Company>
  <LinksUpToDate>false</LinksUpToDate>
  <CharactersWithSpaces>3469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dc:creator>
  <cp:lastModifiedBy>Hanna Maria Luck</cp:lastModifiedBy>
  <cp:revision>6</cp:revision>
  <cp:lastPrinted>2019-10-11T16:57:00Z</cp:lastPrinted>
  <dcterms:created xsi:type="dcterms:W3CDTF">2019-10-11T16:38:00Z</dcterms:created>
  <dcterms:modified xsi:type="dcterms:W3CDTF">2020-10-31T15:28:00Z</dcterms:modified>
</cp:coreProperties>
</file>