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75A80" w14:textId="05BE3C43" w:rsidR="0081702C" w:rsidRDefault="001653A5" w:rsidP="00F219ED">
      <w:r>
        <w:rPr>
          <w:noProof/>
        </w:rPr>
        <w:drawing>
          <wp:anchor distT="0" distB="0" distL="114300" distR="114300" simplePos="0" relativeHeight="251667456" behindDoc="0" locked="0" layoutInCell="1" allowOverlap="1" wp14:anchorId="37F25B65" wp14:editId="57C9E716">
            <wp:simplePos x="0" y="0"/>
            <wp:positionH relativeFrom="column">
              <wp:posOffset>1611530</wp:posOffset>
            </wp:positionH>
            <wp:positionV relativeFrom="paragraph">
              <wp:posOffset>93</wp:posOffset>
            </wp:positionV>
            <wp:extent cx="1189990" cy="1189990"/>
            <wp:effectExtent l="0" t="0" r="3810" b="3810"/>
            <wp:wrapTopAndBottom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89990" cy="1189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0" locked="0" layoutInCell="1" allowOverlap="1" wp14:anchorId="41CE1533" wp14:editId="06C5562C">
            <wp:simplePos x="0" y="0"/>
            <wp:positionH relativeFrom="column">
              <wp:posOffset>213995</wp:posOffset>
            </wp:positionH>
            <wp:positionV relativeFrom="paragraph">
              <wp:posOffset>0</wp:posOffset>
            </wp:positionV>
            <wp:extent cx="1118870" cy="1142365"/>
            <wp:effectExtent l="0" t="0" r="0" b="635"/>
            <wp:wrapTopAndBottom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18870" cy="1142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605AB4" w14:textId="0C84A29B" w:rsidR="00C12CDB" w:rsidRPr="00C12CDB" w:rsidRDefault="003B2E42" w:rsidP="00C12CDB">
      <w:pPr>
        <w:pStyle w:val="Titel"/>
        <w:rPr>
          <w:spacing w:val="6"/>
        </w:rPr>
      </w:pPr>
      <w:r w:rsidRPr="00DD3F11">
        <w:rPr>
          <w:noProof/>
          <w:spacing w:val="6"/>
          <w:lang w:eastAsia="de-DE"/>
        </w:rPr>
        <mc:AlternateContent>
          <mc:Choice Requires="wps">
            <w:drawing>
              <wp:inline distT="0" distB="0" distL="0" distR="0" wp14:anchorId="49401811" wp14:editId="3C2763F9">
                <wp:extent cx="4339243" cy="388189"/>
                <wp:effectExtent l="0" t="0" r="4445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9243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1CF9A1" w14:textId="626FBB74" w:rsidR="003B2E42" w:rsidRPr="00F219ED" w:rsidRDefault="004562FD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 xml:space="preserve">Anmeldung Mission R/R </w:t>
                            </w:r>
                            <w:r w:rsidR="0038757F">
                              <w:rPr>
                                <w:rStyle w:val="Hervorhebung"/>
                              </w:rPr>
                              <w:t>am 08.07.2023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401811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341.6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" fillcolor="#ffcb04" stroked="f" strokeweight=".5pt">
                <v:textbox style="mso-fit-shape-to-text:t">
                  <w:txbxContent>
                    <w:p w14:paraId="021CF9A1" w14:textId="626FBB74" w:rsidR="003B2E42" w:rsidRPr="00F219ED" w:rsidRDefault="004562FD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 xml:space="preserve">Anmeldung Mission R/R </w:t>
                      </w:r>
                      <w:r w:rsidR="0038757F">
                        <w:rPr>
                          <w:rStyle w:val="Hervorhebung"/>
                        </w:rPr>
                        <w:t>am 08.07.2023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75F5E57" w14:textId="575EC77C" w:rsidR="009A35E3" w:rsidRDefault="00F114D5" w:rsidP="00C12CDB">
      <w:pPr>
        <w:pStyle w:val="StandardWeb"/>
        <w:spacing w:before="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 w:rsidRPr="00DD3F11">
        <w:rPr>
          <w:rFonts w:ascii="Segoe UI" w:hAnsi="Segoe UI" w:cs="Segoe UI"/>
          <w:color w:val="172B4D"/>
          <w:spacing w:val="6"/>
          <w:sz w:val="21"/>
          <w:szCs w:val="21"/>
        </w:rPr>
        <w:t xml:space="preserve">Liebe </w:t>
      </w:r>
      <w:r w:rsidR="0038757F">
        <w:rPr>
          <w:rFonts w:ascii="Segoe UI" w:hAnsi="Segoe UI" w:cs="Segoe UI"/>
          <w:color w:val="172B4D"/>
          <w:spacing w:val="6"/>
          <w:sz w:val="21"/>
          <w:szCs w:val="21"/>
        </w:rPr>
        <w:t>R/R`s</w:t>
      </w:r>
      <w:r w:rsidRPr="00DD3F11">
        <w:rPr>
          <w:rFonts w:ascii="Segoe UI" w:hAnsi="Segoe UI" w:cs="Segoe UI"/>
          <w:color w:val="172B4D"/>
          <w:spacing w:val="6"/>
          <w:sz w:val="21"/>
          <w:szCs w:val="21"/>
        </w:rPr>
        <w:t>,</w:t>
      </w:r>
    </w:p>
    <w:p w14:paraId="32845D45" w14:textId="77777777" w:rsidR="00C12CDB" w:rsidRDefault="00C12CDB" w:rsidP="00C12CDB">
      <w:pPr>
        <w:pStyle w:val="StandardWeb"/>
        <w:spacing w:before="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44F0DE35" w14:textId="102B5133" w:rsidR="009A35E3" w:rsidRDefault="00D206AB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>
        <w:rPr>
          <w:rFonts w:ascii="Segoe UI" w:hAnsi="Segoe UI" w:cs="Segoe UI"/>
          <w:color w:val="172B4D"/>
          <w:spacing w:val="6"/>
          <w:sz w:val="21"/>
          <w:szCs w:val="21"/>
        </w:rPr>
        <w:t>b</w:t>
      </w:r>
      <w:r w:rsidR="009A35E3">
        <w:rPr>
          <w:rFonts w:ascii="Segoe UI" w:hAnsi="Segoe UI" w:cs="Segoe UI"/>
          <w:color w:val="172B4D"/>
          <w:spacing w:val="6"/>
          <w:sz w:val="21"/>
          <w:szCs w:val="21"/>
        </w:rPr>
        <w:t>ei der diesjährigen Mission R/R werden wir</w:t>
      </w:r>
      <w:r w:rsidR="00E47108">
        <w:rPr>
          <w:rFonts w:ascii="Segoe UI" w:hAnsi="Segoe UI" w:cs="Segoe UI"/>
          <w:color w:val="172B4D"/>
          <w:spacing w:val="6"/>
          <w:sz w:val="21"/>
          <w:szCs w:val="21"/>
        </w:rPr>
        <w:t xml:space="preserve"> zahlreiche interessante</w:t>
      </w:r>
      <w:r w:rsidR="009A35E3">
        <w:rPr>
          <w:rFonts w:ascii="Segoe UI" w:hAnsi="Segoe UI" w:cs="Segoe UI"/>
          <w:color w:val="172B4D"/>
          <w:spacing w:val="6"/>
          <w:sz w:val="21"/>
          <w:szCs w:val="21"/>
        </w:rPr>
        <w:t xml:space="preserve"> </w:t>
      </w:r>
      <w:r>
        <w:rPr>
          <w:rFonts w:ascii="Segoe UI" w:hAnsi="Segoe UI" w:cs="Segoe UI"/>
          <w:color w:val="172B4D"/>
          <w:spacing w:val="6"/>
          <w:sz w:val="21"/>
          <w:szCs w:val="21"/>
        </w:rPr>
        <w:t xml:space="preserve">Museen in Frankfurt erkunden. </w:t>
      </w:r>
      <w:r w:rsidR="00C035A2">
        <w:rPr>
          <w:rFonts w:ascii="Segoe UI" w:hAnsi="Segoe UI" w:cs="Segoe UI"/>
          <w:color w:val="172B4D"/>
          <w:spacing w:val="6"/>
          <w:sz w:val="21"/>
          <w:szCs w:val="21"/>
        </w:rPr>
        <w:t>Ihr könnt</w:t>
      </w:r>
      <w:r w:rsidR="007C6AE2">
        <w:rPr>
          <w:rFonts w:ascii="Segoe UI" w:hAnsi="Segoe UI" w:cs="Segoe UI"/>
          <w:color w:val="172B4D"/>
          <w:spacing w:val="6"/>
          <w:sz w:val="21"/>
          <w:szCs w:val="21"/>
        </w:rPr>
        <w:t xml:space="preserve"> vom</w:t>
      </w:r>
      <w:r w:rsidR="001A4EEF">
        <w:rPr>
          <w:rFonts w:ascii="Segoe UI" w:hAnsi="Segoe UI" w:cs="Segoe UI"/>
          <w:color w:val="172B4D"/>
          <w:spacing w:val="6"/>
          <w:sz w:val="21"/>
          <w:szCs w:val="21"/>
        </w:rPr>
        <w:t xml:space="preserve"> Naturkundemuseeum </w:t>
      </w:r>
      <w:r w:rsidR="00C035A2">
        <w:rPr>
          <w:rFonts w:ascii="Segoe UI" w:hAnsi="Segoe UI" w:cs="Segoe UI"/>
          <w:color w:val="172B4D"/>
          <w:spacing w:val="6"/>
          <w:sz w:val="21"/>
          <w:szCs w:val="21"/>
        </w:rPr>
        <w:t xml:space="preserve">bis hin zur Kunstaustellung </w:t>
      </w:r>
      <w:r w:rsidR="007C6AE2">
        <w:rPr>
          <w:rFonts w:ascii="Segoe UI" w:hAnsi="Segoe UI" w:cs="Segoe UI"/>
          <w:color w:val="172B4D"/>
          <w:spacing w:val="6"/>
          <w:sz w:val="21"/>
          <w:szCs w:val="21"/>
        </w:rPr>
        <w:t xml:space="preserve">alles mögliche erkunden. </w:t>
      </w:r>
      <w:r w:rsidR="00E47108">
        <w:rPr>
          <w:rFonts w:ascii="Segoe UI" w:hAnsi="Segoe UI" w:cs="Segoe UI"/>
          <w:color w:val="172B4D"/>
          <w:spacing w:val="6"/>
          <w:sz w:val="21"/>
          <w:szCs w:val="21"/>
        </w:rPr>
        <w:t>Da</w:t>
      </w:r>
      <w:r w:rsidR="000A3620">
        <w:rPr>
          <w:rFonts w:ascii="Segoe UI" w:hAnsi="Segoe UI" w:cs="Segoe UI"/>
          <w:color w:val="172B4D"/>
          <w:spacing w:val="6"/>
          <w:sz w:val="21"/>
          <w:szCs w:val="21"/>
        </w:rPr>
        <w:t xml:space="preserve">für treffen wir uns am 08.09.23 am Frankfurter </w:t>
      </w:r>
      <w:r w:rsidR="007C6AE2">
        <w:rPr>
          <w:rFonts w:ascii="Segoe UI" w:hAnsi="Segoe UI" w:cs="Segoe UI"/>
          <w:color w:val="172B4D"/>
          <w:spacing w:val="6"/>
          <w:sz w:val="21"/>
          <w:szCs w:val="21"/>
        </w:rPr>
        <w:t>Haubtb</w:t>
      </w:r>
      <w:r w:rsidR="000A3620">
        <w:rPr>
          <w:rFonts w:ascii="Segoe UI" w:hAnsi="Segoe UI" w:cs="Segoe UI"/>
          <w:color w:val="172B4D"/>
          <w:spacing w:val="6"/>
          <w:sz w:val="21"/>
          <w:szCs w:val="21"/>
        </w:rPr>
        <w:t xml:space="preserve">ahnhof </w:t>
      </w:r>
      <w:r w:rsidR="00DB6508">
        <w:rPr>
          <w:rFonts w:ascii="Segoe UI" w:hAnsi="Segoe UI" w:cs="Segoe UI"/>
          <w:color w:val="172B4D"/>
          <w:spacing w:val="6"/>
          <w:sz w:val="21"/>
          <w:szCs w:val="21"/>
        </w:rPr>
        <w:t xml:space="preserve">vor dem Ausgang </w:t>
      </w:r>
      <w:r w:rsidR="00CC15E5">
        <w:rPr>
          <w:rFonts w:ascii="Segoe UI" w:hAnsi="Segoe UI" w:cs="Segoe UI"/>
          <w:color w:val="172B4D"/>
          <w:spacing w:val="6"/>
          <w:sz w:val="21"/>
          <w:szCs w:val="21"/>
        </w:rPr>
        <w:t xml:space="preserve">City Kaiserstraße </w:t>
      </w:r>
      <w:r w:rsidR="000A3620">
        <w:rPr>
          <w:rFonts w:ascii="Segoe UI" w:hAnsi="Segoe UI" w:cs="Segoe UI"/>
          <w:color w:val="172B4D"/>
          <w:spacing w:val="6"/>
          <w:sz w:val="21"/>
          <w:szCs w:val="21"/>
        </w:rPr>
        <w:t>um</w:t>
      </w:r>
      <w:r w:rsidR="007C6AE2">
        <w:rPr>
          <w:rFonts w:ascii="Segoe UI" w:hAnsi="Segoe UI" w:cs="Segoe UI"/>
          <w:color w:val="172B4D"/>
          <w:spacing w:val="6"/>
          <w:sz w:val="21"/>
          <w:szCs w:val="21"/>
        </w:rPr>
        <w:t xml:space="preserve"> 10 Uhr. </w:t>
      </w:r>
    </w:p>
    <w:p w14:paraId="6DD487A0" w14:textId="43B77AEE" w:rsidR="00CB0F75" w:rsidRDefault="00CB0F75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>
        <w:rPr>
          <w:rFonts w:ascii="Segoe UI" w:hAnsi="Segoe UI" w:cs="Segoe UI"/>
          <w:color w:val="172B4D"/>
          <w:spacing w:val="6"/>
          <w:sz w:val="21"/>
          <w:szCs w:val="21"/>
        </w:rPr>
        <w:t xml:space="preserve">Anmeldung: </w:t>
      </w:r>
      <w:hyperlink r:id="rId10" w:history="1">
        <w:r w:rsidRPr="00B228A2">
          <w:rPr>
            <w:rStyle w:val="Hyperlink"/>
            <w:rFonts w:ascii="Segoe UI" w:hAnsi="Segoe UI" w:cs="Segoe UI"/>
            <w:spacing w:val="6"/>
            <w:sz w:val="21"/>
            <w:szCs w:val="21"/>
          </w:rPr>
          <w:t>https://forms.office.com/e/mQLHPqXsde</w:t>
        </w:r>
      </w:hyperlink>
    </w:p>
    <w:p w14:paraId="4BACA63C" w14:textId="58BF2DFB" w:rsidR="00C02F41" w:rsidRDefault="00C12CDB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D0FFA91" wp14:editId="2AF981A1">
            <wp:simplePos x="0" y="0"/>
            <wp:positionH relativeFrom="column">
              <wp:posOffset>1295400</wp:posOffset>
            </wp:positionH>
            <wp:positionV relativeFrom="paragraph">
              <wp:posOffset>480060</wp:posOffset>
            </wp:positionV>
            <wp:extent cx="929640" cy="1316355"/>
            <wp:effectExtent l="88900" t="63500" r="86360" b="67945"/>
            <wp:wrapTopAndBottom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456820">
                      <a:off x="0" y="0"/>
                      <a:ext cx="929640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1735">
        <w:rPr>
          <w:noProof/>
        </w:rPr>
        <w:drawing>
          <wp:anchor distT="0" distB="0" distL="114300" distR="114300" simplePos="0" relativeHeight="251663360" behindDoc="0" locked="0" layoutInCell="1" allowOverlap="1" wp14:anchorId="3B495A5E" wp14:editId="602D2082">
            <wp:simplePos x="0" y="0"/>
            <wp:positionH relativeFrom="column">
              <wp:posOffset>4033153</wp:posOffset>
            </wp:positionH>
            <wp:positionV relativeFrom="paragraph">
              <wp:posOffset>629337</wp:posOffset>
            </wp:positionV>
            <wp:extent cx="2068195" cy="1162685"/>
            <wp:effectExtent l="88900" t="165100" r="90805" b="170815"/>
            <wp:wrapTopAndBottom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21036387">
                      <a:off x="0" y="0"/>
                      <a:ext cx="2068195" cy="1162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1735">
        <w:rPr>
          <w:noProof/>
        </w:rPr>
        <w:drawing>
          <wp:anchor distT="0" distB="0" distL="114300" distR="114300" simplePos="0" relativeHeight="251665408" behindDoc="0" locked="0" layoutInCell="1" allowOverlap="1" wp14:anchorId="6100B641" wp14:editId="794AC1A9">
            <wp:simplePos x="0" y="0"/>
            <wp:positionH relativeFrom="column">
              <wp:posOffset>2254250</wp:posOffset>
            </wp:positionH>
            <wp:positionV relativeFrom="paragraph">
              <wp:posOffset>549362</wp:posOffset>
            </wp:positionV>
            <wp:extent cx="1828800" cy="1196340"/>
            <wp:effectExtent l="0" t="0" r="0" b="0"/>
            <wp:wrapTopAndBottom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196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17DC8">
        <w:rPr>
          <w:noProof/>
        </w:rPr>
        <w:drawing>
          <wp:anchor distT="0" distB="0" distL="114300" distR="114300" simplePos="0" relativeHeight="251659264" behindDoc="0" locked="0" layoutInCell="1" allowOverlap="1" wp14:anchorId="5480FDA0" wp14:editId="4181DA42">
            <wp:simplePos x="0" y="0"/>
            <wp:positionH relativeFrom="column">
              <wp:posOffset>-109753</wp:posOffset>
            </wp:positionH>
            <wp:positionV relativeFrom="paragraph">
              <wp:posOffset>639903</wp:posOffset>
            </wp:positionV>
            <wp:extent cx="1447800" cy="1022985"/>
            <wp:effectExtent l="0" t="0" r="0" b="5715"/>
            <wp:wrapTopAndBottom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022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317E">
        <w:rPr>
          <w:rFonts w:ascii="Segoe UI" w:hAnsi="Segoe UI" w:cs="Segoe UI"/>
          <w:color w:val="172B4D"/>
          <w:spacing w:val="6"/>
          <w:sz w:val="21"/>
          <w:szCs w:val="21"/>
        </w:rPr>
        <w:t xml:space="preserve">Zusätzlich gibt es die Möglchkeit, vor und nach dem 08.09. bei den Grauen Wölfen </w:t>
      </w:r>
      <w:r w:rsidR="00513C01">
        <w:rPr>
          <w:rFonts w:ascii="Segoe UI" w:hAnsi="Segoe UI" w:cs="Segoe UI"/>
          <w:color w:val="172B4D"/>
          <w:spacing w:val="6"/>
          <w:sz w:val="21"/>
          <w:szCs w:val="21"/>
        </w:rPr>
        <w:t xml:space="preserve">zu übernachten. Dort werden wir zusammen </w:t>
      </w:r>
      <w:r w:rsidR="00246F55">
        <w:rPr>
          <w:rFonts w:ascii="Segoe UI" w:hAnsi="Segoe UI" w:cs="Segoe UI"/>
          <w:color w:val="172B4D"/>
          <w:spacing w:val="6"/>
          <w:sz w:val="21"/>
          <w:szCs w:val="21"/>
        </w:rPr>
        <w:t xml:space="preserve">essen und für </w:t>
      </w:r>
      <w:r w:rsidR="00C02F41">
        <w:rPr>
          <w:rFonts w:ascii="Segoe UI" w:hAnsi="Segoe UI" w:cs="Segoe UI"/>
          <w:color w:val="172B4D"/>
          <w:spacing w:val="6"/>
          <w:sz w:val="21"/>
          <w:szCs w:val="21"/>
        </w:rPr>
        <w:t>die</w:t>
      </w:r>
      <w:r w:rsidR="00246F55">
        <w:rPr>
          <w:rFonts w:ascii="Segoe UI" w:hAnsi="Segoe UI" w:cs="Segoe UI"/>
          <w:color w:val="172B4D"/>
          <w:spacing w:val="6"/>
          <w:sz w:val="21"/>
          <w:szCs w:val="21"/>
        </w:rPr>
        <w:t xml:space="preserve"> Abend</w:t>
      </w:r>
      <w:r w:rsidR="00C02F41">
        <w:rPr>
          <w:rFonts w:ascii="Segoe UI" w:hAnsi="Segoe UI" w:cs="Segoe UI"/>
          <w:color w:val="172B4D"/>
          <w:spacing w:val="6"/>
          <w:sz w:val="21"/>
          <w:szCs w:val="21"/>
        </w:rPr>
        <w:t>e</w:t>
      </w:r>
      <w:r w:rsidR="00246F55">
        <w:rPr>
          <w:rFonts w:ascii="Segoe UI" w:hAnsi="Segoe UI" w:cs="Segoe UI"/>
          <w:color w:val="172B4D"/>
          <w:spacing w:val="6"/>
          <w:sz w:val="21"/>
          <w:szCs w:val="21"/>
        </w:rPr>
        <w:t xml:space="preserve"> ist Programm geplant. </w:t>
      </w:r>
    </w:p>
    <w:p w14:paraId="62283774" w14:textId="70BB146D" w:rsidR="0065533A" w:rsidRPr="00C624C9" w:rsidRDefault="004A697D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>
        <w:rPr>
          <w:rFonts w:ascii="Segoe UI" w:hAnsi="Segoe UI" w:cs="Segoe UI"/>
          <w:color w:val="172B4D"/>
          <w:spacing w:val="6"/>
          <w:sz w:val="21"/>
          <w:szCs w:val="21"/>
        </w:rPr>
        <w:t>Bitte füllt die verlinkte Forms Umfrage</w:t>
      </w:r>
      <w:r w:rsidR="00B6635E">
        <w:rPr>
          <w:rFonts w:ascii="Segoe UI" w:hAnsi="Segoe UI" w:cs="Segoe UI"/>
          <w:color w:val="172B4D"/>
          <w:spacing w:val="6"/>
          <w:sz w:val="21"/>
          <w:szCs w:val="21"/>
        </w:rPr>
        <w:t xml:space="preserve"> bis zum</w:t>
      </w:r>
      <w:r w:rsidR="00B65065">
        <w:rPr>
          <w:rFonts w:ascii="Segoe UI" w:hAnsi="Segoe UI" w:cs="Segoe UI"/>
          <w:color w:val="172B4D"/>
          <w:spacing w:val="6"/>
          <w:sz w:val="21"/>
          <w:szCs w:val="21"/>
        </w:rPr>
        <w:t xml:space="preserve"> 03.07.</w:t>
      </w:r>
      <w:r>
        <w:rPr>
          <w:rFonts w:ascii="Segoe UI" w:hAnsi="Segoe UI" w:cs="Segoe UI"/>
          <w:color w:val="172B4D"/>
          <w:spacing w:val="6"/>
          <w:sz w:val="21"/>
          <w:szCs w:val="21"/>
        </w:rPr>
        <w:t xml:space="preserve"> aus</w:t>
      </w:r>
      <w:r w:rsidR="00B65065">
        <w:rPr>
          <w:rFonts w:ascii="Segoe UI" w:hAnsi="Segoe UI" w:cs="Segoe UI"/>
          <w:color w:val="172B4D"/>
          <w:spacing w:val="6"/>
          <w:sz w:val="21"/>
          <w:szCs w:val="21"/>
        </w:rPr>
        <w:t>,</w:t>
      </w:r>
      <w:r>
        <w:rPr>
          <w:rFonts w:ascii="Segoe UI" w:hAnsi="Segoe UI" w:cs="Segoe UI"/>
          <w:color w:val="172B4D"/>
          <w:spacing w:val="6"/>
          <w:sz w:val="21"/>
          <w:szCs w:val="21"/>
        </w:rPr>
        <w:t xml:space="preserve"> um euch anzumelden.</w:t>
      </w:r>
    </w:p>
    <w:p w14:paraId="4E5D28F2" w14:textId="1268767B" w:rsidR="00035188" w:rsidRDefault="001B2BC6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000000" w:themeColor="text1"/>
          <w:spacing w:val="6"/>
          <w:sz w:val="21"/>
          <w:szCs w:val="21"/>
          <w:lang w:val="de-DE"/>
        </w:rPr>
      </w:pPr>
      <w:r w:rsidRPr="00DD3F11">
        <w:rPr>
          <w:rFonts w:ascii="Segoe UI" w:hAnsi="Segoe UI" w:cs="Segoe UI"/>
          <w:color w:val="000000" w:themeColor="text1"/>
          <w:spacing w:val="6"/>
          <w:sz w:val="21"/>
          <w:szCs w:val="21"/>
        </w:rPr>
        <w:t xml:space="preserve">Bei Fragen könnt ihr euch gerne immer an </w:t>
      </w:r>
      <w:r w:rsidR="00C624C9">
        <w:rPr>
          <w:rFonts w:ascii="Segoe UI" w:hAnsi="Segoe UI" w:cs="Segoe UI"/>
          <w:color w:val="000000" w:themeColor="text1"/>
          <w:spacing w:val="6"/>
          <w:sz w:val="21"/>
          <w:szCs w:val="21"/>
        </w:rPr>
        <w:t>mich</w:t>
      </w:r>
      <w:r w:rsidRPr="00DD3F11">
        <w:rPr>
          <w:rFonts w:ascii="Segoe UI" w:hAnsi="Segoe UI" w:cs="Segoe UI"/>
          <w:color w:val="000000" w:themeColor="text1"/>
          <w:spacing w:val="6"/>
          <w:sz w:val="21"/>
          <w:szCs w:val="21"/>
        </w:rPr>
        <w:t xml:space="preserve"> wenden</w:t>
      </w:r>
      <w:r w:rsidR="00C872BA" w:rsidRPr="00DD3F11">
        <w:rPr>
          <w:rFonts w:ascii="Segoe UI" w:hAnsi="Segoe UI" w:cs="Segoe UI"/>
          <w:color w:val="000000" w:themeColor="text1"/>
          <w:spacing w:val="6"/>
          <w:sz w:val="21"/>
          <w:szCs w:val="21"/>
        </w:rPr>
        <w:t xml:space="preserve">: </w:t>
      </w:r>
      <w:r w:rsidR="0038757F">
        <w:t>jonas.mueller@</w:t>
      </w:r>
      <w:r w:rsidR="00573C89">
        <w:t>hessen.pfadfinden.de</w:t>
      </w:r>
    </w:p>
    <w:p w14:paraId="6A8A630C" w14:textId="77777777" w:rsidR="00BD391F" w:rsidRDefault="00BD391F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664D6C87" w14:textId="2C0F85BD" w:rsidR="00F114D5" w:rsidRDefault="00F114D5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 w:rsidRPr="00DD3F11">
        <w:rPr>
          <w:rFonts w:ascii="Segoe UI" w:hAnsi="Segoe UI" w:cs="Segoe UI"/>
          <w:color w:val="172B4D"/>
          <w:spacing w:val="6"/>
          <w:sz w:val="21"/>
          <w:szCs w:val="21"/>
        </w:rPr>
        <w:t>Liebe Grüße &amp; Herzlich</w:t>
      </w:r>
      <w:r w:rsidR="000E3D18">
        <w:rPr>
          <w:rFonts w:ascii="Segoe UI" w:hAnsi="Segoe UI" w:cs="Segoe UI"/>
          <w:color w:val="172B4D"/>
          <w:spacing w:val="6"/>
          <w:sz w:val="21"/>
          <w:szCs w:val="21"/>
        </w:rPr>
        <w:t xml:space="preserve"> </w:t>
      </w:r>
      <w:r w:rsidRPr="00DD3F11">
        <w:rPr>
          <w:rFonts w:ascii="Segoe UI" w:hAnsi="Segoe UI" w:cs="Segoe UI"/>
          <w:color w:val="172B4D"/>
          <w:spacing w:val="6"/>
          <w:sz w:val="21"/>
          <w:szCs w:val="21"/>
        </w:rPr>
        <w:t>gut Pfad</w:t>
      </w:r>
    </w:p>
    <w:p w14:paraId="68DE6281" w14:textId="77777777" w:rsidR="00AF06DA" w:rsidRPr="00DD3F11" w:rsidRDefault="00AF06DA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6F2F3A15" w14:textId="68D6C980" w:rsidR="00F114D5" w:rsidRDefault="00C624C9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  <w:r>
        <w:rPr>
          <w:rFonts w:ascii="Segoe UI" w:hAnsi="Segoe UI" w:cs="Segoe UI"/>
          <w:color w:val="172B4D"/>
          <w:spacing w:val="6"/>
          <w:sz w:val="21"/>
          <w:szCs w:val="21"/>
        </w:rPr>
        <w:t>Biene, Jonas</w:t>
      </w:r>
      <w:r w:rsidR="00573C89">
        <w:rPr>
          <w:rFonts w:ascii="Segoe UI" w:hAnsi="Segoe UI" w:cs="Segoe UI"/>
          <w:color w:val="172B4D"/>
          <w:spacing w:val="6"/>
          <w:sz w:val="21"/>
          <w:szCs w:val="21"/>
        </w:rPr>
        <w:t xml:space="preserve"> und der AK </w:t>
      </w:r>
      <w:r w:rsidR="009A35E3">
        <w:rPr>
          <w:rFonts w:ascii="Segoe UI" w:hAnsi="Segoe UI" w:cs="Segoe UI"/>
          <w:color w:val="172B4D"/>
          <w:spacing w:val="6"/>
          <w:sz w:val="21"/>
          <w:szCs w:val="21"/>
        </w:rPr>
        <w:t>VoyageR/R</w:t>
      </w:r>
    </w:p>
    <w:p w14:paraId="72952019" w14:textId="77777777" w:rsidR="00AF06DA" w:rsidRDefault="00AF06DA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59210903" w14:textId="77777777" w:rsidR="00AF06DA" w:rsidRDefault="00AF06DA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022957DD" w14:textId="77777777" w:rsidR="00AF06DA" w:rsidRDefault="00AF06DA" w:rsidP="00F114D5">
      <w:pPr>
        <w:pStyle w:val="StandardWeb"/>
        <w:spacing w:before="150" w:beforeAutospacing="0" w:after="0" w:afterAutospacing="0"/>
        <w:rPr>
          <w:rFonts w:ascii="Segoe UI" w:hAnsi="Segoe UI" w:cs="Segoe UI"/>
          <w:color w:val="172B4D"/>
          <w:spacing w:val="6"/>
          <w:sz w:val="21"/>
          <w:szCs w:val="21"/>
        </w:rPr>
      </w:pPr>
    </w:p>
    <w:p w14:paraId="2F0761CF" w14:textId="0931A412" w:rsidR="00FF2B0F" w:rsidRDefault="00FF2B0F" w:rsidP="00AF06DA">
      <w:pPr>
        <w:pStyle w:val="Werbeblock"/>
        <w:jc w:val="left"/>
      </w:pPr>
    </w:p>
    <w:sectPr w:rsidR="00FF2B0F" w:rsidSect="008110CA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47DC2" w14:textId="77777777" w:rsidR="00DE3366" w:rsidRDefault="00DE3366" w:rsidP="00DA19FC">
      <w:pPr>
        <w:spacing w:after="0" w:line="240" w:lineRule="auto"/>
      </w:pPr>
      <w:r>
        <w:separator/>
      </w:r>
    </w:p>
  </w:endnote>
  <w:endnote w:type="continuationSeparator" w:id="0">
    <w:p w14:paraId="5826CDB5" w14:textId="77777777" w:rsidR="00DE3366" w:rsidRDefault="00DE3366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eo Light">
    <w:panose1 w:val="00000400000000000000"/>
    <w:charset w:val="4D"/>
    <w:family w:val="auto"/>
    <w:pitch w:val="variable"/>
    <w:sig w:usb0="00000007" w:usb1="00000000" w:usb2="00000000" w:usb3="00000000" w:csb0="00000083" w:csb1="00000000"/>
  </w:font>
  <w:font w:name="Immenhausen">
    <w:altName w:val="Calibri"/>
    <w:panose1 w:val="020B0604020202020204"/>
    <w:charset w:val="00"/>
    <w:family w:val="roman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06228" w14:textId="77777777" w:rsidR="00B91863" w:rsidRDefault="00B9186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4E3F4" w14:textId="77777777" w:rsidR="00B91863" w:rsidRDefault="00B9186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094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6"/>
      <w:gridCol w:w="2297"/>
      <w:gridCol w:w="2295"/>
      <w:gridCol w:w="2469"/>
    </w:tblGrid>
    <w:tr w:rsidR="00F40851" w:rsidRPr="00B91863" w14:paraId="371B070D" w14:textId="77777777" w:rsidTr="0034353A">
      <w:trPr>
        <w:jc w:val="center"/>
      </w:trPr>
      <w:tc>
        <w:tcPr>
          <w:tcW w:w="2295" w:type="dxa"/>
        </w:tcPr>
        <w:p w14:paraId="4637B9A5" w14:textId="22F0F488" w:rsidR="00F40851" w:rsidRDefault="00F40851" w:rsidP="00F40851">
          <w:pPr>
            <w:pStyle w:val="Fuzeile"/>
          </w:pPr>
          <w:r>
            <w:t>B</w:t>
          </w:r>
          <w:r w:rsidR="00814630">
            <w:t>dP LV Hessen e.V.</w:t>
          </w:r>
        </w:p>
        <w:p w14:paraId="62D9C748" w14:textId="426DAA4C" w:rsidR="00F40851" w:rsidRDefault="00814630" w:rsidP="00F40851">
          <w:pPr>
            <w:pStyle w:val="Fuzeile"/>
          </w:pPr>
          <w:proofErr w:type="spellStart"/>
          <w:r>
            <w:t>Königsteinerstr</w:t>
          </w:r>
          <w:proofErr w:type="spellEnd"/>
          <w:r>
            <w:t>.</w:t>
          </w:r>
          <w:r w:rsidR="00F40851">
            <w:t xml:space="preserve"> </w:t>
          </w:r>
          <w:r>
            <w:t>3</w:t>
          </w:r>
          <w:r w:rsidR="00F40851">
            <w:t>3</w:t>
          </w:r>
        </w:p>
        <w:p w14:paraId="57BEF4EA" w14:textId="767DEAA8" w:rsidR="00F40851" w:rsidRPr="00F40851" w:rsidRDefault="00814630" w:rsidP="00F40851">
          <w:pPr>
            <w:pStyle w:val="Fuzeile"/>
          </w:pPr>
          <w:r>
            <w:t>61476 Kronberg i.T.</w:t>
          </w:r>
        </w:p>
      </w:tc>
      <w:tc>
        <w:tcPr>
          <w:tcW w:w="2297" w:type="dxa"/>
        </w:tcPr>
        <w:p w14:paraId="53C69417" w14:textId="697385C3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814630">
            <w:t>06173 – 92 86 90</w:t>
          </w:r>
        </w:p>
        <w:p w14:paraId="042C2374" w14:textId="18EEAA7B" w:rsidR="00B21CE7" w:rsidRDefault="00B21CE7" w:rsidP="00F40851">
          <w:pPr>
            <w:pStyle w:val="Fuzeile"/>
          </w:pPr>
          <w:r>
            <w:t xml:space="preserve">Telefax: </w:t>
          </w:r>
          <w:r w:rsidR="00814630">
            <w:t>06173 – 47 05</w:t>
          </w:r>
        </w:p>
        <w:p w14:paraId="2C58DE9A" w14:textId="4B852EB8" w:rsidR="00B21CE7" w:rsidRDefault="00B21CE7" w:rsidP="00F40851">
          <w:pPr>
            <w:pStyle w:val="Fuzeile"/>
          </w:pPr>
          <w:r>
            <w:t xml:space="preserve">E-Mail: </w:t>
          </w:r>
          <w:r w:rsidR="00814630">
            <w:t>hessen</w:t>
          </w:r>
          <w:r w:rsidRPr="00B21CE7">
            <w:t>@pfadfinden.de</w:t>
          </w:r>
        </w:p>
        <w:p w14:paraId="68607C08" w14:textId="3F1CEC7B" w:rsidR="00B21CE7" w:rsidRPr="00F40851" w:rsidRDefault="00B21CE7" w:rsidP="00F40851">
          <w:pPr>
            <w:pStyle w:val="Fuzeile"/>
          </w:pPr>
          <w:r>
            <w:t>Internet: www.</w:t>
          </w:r>
          <w:r w:rsidR="00814630">
            <w:t>hessen.</w:t>
          </w:r>
          <w:r>
            <w:t>pfadfinden.de</w:t>
          </w:r>
        </w:p>
      </w:tc>
      <w:tc>
        <w:tcPr>
          <w:tcW w:w="2295" w:type="dxa"/>
        </w:tcPr>
        <w:p w14:paraId="588320B0" w14:textId="790F8137" w:rsidR="00E73B65" w:rsidRDefault="00F114D5" w:rsidP="00E73B65">
          <w:pPr>
            <w:pStyle w:val="Fuzeile"/>
          </w:pPr>
          <w:r>
            <w:t>Taunussparkasse</w:t>
          </w:r>
        </w:p>
        <w:p w14:paraId="3989DB5A" w14:textId="0A3D3877" w:rsidR="00E73B65" w:rsidRDefault="00E73B65" w:rsidP="00E73B65">
          <w:pPr>
            <w:pStyle w:val="Fuzeile"/>
          </w:pPr>
          <w:r>
            <w:t>IBAN</w:t>
          </w:r>
          <w:r w:rsidR="00814630">
            <w:t>:</w:t>
          </w:r>
          <w:r>
            <w:t xml:space="preserve"> </w:t>
          </w:r>
          <w:r w:rsidR="00814630">
            <w:t>DE64 5125 0000 0055 0870 32</w:t>
          </w:r>
        </w:p>
        <w:p w14:paraId="78B0D63F" w14:textId="49A47E56" w:rsidR="00F40851" w:rsidRPr="00F40851" w:rsidRDefault="00E73B65" w:rsidP="00E73B65">
          <w:pPr>
            <w:pStyle w:val="Fuzeile"/>
          </w:pPr>
          <w:r>
            <w:t xml:space="preserve">BIC </w:t>
          </w:r>
          <w:r w:rsidR="00814630">
            <w:t>HELADEF1TSK</w:t>
          </w:r>
        </w:p>
      </w:tc>
      <w:tc>
        <w:tcPr>
          <w:tcW w:w="2469" w:type="dxa"/>
        </w:tcPr>
        <w:p w14:paraId="331824D3" w14:textId="77777777" w:rsidR="00426401" w:rsidRDefault="00426401" w:rsidP="00426401">
          <w:pPr>
            <w:pStyle w:val="Fuzeile"/>
            <w:rPr>
              <w:lang w:val="en-US"/>
            </w:rPr>
          </w:pPr>
          <w:proofErr w:type="spellStart"/>
          <w:r>
            <w:rPr>
              <w:lang w:val="en-US"/>
            </w:rPr>
            <w:t>Mitglied</w:t>
          </w:r>
          <w:proofErr w:type="spellEnd"/>
          <w:r>
            <w:rPr>
              <w:lang w:val="en-US"/>
            </w:rPr>
            <w:t xml:space="preserve"> in</w:t>
          </w:r>
        </w:p>
        <w:p w14:paraId="404988E5" w14:textId="77777777" w:rsidR="00426401" w:rsidRDefault="00B21CE7" w:rsidP="00426401">
          <w:pPr>
            <w:pStyle w:val="Fuzeile"/>
            <w:rPr>
              <w:lang w:val="en-US"/>
            </w:rPr>
          </w:pPr>
          <w:r w:rsidRPr="00426401">
            <w:rPr>
              <w:lang w:val="en-US"/>
            </w:rPr>
            <w:t>World Association of Girl Guides and Girl Scouts</w:t>
          </w:r>
          <w:r w:rsidR="00426401">
            <w:rPr>
              <w:lang w:val="en-US"/>
            </w:rPr>
            <w:t xml:space="preserve"> </w:t>
          </w:r>
        </w:p>
        <w:p w14:paraId="601595A7" w14:textId="77777777" w:rsidR="00F40851" w:rsidRPr="00426401" w:rsidRDefault="00426401" w:rsidP="00426401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World Organization of the Scout </w:t>
          </w:r>
          <w:r w:rsidR="00B21CE7" w:rsidRPr="00426401">
            <w:rPr>
              <w:lang w:val="en-US"/>
            </w:rPr>
            <w:t>Movement</w:t>
          </w:r>
        </w:p>
      </w:tc>
    </w:tr>
  </w:tbl>
  <w:p w14:paraId="22EA6055" w14:textId="77777777" w:rsidR="00DA19FC" w:rsidRPr="00426401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63B44" w14:textId="77777777" w:rsidR="00DE3366" w:rsidRDefault="00DE3366" w:rsidP="00DA19FC">
      <w:pPr>
        <w:spacing w:after="0" w:line="240" w:lineRule="auto"/>
      </w:pPr>
      <w:r>
        <w:separator/>
      </w:r>
    </w:p>
  </w:footnote>
  <w:footnote w:type="continuationSeparator" w:id="0">
    <w:p w14:paraId="2F8C3CCF" w14:textId="77777777" w:rsidR="00DE3366" w:rsidRDefault="00DE3366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F9BA7" w14:textId="77777777" w:rsidR="00B91863" w:rsidRDefault="00B9186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B5194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06BA1924" wp14:editId="2C63296F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339595E" wp14:editId="7A266760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CD9573A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4562FD">
      <w:rPr>
        <w:noProof/>
      </w:rPr>
    </w:r>
    <w:r w:rsidR="004562FD">
      <w:rPr>
        <w:noProof/>
      </w:rPr>
      <w:pict w14:anchorId="2E58D45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alt="" style="position:absolute;margin-left:-68.8pt;margin-top:-36.95pt;width:596.25pt;height:848pt;z-index:-251658240;mso-wrap-edited:f;mso-width-percent:0;mso-height-percent:0;mso-position-horizontal-relative:text;mso-position-vertical-relative:text;mso-width-percent:0;mso-height-percent:0;mso-width-relative:page;mso-height-relative:page">
          <v:imagedata r:id="rId2" o:title="07_BdP_Briefbogen_aufwendig_verkn22_1000"/>
        </v:shape>
      </w:pict>
    </w:r>
    <w:r w:rsidR="00C25DCE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1DBCBD44" wp14:editId="6CB59CE9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03BCB54D" w14:textId="77777777" w:rsidTr="00C25DCE">
      <w:tc>
        <w:tcPr>
          <w:tcW w:w="3340" w:type="dxa"/>
          <w:gridSpan w:val="2"/>
        </w:tcPr>
        <w:p w14:paraId="0E559188" w14:textId="4BD93E11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0E51943A" wp14:editId="6E62C19E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59F7EF62" w14:textId="77777777" w:rsidTr="00C25DCE">
      <w:tc>
        <w:tcPr>
          <w:tcW w:w="1276" w:type="dxa"/>
        </w:tcPr>
        <w:p w14:paraId="7983F980" w14:textId="72A39D06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57079BFC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17A75E77" w14:textId="585D4351" w:rsidR="00DA19FC" w:rsidRDefault="004562FD">
    <w:pPr>
      <w:pStyle w:val="Kopfzeile"/>
    </w:pPr>
    <w:r>
      <w:rPr>
        <w:noProof/>
      </w:rPr>
    </w:r>
    <w:r w:rsidR="004562FD">
      <w:rPr>
        <w:noProof/>
      </w:rPr>
      <w:pict w14:anchorId="0588B8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alt="" style="position:absolute;margin-left:-70.4pt;margin-top:-36.8pt;width:597.75pt;height:845.5pt;z-index:-251658240;mso-wrap-edited:f;mso-width-percent:0;mso-height-percent:0;mso-position-horizontal-relative:text;mso-position-vertical-relative:text;mso-width-percent:0;mso-height-percent:0;mso-width-relative:page;mso-height-relative:page">
          <v:imagedata r:id="rId2" o:title="07_BdP_Briefbogen_aufwendig_verkn2_1000"/>
        </v:shape>
      </w:pict>
    </w:r>
    <w:r w:rsidR="00DB3934" w:rsidRPr="00C25DCE">
      <w:rPr>
        <w:noProof/>
        <w:lang w:eastAsia="de-DE"/>
      </w:rPr>
      <w:drawing>
        <wp:anchor distT="0" distB="0" distL="114300" distR="114300" simplePos="0" relativeHeight="251655168" behindDoc="0" locked="0" layoutInCell="1" allowOverlap="1" wp14:anchorId="5C4452F1" wp14:editId="442ED22C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341CE08" wp14:editId="1E89DFE6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ABEE07" w14:textId="0825A84E" w:rsidR="00A123D6" w:rsidRPr="007E0493" w:rsidRDefault="00F114D5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41CE08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" fillcolor="#1d4899" stroked="f" strokeweight=".5pt">
              <v:textbox>
                <w:txbxContent>
                  <w:p w14:paraId="6BABEE07" w14:textId="0825A84E" w:rsidR="00A123D6" w:rsidRPr="007E0493" w:rsidRDefault="00F114D5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2A5F4FF9" wp14:editId="258BDFFF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7BEEAEF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71134B"/>
    <w:multiLevelType w:val="multilevel"/>
    <w:tmpl w:val="A6409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E8C48C2"/>
    <w:multiLevelType w:val="hybridMultilevel"/>
    <w:tmpl w:val="E0C442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142765">
    <w:abstractNumId w:val="9"/>
  </w:num>
  <w:num w:numId="2" w16cid:durableId="1979992823">
    <w:abstractNumId w:val="7"/>
  </w:num>
  <w:num w:numId="3" w16cid:durableId="1179808959">
    <w:abstractNumId w:val="6"/>
  </w:num>
  <w:num w:numId="4" w16cid:durableId="1339042452">
    <w:abstractNumId w:val="5"/>
  </w:num>
  <w:num w:numId="5" w16cid:durableId="405542799">
    <w:abstractNumId w:val="4"/>
  </w:num>
  <w:num w:numId="6" w16cid:durableId="223830934">
    <w:abstractNumId w:val="8"/>
  </w:num>
  <w:num w:numId="7" w16cid:durableId="427655139">
    <w:abstractNumId w:val="3"/>
  </w:num>
  <w:num w:numId="8" w16cid:durableId="2021736385">
    <w:abstractNumId w:val="2"/>
  </w:num>
  <w:num w:numId="9" w16cid:durableId="1415980401">
    <w:abstractNumId w:val="1"/>
  </w:num>
  <w:num w:numId="10" w16cid:durableId="614406664">
    <w:abstractNumId w:val="0"/>
  </w:num>
  <w:num w:numId="11" w16cid:durableId="928973491">
    <w:abstractNumId w:val="10"/>
  </w:num>
  <w:num w:numId="12" w16cid:durableId="8386205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52A"/>
    <w:rsid w:val="00035188"/>
    <w:rsid w:val="0003752A"/>
    <w:rsid w:val="0005343E"/>
    <w:rsid w:val="000A3620"/>
    <w:rsid w:val="000D7043"/>
    <w:rsid w:val="000E3D18"/>
    <w:rsid w:val="000E656C"/>
    <w:rsid w:val="000F7458"/>
    <w:rsid w:val="00136906"/>
    <w:rsid w:val="001653A5"/>
    <w:rsid w:val="00172143"/>
    <w:rsid w:val="001A4EEF"/>
    <w:rsid w:val="001B2BC6"/>
    <w:rsid w:val="001D78A1"/>
    <w:rsid w:val="001F46A1"/>
    <w:rsid w:val="002050BF"/>
    <w:rsid w:val="00246F55"/>
    <w:rsid w:val="00261735"/>
    <w:rsid w:val="00262EEF"/>
    <w:rsid w:val="00293DEC"/>
    <w:rsid w:val="002A7D75"/>
    <w:rsid w:val="002B4DAA"/>
    <w:rsid w:val="002C3F18"/>
    <w:rsid w:val="00314AB6"/>
    <w:rsid w:val="0034353A"/>
    <w:rsid w:val="00351300"/>
    <w:rsid w:val="0035143B"/>
    <w:rsid w:val="0038757F"/>
    <w:rsid w:val="003B2E42"/>
    <w:rsid w:val="00426401"/>
    <w:rsid w:val="004562FD"/>
    <w:rsid w:val="004A1ECA"/>
    <w:rsid w:val="004A697D"/>
    <w:rsid w:val="00513C01"/>
    <w:rsid w:val="0052796C"/>
    <w:rsid w:val="0054747D"/>
    <w:rsid w:val="00573C89"/>
    <w:rsid w:val="005C433B"/>
    <w:rsid w:val="005D13E8"/>
    <w:rsid w:val="00606AED"/>
    <w:rsid w:val="0065533A"/>
    <w:rsid w:val="0068375F"/>
    <w:rsid w:val="006942E8"/>
    <w:rsid w:val="006E15FE"/>
    <w:rsid w:val="0070175E"/>
    <w:rsid w:val="0072107D"/>
    <w:rsid w:val="007510CF"/>
    <w:rsid w:val="007942D6"/>
    <w:rsid w:val="007C6AE2"/>
    <w:rsid w:val="007E0493"/>
    <w:rsid w:val="008110CA"/>
    <w:rsid w:val="0081317E"/>
    <w:rsid w:val="00814630"/>
    <w:rsid w:val="0081702C"/>
    <w:rsid w:val="00875276"/>
    <w:rsid w:val="00900078"/>
    <w:rsid w:val="0093312D"/>
    <w:rsid w:val="009858C7"/>
    <w:rsid w:val="009925C5"/>
    <w:rsid w:val="009A35E3"/>
    <w:rsid w:val="00A123D6"/>
    <w:rsid w:val="00A17DC8"/>
    <w:rsid w:val="00A20ED7"/>
    <w:rsid w:val="00A2234B"/>
    <w:rsid w:val="00A30F14"/>
    <w:rsid w:val="00A46C95"/>
    <w:rsid w:val="00A609D3"/>
    <w:rsid w:val="00A60C83"/>
    <w:rsid w:val="00A63536"/>
    <w:rsid w:val="00AC043B"/>
    <w:rsid w:val="00AC6B43"/>
    <w:rsid w:val="00AF06DA"/>
    <w:rsid w:val="00AF0D0B"/>
    <w:rsid w:val="00B21CE7"/>
    <w:rsid w:val="00B65065"/>
    <w:rsid w:val="00B6635E"/>
    <w:rsid w:val="00B83944"/>
    <w:rsid w:val="00B91863"/>
    <w:rsid w:val="00BD391F"/>
    <w:rsid w:val="00BF31FE"/>
    <w:rsid w:val="00C02F41"/>
    <w:rsid w:val="00C035A2"/>
    <w:rsid w:val="00C12CDB"/>
    <w:rsid w:val="00C23727"/>
    <w:rsid w:val="00C25DCE"/>
    <w:rsid w:val="00C624C9"/>
    <w:rsid w:val="00C77CD9"/>
    <w:rsid w:val="00C872BA"/>
    <w:rsid w:val="00CB0F75"/>
    <w:rsid w:val="00CC15E5"/>
    <w:rsid w:val="00CD4FAD"/>
    <w:rsid w:val="00CF0066"/>
    <w:rsid w:val="00D206AB"/>
    <w:rsid w:val="00D56956"/>
    <w:rsid w:val="00DA19FC"/>
    <w:rsid w:val="00DB3934"/>
    <w:rsid w:val="00DB6508"/>
    <w:rsid w:val="00DD3F11"/>
    <w:rsid w:val="00DE3366"/>
    <w:rsid w:val="00E47108"/>
    <w:rsid w:val="00E73B65"/>
    <w:rsid w:val="00E7414E"/>
    <w:rsid w:val="00EB19DC"/>
    <w:rsid w:val="00EB5B4C"/>
    <w:rsid w:val="00ED0381"/>
    <w:rsid w:val="00ED3A69"/>
    <w:rsid w:val="00F114D5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5E121D"/>
  <w15:chartTrackingRefBased/>
  <w15:docId w15:val="{EEDDCB3F-09C5-48D7-8DA2-E6339367B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tandardWeb">
    <w:name w:val="Normal (Web)"/>
    <w:basedOn w:val="Standard"/>
    <w:uiPriority w:val="99"/>
    <w:semiHidden/>
    <w:unhideWhenUsed/>
    <w:rsid w:val="00F11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B2BC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05343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forms.office.com/e/mQLHPqXsde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9.pn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YA~1.SCH\AppData\Local\Temp\BdP_CorporateDesign_Ausschreibungsvorlage_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0F3E72-68D1-4399-9CF5-D1DFF3685647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BdP_CorporateDesign_Ausschreibungsvorlage_V1.dotx</Template>
  <TotalTime>0</TotalTime>
  <Pages>2</Pages>
  <Words>113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Maya Schöffel</dc:creator>
  <cp:keywords/>
  <dc:description/>
  <cp:lastModifiedBy>Jonas Müller</cp:lastModifiedBy>
  <cp:revision>45</cp:revision>
  <cp:lastPrinted>2023-01-08T20:46:00Z</cp:lastPrinted>
  <dcterms:created xsi:type="dcterms:W3CDTF">2023-01-30T22:11:00Z</dcterms:created>
  <dcterms:modified xsi:type="dcterms:W3CDTF">2023-06-20T14:12:00Z</dcterms:modified>
</cp:coreProperties>
</file>