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2BFF" w14:textId="77777777" w:rsidR="008110CA" w:rsidRPr="007934CF" w:rsidRDefault="008110CA" w:rsidP="00F219ED"/>
    <w:p w14:paraId="2E20C967" w14:textId="77777777" w:rsidR="008110CA" w:rsidRPr="007934CF" w:rsidRDefault="008110CA" w:rsidP="00F219ED"/>
    <w:p w14:paraId="3ADB4052" w14:textId="77777777" w:rsidR="008110CA" w:rsidRPr="007934CF" w:rsidRDefault="008110CA" w:rsidP="00F219ED"/>
    <w:p w14:paraId="083F63B5" w14:textId="77777777" w:rsidR="008110CA" w:rsidRPr="007934CF" w:rsidRDefault="008110CA" w:rsidP="00F219ED"/>
    <w:p w14:paraId="02E0C909" w14:textId="3210ED27" w:rsidR="0081702C" w:rsidRPr="007934CF" w:rsidRDefault="004C215B" w:rsidP="00F219ED">
      <w:r w:rsidRPr="007934CF">
        <w:rPr>
          <w:noProof/>
          <w:lang w:eastAsia="de-DE"/>
        </w:rPr>
        <mc:AlternateContent>
          <mc:Choice Requires="wps">
            <w:drawing>
              <wp:inline distT="0" distB="0" distL="0" distR="0" wp14:anchorId="4E66C6CF" wp14:editId="60C7007F">
                <wp:extent cx="2073897" cy="406800"/>
                <wp:effectExtent l="0" t="0" r="0" b="0"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3897" cy="406800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916D0A" w14:textId="676CAEDB" w:rsidR="004C215B" w:rsidRPr="00F219ED" w:rsidRDefault="00405C0E" w:rsidP="004C215B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>Anmeldung für den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E66C6CF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163.3pt;height:32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" fillcolor="#ffcb04" stroked="f" strokeweight=".5pt">
                <v:textbox style="mso-fit-shape-to-text:t">
                  <w:txbxContent>
                    <w:p w14:paraId="3C916D0A" w14:textId="676CAEDB" w:rsidR="004C215B" w:rsidRPr="00F219ED" w:rsidRDefault="00405C0E" w:rsidP="004C215B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>Anmeldung für den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48D0D2E" w14:textId="0BECD23F" w:rsidR="008110CA" w:rsidRPr="007934CF" w:rsidRDefault="004C215B" w:rsidP="00DA19FC">
      <w:pPr>
        <w:pStyle w:val="Titel"/>
      </w:pPr>
      <w:r w:rsidRPr="007934CF">
        <w:rPr>
          <w:noProof/>
          <w:lang w:eastAsia="de-DE"/>
        </w:rPr>
        <mc:AlternateContent>
          <mc:Choice Requires="wps">
            <w:drawing>
              <wp:inline distT="0" distB="0" distL="0" distR="0" wp14:anchorId="174A62D4" wp14:editId="0CDC1553">
                <wp:extent cx="2714920" cy="410400"/>
                <wp:effectExtent l="0" t="0" r="3175" b="0"/>
                <wp:docPr id="1742116539" name="Textfeld 17421165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14920" cy="410400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F14B90" w14:textId="088753CF" w:rsidR="004C215B" w:rsidRPr="00F219ED" w:rsidRDefault="00405C0E" w:rsidP="004C215B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 xml:space="preserve">Kurs für </w:t>
                            </w:r>
                            <w:r w:rsidR="004C215B">
                              <w:rPr>
                                <w:rStyle w:val="Hervorhebung"/>
                              </w:rPr>
                              <w:t>Meutenführungen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74A62D4" id="Textfeld 1742116539" o:spid="_x0000_s1027" type="#_x0000_t202" style="width:213.75pt;height:32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" fillcolor="#ffcb04" stroked="f" strokeweight=".5pt">
                <v:textbox style="mso-fit-shape-to-text:t">
                  <w:txbxContent>
                    <w:p w14:paraId="68F14B90" w14:textId="088753CF" w:rsidR="004C215B" w:rsidRPr="00F219ED" w:rsidRDefault="00405C0E" w:rsidP="004C215B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 xml:space="preserve">Kurs für </w:t>
                      </w:r>
                      <w:r w:rsidR="004C215B">
                        <w:rPr>
                          <w:rStyle w:val="Hervorhebung"/>
                        </w:rPr>
                        <w:t>Meutenführungen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Pr="007934CF">
        <w:t xml:space="preserve">                              </w:t>
      </w:r>
    </w:p>
    <w:p w14:paraId="323F45F3" w14:textId="77777777" w:rsidR="0081702C" w:rsidRPr="007934CF" w:rsidRDefault="0081702C" w:rsidP="0081702C"/>
    <w:p w14:paraId="076E18E4" w14:textId="2638A6F6" w:rsidR="004C215B" w:rsidRPr="007934CF" w:rsidRDefault="00F219ED" w:rsidP="00DA19FC">
      <w:r w:rsidRPr="007934CF">
        <w:t xml:space="preserve">Liebe </w:t>
      </w:r>
      <w:r w:rsidR="00405C0E" w:rsidRPr="007934CF">
        <w:t xml:space="preserve">Meutenführungen </w:t>
      </w:r>
      <w:r w:rsidR="004C215B" w:rsidRPr="007934CF">
        <w:t xml:space="preserve">und </w:t>
      </w:r>
      <w:proofErr w:type="gramStart"/>
      <w:r w:rsidR="004C215B" w:rsidRPr="007934CF">
        <w:t>Meutenassist</w:t>
      </w:r>
      <w:r w:rsidR="00405C0E" w:rsidRPr="007934CF">
        <w:t>ent:innen</w:t>
      </w:r>
      <w:proofErr w:type="gramEnd"/>
      <w:r w:rsidR="00DA19FC" w:rsidRPr="007934CF">
        <w:t xml:space="preserve">, </w:t>
      </w:r>
      <w:r w:rsidR="004C215B" w:rsidRPr="007934CF">
        <w:br/>
      </w:r>
      <w:r w:rsidR="007934CF" w:rsidRPr="007934CF">
        <w:t>I</w:t>
      </w:r>
      <w:r w:rsidR="00405C0E" w:rsidRPr="007934CF">
        <w:t xml:space="preserve">hr möchtet euer </w:t>
      </w:r>
      <w:r w:rsidR="007934CF" w:rsidRPr="007934CF">
        <w:t>Meuten-Wissen</w:t>
      </w:r>
      <w:r w:rsidR="00405C0E" w:rsidRPr="007934CF">
        <w:t xml:space="preserve"> erweitern und </w:t>
      </w:r>
      <w:r w:rsidR="00CE2E49" w:rsidRPr="007934CF">
        <w:t>vertiefen</w:t>
      </w:r>
      <w:r w:rsidR="00405C0E" w:rsidRPr="007934CF">
        <w:t xml:space="preserve"> auf einem Kurs voller </w:t>
      </w:r>
      <w:r w:rsidR="00CE2E49" w:rsidRPr="007934CF">
        <w:t>Spaß, Gemeinschaft und Input?</w:t>
      </w:r>
    </w:p>
    <w:p w14:paraId="3FE5B2FB" w14:textId="1EFEAE1A" w:rsidR="004C215B" w:rsidRPr="007934CF" w:rsidRDefault="004C215B" w:rsidP="00DA19FC">
      <w:r w:rsidRPr="007934CF">
        <w:t xml:space="preserve">Dann seid ihr mit </w:t>
      </w:r>
      <w:r w:rsidR="00CE2E49" w:rsidRPr="007934CF">
        <w:t>dieser Anmeldung für den Kurs für Meutenführungen genau richtig!</w:t>
      </w:r>
    </w:p>
    <w:p w14:paraId="2D5696EF" w14:textId="1CF6D16B" w:rsidR="00F219ED" w:rsidRPr="007934CF" w:rsidRDefault="00F219ED" w:rsidP="00F219ED">
      <w:pPr>
        <w:pStyle w:val="berschrift1"/>
      </w:pPr>
      <w:r w:rsidRPr="007934CF">
        <w:t xml:space="preserve">Wohin </w:t>
      </w:r>
      <w:r w:rsidR="00405C0E" w:rsidRPr="007934CF">
        <w:t>geht’s</w:t>
      </w:r>
      <w:r w:rsidRPr="007934CF">
        <w:t>?</w:t>
      </w:r>
    </w:p>
    <w:p w14:paraId="4795CE48" w14:textId="0E617F5B" w:rsidR="00405C0E" w:rsidRPr="007934CF" w:rsidRDefault="00405C0E" w:rsidP="00DA19FC">
      <w:r w:rsidRPr="007934CF">
        <w:t>Das Vorbereitungstreffen für alle Teilnehmenden wird, ebenso wie der Kurs</w:t>
      </w:r>
      <w:r w:rsidR="00CE2E49" w:rsidRPr="007934CF">
        <w:t xml:space="preserve">, </w:t>
      </w:r>
      <w:r w:rsidRPr="007934CF">
        <w:t xml:space="preserve">in </w:t>
      </w:r>
      <w:r w:rsidRPr="007934CF">
        <w:rPr>
          <w:b/>
          <w:bCs/>
        </w:rPr>
        <w:t>Petterweil im Stammesheim der Grauen Adler</w:t>
      </w:r>
      <w:r w:rsidRPr="007934CF">
        <w:t xml:space="preserve"> stattfinden.</w:t>
      </w:r>
    </w:p>
    <w:p w14:paraId="67D41B35" w14:textId="69863B4E" w:rsidR="00405C0E" w:rsidRPr="007934CF" w:rsidRDefault="00405C0E" w:rsidP="00405C0E">
      <w:pPr>
        <w:pStyle w:val="berschrift1"/>
      </w:pPr>
      <w:r w:rsidRPr="007934CF">
        <w:t>Wann geht’s los?</w:t>
      </w:r>
    </w:p>
    <w:p w14:paraId="66F1DDBA" w14:textId="49C1C574" w:rsidR="00405C0E" w:rsidRPr="007934CF" w:rsidRDefault="00405C0E" w:rsidP="00DA19FC">
      <w:pPr>
        <w:rPr>
          <w:b/>
          <w:bCs/>
        </w:rPr>
      </w:pPr>
      <w:r w:rsidRPr="007934CF">
        <w:rPr>
          <w:b/>
          <w:bCs/>
        </w:rPr>
        <w:t>Anmelden</w:t>
      </w:r>
      <w:r w:rsidRPr="007934CF">
        <w:t xml:space="preserve"> kannst du dich oder deine Meutenassistenz natürlich schon </w:t>
      </w:r>
      <w:r w:rsidRPr="007934CF">
        <w:rPr>
          <w:b/>
          <w:bCs/>
        </w:rPr>
        <w:t>ab sofort!</w:t>
      </w:r>
    </w:p>
    <w:p w14:paraId="622BC5E2" w14:textId="201B4549" w:rsidR="00405C0E" w:rsidRPr="007934CF" w:rsidRDefault="00405C0E" w:rsidP="00DA19FC">
      <w:r w:rsidRPr="007934CF">
        <w:t xml:space="preserve">Das </w:t>
      </w:r>
      <w:r w:rsidRPr="007934CF">
        <w:rPr>
          <w:b/>
          <w:bCs/>
        </w:rPr>
        <w:t>Vorbereitungstreffen für die Teilnehmenden</w:t>
      </w:r>
      <w:r w:rsidRPr="007934CF">
        <w:t xml:space="preserve"> wird vom </w:t>
      </w:r>
      <w:r w:rsidRPr="007934CF">
        <w:rPr>
          <w:b/>
          <w:bCs/>
        </w:rPr>
        <w:t>22.9. bis zum 24.9.</w:t>
      </w:r>
      <w:r w:rsidRPr="007934CF">
        <w:t xml:space="preserve"> stattfinden.</w:t>
      </w:r>
    </w:p>
    <w:p w14:paraId="34B414BB" w14:textId="13B3294E" w:rsidR="00405C0E" w:rsidRPr="007934CF" w:rsidRDefault="00405C0E" w:rsidP="00DA19FC">
      <w:r w:rsidRPr="007934CF">
        <w:t xml:space="preserve">Die </w:t>
      </w:r>
      <w:r w:rsidRPr="007934CF">
        <w:rPr>
          <w:b/>
          <w:bCs/>
        </w:rPr>
        <w:t>Kurswoche</w:t>
      </w:r>
      <w:r w:rsidRPr="007934CF">
        <w:t xml:space="preserve"> an sich findet während der Hessischen Herbstferien </w:t>
      </w:r>
      <w:r w:rsidRPr="007934CF">
        <w:rPr>
          <w:b/>
          <w:bCs/>
        </w:rPr>
        <w:t>vom</w:t>
      </w:r>
      <w:r w:rsidRPr="007934CF">
        <w:t xml:space="preserve"> </w:t>
      </w:r>
      <w:r w:rsidRPr="007934CF">
        <w:rPr>
          <w:b/>
          <w:bCs/>
        </w:rPr>
        <w:t>2</w:t>
      </w:r>
      <w:r w:rsidR="004C0F2E">
        <w:rPr>
          <w:b/>
          <w:bCs/>
        </w:rPr>
        <w:t>1</w:t>
      </w:r>
      <w:r w:rsidRPr="007934CF">
        <w:rPr>
          <w:b/>
          <w:bCs/>
        </w:rPr>
        <w:t>.10.-2</w:t>
      </w:r>
      <w:r w:rsidR="004C0F2E">
        <w:rPr>
          <w:b/>
          <w:bCs/>
        </w:rPr>
        <w:t>8</w:t>
      </w:r>
      <w:r w:rsidRPr="007934CF">
        <w:rPr>
          <w:b/>
          <w:bCs/>
        </w:rPr>
        <w:t>.10.</w:t>
      </w:r>
      <w:r w:rsidRPr="007934CF">
        <w:t xml:space="preserve"> statt.</w:t>
      </w:r>
    </w:p>
    <w:p w14:paraId="64363DE3" w14:textId="00FFD0FE" w:rsidR="00CE2E49" w:rsidRPr="007934CF" w:rsidRDefault="00CE2E49" w:rsidP="00DA19FC">
      <w:pPr>
        <w:rPr>
          <w:b/>
          <w:bCs/>
        </w:rPr>
      </w:pPr>
      <w:r w:rsidRPr="007934CF">
        <w:rPr>
          <w:b/>
          <w:bCs/>
        </w:rPr>
        <w:t>Für Kursteilnehmende sind alle beiden Termine verpflichtend!</w:t>
      </w:r>
    </w:p>
    <w:p w14:paraId="46DD5F66" w14:textId="77777777" w:rsidR="00F219ED" w:rsidRPr="007934CF" w:rsidRDefault="00F219ED" w:rsidP="00F219ED">
      <w:pPr>
        <w:pStyle w:val="berschrift1"/>
      </w:pPr>
      <w:r w:rsidRPr="007934CF">
        <w:t>An was muss ich denken?</w:t>
      </w:r>
    </w:p>
    <w:p w14:paraId="45648276" w14:textId="4E2B2FBA" w:rsidR="00CE2E49" w:rsidRPr="007934CF" w:rsidRDefault="00CE2E49" w:rsidP="00CE2E49">
      <w:r w:rsidRPr="007934CF">
        <w:t xml:space="preserve">Natürlich brauchst du für den Kurs einige </w:t>
      </w:r>
      <w:r w:rsidR="007934CF" w:rsidRPr="007934CF">
        <w:t>Dinge,</w:t>
      </w:r>
      <w:r w:rsidRPr="007934CF">
        <w:t xml:space="preserve"> die du nicht vergessen solltest, daher hier eine kleine Packliste (</w:t>
      </w:r>
      <w:r w:rsidRPr="007934CF">
        <w:rPr>
          <w:b/>
          <w:bCs/>
        </w:rPr>
        <w:t xml:space="preserve">Fett </w:t>
      </w:r>
      <w:r w:rsidRPr="007934CF">
        <w:t>geschrieben ist, was ihr NUR für die Kurswoche braucht</w:t>
      </w:r>
      <w:r w:rsidRPr="007934CF">
        <w:rPr>
          <w:b/>
          <w:bCs/>
        </w:rPr>
        <w:t>)</w:t>
      </w:r>
      <w:r w:rsidRPr="007934CF">
        <w:t>:</w:t>
      </w:r>
    </w:p>
    <w:p w14:paraId="28C9F0D6" w14:textId="7FFB3825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Bettlaken (wir schlafen drinnen in Betten)</w:t>
      </w:r>
    </w:p>
    <w:p w14:paraId="6DE18546" w14:textId="33528C3F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Schlafsack</w:t>
      </w:r>
    </w:p>
    <w:p w14:paraId="734F74E5" w14:textId="75A85B68" w:rsidR="00CE2E49" w:rsidRPr="007934CF" w:rsidRDefault="00CE2E49" w:rsidP="00CE2E49">
      <w:pPr>
        <w:pStyle w:val="Listenabsatz"/>
        <w:numPr>
          <w:ilvl w:val="0"/>
          <w:numId w:val="11"/>
        </w:numPr>
        <w:rPr>
          <w:b/>
          <w:bCs/>
        </w:rPr>
      </w:pPr>
      <w:r w:rsidRPr="007934CF">
        <w:rPr>
          <w:b/>
          <w:bCs/>
        </w:rPr>
        <w:t xml:space="preserve">Isomatte (für den </w:t>
      </w:r>
      <w:proofErr w:type="spellStart"/>
      <w:r w:rsidRPr="007934CF">
        <w:rPr>
          <w:b/>
          <w:bCs/>
        </w:rPr>
        <w:t>Raustag</w:t>
      </w:r>
      <w:proofErr w:type="spellEnd"/>
      <w:r w:rsidRPr="007934CF">
        <w:rPr>
          <w:b/>
          <w:bCs/>
        </w:rPr>
        <w:t xml:space="preserve"> während des Kurses)</w:t>
      </w:r>
    </w:p>
    <w:p w14:paraId="450B3E1E" w14:textId="61276E0E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Stift(e)</w:t>
      </w:r>
    </w:p>
    <w:p w14:paraId="30B75B82" w14:textId="05A41ADC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lastRenderedPageBreak/>
        <w:t>Schreibmaterial</w:t>
      </w:r>
    </w:p>
    <w:p w14:paraId="3A5C838B" w14:textId="505D201E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Kluft und Halstuch</w:t>
      </w:r>
    </w:p>
    <w:p w14:paraId="3FB9C003" w14:textId="3862D9D3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Genügend Wetterfeste Kleidung</w:t>
      </w:r>
    </w:p>
    <w:p w14:paraId="37DACF9F" w14:textId="7B36433C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Wanderschuhe</w:t>
      </w:r>
    </w:p>
    <w:p w14:paraId="00C6E7A1" w14:textId="36F42776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Kopfbedeckung</w:t>
      </w:r>
    </w:p>
    <w:p w14:paraId="7A691564" w14:textId="5A14D654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Sonnencreme</w:t>
      </w:r>
    </w:p>
    <w:p w14:paraId="7FD6904A" w14:textId="66FAFB55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Kulturbeutel</w:t>
      </w:r>
    </w:p>
    <w:p w14:paraId="2B3873F7" w14:textId="4681B539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Handtuch</w:t>
      </w:r>
    </w:p>
    <w:p w14:paraId="4AE35EC0" w14:textId="69F4BE3F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>Liederbuch</w:t>
      </w:r>
    </w:p>
    <w:p w14:paraId="6983A980" w14:textId="7305494A" w:rsidR="00CE2E49" w:rsidRPr="007934CF" w:rsidRDefault="00CE2E49" w:rsidP="00CE2E49">
      <w:pPr>
        <w:pStyle w:val="Listenabsatz"/>
        <w:numPr>
          <w:ilvl w:val="0"/>
          <w:numId w:val="11"/>
        </w:numPr>
      </w:pPr>
      <w:r w:rsidRPr="007934CF">
        <w:t xml:space="preserve">Gerne eine Lieblingssüßigkeit </w:t>
      </w:r>
    </w:p>
    <w:p w14:paraId="083BEF9F" w14:textId="77777777" w:rsidR="00CE2E49" w:rsidRPr="007934CF" w:rsidRDefault="00CE2E49" w:rsidP="00CE2E49"/>
    <w:p w14:paraId="0F1A0F4A" w14:textId="77777777" w:rsidR="00F219ED" w:rsidRPr="007934CF" w:rsidRDefault="00F219ED" w:rsidP="00F219ED">
      <w:pPr>
        <w:pStyle w:val="berschrift1"/>
      </w:pPr>
      <w:r w:rsidRPr="007934CF">
        <w:t>Anmeldung</w:t>
      </w:r>
    </w:p>
    <w:p w14:paraId="5115AD2A" w14:textId="3E38EF10" w:rsidR="00CE2E49" w:rsidRPr="007934CF" w:rsidRDefault="00CE2E49" w:rsidP="00D56956">
      <w:r w:rsidRPr="007934CF">
        <w:t>Die Anmeldung findest du direkt neben diesem Schreiben im Hessen</w:t>
      </w:r>
      <w:r w:rsidR="007934CF">
        <w:t>W</w:t>
      </w:r>
      <w:r w:rsidRPr="007934CF">
        <w:t xml:space="preserve">iki, oder dort unter folgendem Link: </w:t>
      </w:r>
      <w:r w:rsidR="00445B11" w:rsidRPr="00445B11">
        <w:t>https://hessenwiki.de/confluence/x/RoBQ</w:t>
      </w:r>
    </w:p>
    <w:p w14:paraId="4401A711" w14:textId="77777777" w:rsidR="00F219ED" w:rsidRPr="007934CF" w:rsidRDefault="00F219ED" w:rsidP="00D56956"/>
    <w:p w14:paraId="7A00735E" w14:textId="77777777" w:rsidR="00CE2E49" w:rsidRPr="007934CF" w:rsidRDefault="00CE2E49" w:rsidP="002050BF">
      <w:r w:rsidRPr="007934CF">
        <w:t>Wir freuen uns im Team schon alle sehr auf eure zahlreichen Anmeldungen und eine wunderbare Zeit auf dem Kurs mit euch!</w:t>
      </w:r>
    </w:p>
    <w:p w14:paraId="558A50A4" w14:textId="49CDDF68" w:rsidR="00CE2E49" w:rsidRPr="0035757F" w:rsidRDefault="00F219ED" w:rsidP="002050BF">
      <w:pPr>
        <w:rPr>
          <w:b/>
          <w:bCs/>
        </w:rPr>
      </w:pPr>
      <w:r w:rsidRPr="0035757F">
        <w:rPr>
          <w:b/>
          <w:bCs/>
        </w:rPr>
        <w:t xml:space="preserve">Herzlichst Gut </w:t>
      </w:r>
      <w:r w:rsidR="00CE2E49" w:rsidRPr="0035757F">
        <w:rPr>
          <w:b/>
          <w:bCs/>
        </w:rPr>
        <w:t>Jagd</w:t>
      </w:r>
      <w:r w:rsidR="00CE2E49" w:rsidRPr="0035757F">
        <w:rPr>
          <w:b/>
          <w:bCs/>
        </w:rPr>
        <w:br/>
        <w:t xml:space="preserve">eure Kursleitung </w:t>
      </w:r>
    </w:p>
    <w:p w14:paraId="7206F99A" w14:textId="77777777" w:rsidR="00FF2B0F" w:rsidRPr="007934CF" w:rsidRDefault="00FF2B0F" w:rsidP="002050BF"/>
    <w:p w14:paraId="10A27B37" w14:textId="77777777" w:rsidR="00FF2B0F" w:rsidRPr="007934CF" w:rsidRDefault="00FF2B0F" w:rsidP="002050BF"/>
    <w:p w14:paraId="445DA09B" w14:textId="77777777" w:rsidR="004A1ECA" w:rsidRPr="007934CF" w:rsidRDefault="004A1ECA" w:rsidP="002050BF"/>
    <w:p w14:paraId="1464664B" w14:textId="1BCB28E5" w:rsidR="00FF2B0F" w:rsidRPr="007934CF" w:rsidRDefault="00CE2E49" w:rsidP="004A1ECA">
      <w:pPr>
        <w:pStyle w:val="Werbeblock"/>
      </w:pPr>
      <w:r w:rsidRPr="007934CF">
        <w:t>Kurs für Meutenführungen (KfM) Anmeldung</w:t>
      </w:r>
    </w:p>
    <w:sectPr w:rsidR="00FF2B0F" w:rsidRPr="007934CF" w:rsidSect="008110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8" w:right="1361" w:bottom="2552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5D6BE" w14:textId="77777777" w:rsidR="00C9756D" w:rsidRDefault="00C9756D" w:rsidP="00DA19FC">
      <w:pPr>
        <w:spacing w:after="0" w:line="240" w:lineRule="auto"/>
      </w:pPr>
      <w:r>
        <w:separator/>
      </w:r>
    </w:p>
  </w:endnote>
  <w:endnote w:type="continuationSeparator" w:id="0">
    <w:p w14:paraId="694F13D1" w14:textId="77777777" w:rsidR="00C9756D" w:rsidRDefault="00C9756D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eo Light">
    <w:panose1 w:val="020B0604020202020204"/>
    <w:charset w:val="4D"/>
    <w:family w:val="swiss"/>
    <w:pitch w:val="variable"/>
    <w:sig w:usb0="A00000AF" w:usb1="5000604B" w:usb2="00000000" w:usb3="00000000" w:csb0="0000009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Immenhausen">
    <w:panose1 w:val="020B0604020202020204"/>
    <w:charset w:val="4D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CCB4D" w14:textId="77777777" w:rsidR="001B34F8" w:rsidRDefault="001B34F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D269B" w14:textId="77777777" w:rsidR="001B34F8" w:rsidRDefault="001B34F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95"/>
      <w:gridCol w:w="2297"/>
      <w:gridCol w:w="2295"/>
      <w:gridCol w:w="2297"/>
    </w:tblGrid>
    <w:tr w:rsidR="00F40851" w:rsidRPr="001B34F8" w14:paraId="6830AF7C" w14:textId="77777777" w:rsidTr="008110CA">
      <w:trPr>
        <w:jc w:val="center"/>
      </w:trPr>
      <w:tc>
        <w:tcPr>
          <w:tcW w:w="2123" w:type="dxa"/>
        </w:tcPr>
        <w:p w14:paraId="7916A2F2" w14:textId="77777777" w:rsidR="00AA2B48" w:rsidRDefault="00F40851" w:rsidP="00F40851">
          <w:pPr>
            <w:pStyle w:val="Fuzeile"/>
          </w:pPr>
          <w:r>
            <w:t>B</w:t>
          </w:r>
          <w:r w:rsidR="001B34F8">
            <w:t xml:space="preserve">und der Pfadfinderinnen </w:t>
          </w:r>
        </w:p>
        <w:p w14:paraId="74760709" w14:textId="77777777" w:rsidR="00F40851" w:rsidRDefault="00F40851" w:rsidP="00F40851">
          <w:pPr>
            <w:pStyle w:val="Fuzeile"/>
          </w:pPr>
          <w:r>
            <w:t>und Pfadfinder</w:t>
          </w:r>
        </w:p>
        <w:p w14:paraId="6EF8DE7A" w14:textId="77777777" w:rsidR="00F40851" w:rsidRDefault="001B34F8" w:rsidP="00F40851">
          <w:pPr>
            <w:pStyle w:val="Fuzeile"/>
          </w:pPr>
          <w:r>
            <w:t>Landesverband Hessen e.V.</w:t>
          </w:r>
        </w:p>
        <w:p w14:paraId="5C7BD20C" w14:textId="77777777" w:rsidR="001B34F8" w:rsidRDefault="001B34F8" w:rsidP="00F40851">
          <w:pPr>
            <w:pStyle w:val="Fuzeile"/>
          </w:pPr>
          <w:r>
            <w:t>Königsteiner Straße 33</w:t>
          </w:r>
        </w:p>
        <w:p w14:paraId="15360D93" w14:textId="77777777" w:rsidR="001B34F8" w:rsidRPr="00F40851" w:rsidRDefault="001B34F8" w:rsidP="00F40851">
          <w:pPr>
            <w:pStyle w:val="Fuzeile"/>
          </w:pPr>
          <w:r>
            <w:t>61476 Kronberg</w:t>
          </w:r>
          <w:r w:rsidR="00AA2B48">
            <w:t xml:space="preserve"> im Taunus</w:t>
          </w:r>
        </w:p>
      </w:tc>
      <w:tc>
        <w:tcPr>
          <w:tcW w:w="2124" w:type="dxa"/>
        </w:tcPr>
        <w:p w14:paraId="55B37381" w14:textId="77777777" w:rsidR="00F40851" w:rsidRDefault="00E73B65" w:rsidP="00F40851">
          <w:pPr>
            <w:pStyle w:val="Fuzeile"/>
          </w:pPr>
          <w:r>
            <w:t>Telefon:</w:t>
          </w:r>
          <w:r w:rsidR="00B21CE7">
            <w:t xml:space="preserve"> </w:t>
          </w:r>
          <w:r w:rsidR="001B34F8">
            <w:t>06173 928690</w:t>
          </w:r>
        </w:p>
        <w:p w14:paraId="6062F10E" w14:textId="77777777" w:rsidR="00B21CE7" w:rsidRDefault="00B21CE7" w:rsidP="00F40851">
          <w:pPr>
            <w:pStyle w:val="Fuzeile"/>
          </w:pPr>
          <w:r>
            <w:t xml:space="preserve">Telefax: </w:t>
          </w:r>
          <w:r w:rsidR="001B34F8">
            <w:t>06173 47</w:t>
          </w:r>
          <w:r w:rsidR="001B34F8" w:rsidRPr="001B34F8">
            <w:t>05</w:t>
          </w:r>
        </w:p>
        <w:p w14:paraId="4EC69415" w14:textId="77777777" w:rsidR="00AA2B48" w:rsidRDefault="00AA2B48" w:rsidP="00F40851">
          <w:pPr>
            <w:pStyle w:val="Fuzeile"/>
          </w:pPr>
        </w:p>
        <w:p w14:paraId="332BB5FB" w14:textId="77777777" w:rsidR="00B21CE7" w:rsidRDefault="001B34F8" w:rsidP="00F40851">
          <w:pPr>
            <w:pStyle w:val="Fuzeile"/>
          </w:pPr>
          <w:r>
            <w:t>E-Mail: hessen</w:t>
          </w:r>
          <w:r w:rsidR="00B21CE7" w:rsidRPr="00B21CE7">
            <w:t>@pfadfinden.de</w:t>
          </w:r>
        </w:p>
        <w:p w14:paraId="2EF13B8C" w14:textId="77777777" w:rsidR="00B21CE7" w:rsidRPr="00F40851" w:rsidRDefault="00B21CE7" w:rsidP="00F40851">
          <w:pPr>
            <w:pStyle w:val="Fuzeile"/>
          </w:pPr>
          <w:r>
            <w:t>Internet: www.</w:t>
          </w:r>
          <w:r w:rsidR="001B34F8">
            <w:t>hessen.</w:t>
          </w:r>
          <w:r>
            <w:t>pfadfinden.de</w:t>
          </w:r>
        </w:p>
      </w:tc>
      <w:tc>
        <w:tcPr>
          <w:tcW w:w="2123" w:type="dxa"/>
        </w:tcPr>
        <w:p w14:paraId="778629C5" w14:textId="77777777" w:rsidR="001B34F8" w:rsidRPr="00CA730B" w:rsidRDefault="001B34F8" w:rsidP="001B34F8">
          <w:pPr>
            <w:pStyle w:val="Fuzeile"/>
          </w:pPr>
          <w:r w:rsidRPr="00CA730B">
            <w:t>Taunus</w:t>
          </w:r>
          <w:r>
            <w:t xml:space="preserve"> S</w:t>
          </w:r>
          <w:r w:rsidRPr="00CA730B">
            <w:t xml:space="preserve">parkasse </w:t>
          </w:r>
          <w:r>
            <w:t>Bad Homburg</w:t>
          </w:r>
        </w:p>
        <w:p w14:paraId="70FD6871" w14:textId="77777777" w:rsidR="001B34F8" w:rsidRDefault="001B34F8" w:rsidP="001B34F8">
          <w:pPr>
            <w:pStyle w:val="Fuzeile"/>
          </w:pPr>
          <w:r>
            <w:t>IBAN DE64 5125 0000 0055 087</w:t>
          </w:r>
          <w:r w:rsidRPr="00CA730B">
            <w:t>0</w:t>
          </w:r>
          <w:r>
            <w:t xml:space="preserve"> </w:t>
          </w:r>
          <w:r w:rsidRPr="00CA730B">
            <w:t>32</w:t>
          </w:r>
        </w:p>
        <w:p w14:paraId="449CBD3F" w14:textId="77777777" w:rsidR="00F40851" w:rsidRPr="00F40851" w:rsidRDefault="001B34F8" w:rsidP="001B34F8">
          <w:pPr>
            <w:pStyle w:val="Fuzeile"/>
          </w:pPr>
          <w:r>
            <w:t xml:space="preserve">BIC </w:t>
          </w:r>
          <w:r w:rsidRPr="00CA730B">
            <w:t>HELADEF1TSK</w:t>
          </w:r>
        </w:p>
      </w:tc>
      <w:tc>
        <w:tcPr>
          <w:tcW w:w="2124" w:type="dxa"/>
        </w:tcPr>
        <w:p w14:paraId="4C150003" w14:textId="77777777" w:rsidR="00AA2B48" w:rsidRDefault="00B21CE7" w:rsidP="00B21CE7">
          <w:pPr>
            <w:pStyle w:val="Fuzeile"/>
            <w:rPr>
              <w:lang w:val="en-US"/>
            </w:rPr>
          </w:pPr>
          <w:proofErr w:type="spellStart"/>
          <w:r w:rsidRPr="001B34F8">
            <w:rPr>
              <w:lang w:val="en-US"/>
            </w:rPr>
            <w:t>Mitglied</w:t>
          </w:r>
          <w:proofErr w:type="spellEnd"/>
          <w:r w:rsidRPr="001B34F8">
            <w:rPr>
              <w:lang w:val="en-US"/>
            </w:rPr>
            <w:t xml:space="preserve"> in</w:t>
          </w:r>
          <w:r w:rsidRPr="001B34F8">
            <w:rPr>
              <w:lang w:val="en-US"/>
            </w:rPr>
            <w:br/>
            <w:t>World</w:t>
          </w:r>
          <w:r w:rsidR="00AA2B48">
            <w:rPr>
              <w:lang w:val="en-US"/>
            </w:rPr>
            <w:t xml:space="preserve"> Association of Girl Guides </w:t>
          </w:r>
        </w:p>
        <w:p w14:paraId="5CAE6308" w14:textId="77777777" w:rsidR="00AA2B48" w:rsidRDefault="00AA2B48" w:rsidP="00B21CE7">
          <w:pPr>
            <w:pStyle w:val="Fuzeile"/>
            <w:rPr>
              <w:lang w:val="en-US"/>
            </w:rPr>
          </w:pPr>
          <w:r>
            <w:rPr>
              <w:lang w:val="en-US"/>
            </w:rPr>
            <w:t xml:space="preserve">and </w:t>
          </w:r>
          <w:r w:rsidR="00B21CE7" w:rsidRPr="001B34F8">
            <w:rPr>
              <w:lang w:val="en-US"/>
            </w:rPr>
            <w:t>Girl Scouts</w:t>
          </w:r>
        </w:p>
        <w:p w14:paraId="291A11FC" w14:textId="77777777" w:rsidR="00F40851" w:rsidRPr="001B34F8" w:rsidRDefault="00B21CE7" w:rsidP="00B21CE7">
          <w:pPr>
            <w:pStyle w:val="Fuzeile"/>
            <w:rPr>
              <w:lang w:val="en-US"/>
            </w:rPr>
          </w:pPr>
          <w:r w:rsidRPr="001B34F8">
            <w:rPr>
              <w:lang w:val="en-US"/>
            </w:rPr>
            <w:t>World Organization of the Scout Movement</w:t>
          </w:r>
        </w:p>
      </w:tc>
    </w:tr>
  </w:tbl>
  <w:p w14:paraId="2EC91811" w14:textId="77777777" w:rsidR="00DA19FC" w:rsidRPr="001B34F8" w:rsidRDefault="00DA19FC">
    <w:pPr>
      <w:pStyle w:val="Fuzeile"/>
      <w:rPr>
        <w:vanish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FE475C" w14:textId="77777777" w:rsidR="00C9756D" w:rsidRDefault="00C9756D" w:rsidP="00DA19FC">
      <w:pPr>
        <w:spacing w:after="0" w:line="240" w:lineRule="auto"/>
      </w:pPr>
      <w:r>
        <w:separator/>
      </w:r>
    </w:p>
  </w:footnote>
  <w:footnote w:type="continuationSeparator" w:id="0">
    <w:p w14:paraId="7FFCB160" w14:textId="77777777" w:rsidR="00C9756D" w:rsidRDefault="00C9756D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6B5F0" w14:textId="77777777" w:rsidR="001B34F8" w:rsidRDefault="001B34F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269C5" w14:textId="77777777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8504" behindDoc="1" locked="0" layoutInCell="1" allowOverlap="1" wp14:anchorId="4BE95921" wp14:editId="520D131D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E0493" w:rsidRPr="00C25DC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5AA32E5A" wp14:editId="41362556">
              <wp:simplePos x="0" y="0"/>
              <wp:positionH relativeFrom="column">
                <wp:posOffset>3238638</wp:posOffset>
              </wp:positionH>
              <wp:positionV relativeFrom="paragraph">
                <wp:posOffset>-521777</wp:posOffset>
              </wp:positionV>
              <wp:extent cx="2798445" cy="1012963"/>
              <wp:effectExtent l="0" t="0" r="1905" b="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012963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hteck 2" o:spid="_x0000_s1026" style="position:absolute;margin-left:255pt;margin-top:-41.1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" fillcolor="#ffcb04" stroked="f" strokeweight="1pt"/>
          </w:pict>
        </mc:Fallback>
      </mc:AlternateContent>
    </w:r>
    <w:r w:rsidR="00C9756D">
      <w:rPr>
        <w:noProof/>
      </w:rPr>
      <w:pict w14:anchorId="55432AA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alt="" style="position:absolute;margin-left:-68.8pt;margin-top:-36.95pt;width:596.25pt;height:848pt;z-index:-251666951;mso-wrap-edited:f;mso-width-percent:0;mso-height-percent:0;mso-position-horizontal-relative:text;mso-position-vertical-relative:text;mso-width-percent:0;mso-height-percent:0;mso-width-relative:page;mso-height-relative:page">
          <v:imagedata r:id="rId2" o:title="07_BdP_Briefbogen_aufwendig_verkn22_1000"/>
        </v:shape>
      </w:pict>
    </w:r>
    <w:r w:rsidR="00C25DCE">
      <w:rPr>
        <w:noProof/>
        <w:lang w:eastAsia="de-DE"/>
      </w:rPr>
      <w:drawing>
        <wp:anchor distT="0" distB="0" distL="114300" distR="114300" simplePos="0" relativeHeight="251664896" behindDoc="0" locked="0" layoutInCell="1" allowOverlap="1" wp14:anchorId="5A9D3564" wp14:editId="5C1620AF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7BDEBD40" w14:textId="77777777" w:rsidTr="00C25DCE">
      <w:tc>
        <w:tcPr>
          <w:tcW w:w="3340" w:type="dxa"/>
          <w:gridSpan w:val="2"/>
        </w:tcPr>
        <w:p w14:paraId="73D635E6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57F0ADDE" wp14:editId="474B04C0">
                <wp:extent cx="2109745" cy="712800"/>
                <wp:effectExtent l="0" t="0" r="0" b="0"/>
                <wp:docPr id="8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55F07D51" w14:textId="77777777" w:rsidTr="00C25DCE">
      <w:tc>
        <w:tcPr>
          <w:tcW w:w="1276" w:type="dxa"/>
        </w:tcPr>
        <w:p w14:paraId="2B0F3477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015C8895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06046752" w14:textId="77777777" w:rsidR="00DA19FC" w:rsidRDefault="00C9756D">
    <w:pPr>
      <w:pStyle w:val="Kopfzeile"/>
    </w:pPr>
    <w:r>
      <w:rPr>
        <w:noProof/>
      </w:rPr>
      <w:pict w14:anchorId="2402113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alt="" style="position:absolute;margin-left:-70.4pt;margin-top:-36.8pt;width:597.75pt;height:845.5pt;z-index:-251665926;mso-wrap-edited:f;mso-width-percent:0;mso-height-percent:0;mso-position-horizontal-relative:text;mso-position-vertical-relative:text;mso-width-percent:0;mso-height-percent:0;mso-width-relative:page;mso-height-relative:page">
          <v:imagedata r:id="rId2" o:title="07_BdP_Briefbogen_aufwendig_verkn2_1000"/>
        </v:shape>
      </w:pict>
    </w:r>
    <w:r w:rsidR="00DB3934" w:rsidRPr="00C25DCE">
      <w:rPr>
        <w:noProof/>
        <w:lang w:eastAsia="de-DE"/>
      </w:rPr>
      <w:drawing>
        <wp:anchor distT="0" distB="0" distL="114300" distR="114300" simplePos="0" relativeHeight="251651579" behindDoc="0" locked="0" layoutInCell="1" allowOverlap="1" wp14:anchorId="6BC82CEE" wp14:editId="79708F22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9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DB393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6E30021C" wp14:editId="42CDE8A1">
              <wp:simplePos x="0" y="0"/>
              <wp:positionH relativeFrom="column">
                <wp:posOffset>3226435</wp:posOffset>
              </wp:positionH>
              <wp:positionV relativeFrom="paragraph">
                <wp:posOffset>1665034</wp:posOffset>
              </wp:positionV>
              <wp:extent cx="2798445" cy="269875"/>
              <wp:effectExtent l="0" t="0" r="1905" b="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A8511B" w14:textId="77777777" w:rsidR="00A123D6" w:rsidRPr="007E0493" w:rsidRDefault="001B34F8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E30021C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style="position:absolute;margin-left:254.05pt;margin-top:131.1pt;width:220.35pt;height:2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" fillcolor="#1d4899" stroked="f" strokeweight=".5pt">
              <v:textbox>
                <w:txbxContent>
                  <w:p w14:paraId="11A8511B" w14:textId="77777777" w:rsidR="00A123D6" w:rsidRPr="007E0493" w:rsidRDefault="001B34F8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 w:rsidR="00A123D6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3629" behindDoc="1" locked="0" layoutInCell="1" allowOverlap="1" wp14:anchorId="70623716" wp14:editId="02E83597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1905" b="889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hteck 7" o:spid="_x0000_s1026" style="position:absolute;margin-left:253.95pt;margin-top:-34.7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" fillcolor="#ffcb04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8395B04"/>
    <w:multiLevelType w:val="hybridMultilevel"/>
    <w:tmpl w:val="EDE4EAA2"/>
    <w:lvl w:ilvl="0" w:tplc="822EA238">
      <w:numFmt w:val="bullet"/>
      <w:lvlText w:val="-"/>
      <w:lvlJc w:val="left"/>
      <w:pPr>
        <w:ind w:left="720" w:hanging="360"/>
      </w:pPr>
      <w:rPr>
        <w:rFonts w:ascii="Aleo Light" w:eastAsiaTheme="minorHAnsi" w:hAnsi="Aleo Light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5403513">
    <w:abstractNumId w:val="9"/>
  </w:num>
  <w:num w:numId="2" w16cid:durableId="2044866801">
    <w:abstractNumId w:val="7"/>
  </w:num>
  <w:num w:numId="3" w16cid:durableId="698580339">
    <w:abstractNumId w:val="6"/>
  </w:num>
  <w:num w:numId="4" w16cid:durableId="1438022756">
    <w:abstractNumId w:val="5"/>
  </w:num>
  <w:num w:numId="5" w16cid:durableId="954605253">
    <w:abstractNumId w:val="4"/>
  </w:num>
  <w:num w:numId="6" w16cid:durableId="1313219777">
    <w:abstractNumId w:val="8"/>
  </w:num>
  <w:num w:numId="7" w16cid:durableId="1122000376">
    <w:abstractNumId w:val="3"/>
  </w:num>
  <w:num w:numId="8" w16cid:durableId="1117026604">
    <w:abstractNumId w:val="2"/>
  </w:num>
  <w:num w:numId="9" w16cid:durableId="707216206">
    <w:abstractNumId w:val="1"/>
  </w:num>
  <w:num w:numId="10" w16cid:durableId="1812406455">
    <w:abstractNumId w:val="0"/>
  </w:num>
  <w:num w:numId="11" w16cid:durableId="7273370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4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B34F8"/>
    <w:rsid w:val="000F7458"/>
    <w:rsid w:val="001B34F8"/>
    <w:rsid w:val="002050BF"/>
    <w:rsid w:val="00240EEF"/>
    <w:rsid w:val="002A7D75"/>
    <w:rsid w:val="002B4DAA"/>
    <w:rsid w:val="0035143B"/>
    <w:rsid w:val="0035757F"/>
    <w:rsid w:val="003B2E42"/>
    <w:rsid w:val="00405C0E"/>
    <w:rsid w:val="00445B11"/>
    <w:rsid w:val="004A1ECA"/>
    <w:rsid w:val="004C0F2E"/>
    <w:rsid w:val="004C215B"/>
    <w:rsid w:val="00606AED"/>
    <w:rsid w:val="0070175E"/>
    <w:rsid w:val="007934CF"/>
    <w:rsid w:val="007E0493"/>
    <w:rsid w:val="008110CA"/>
    <w:rsid w:val="0081497C"/>
    <w:rsid w:val="0081702C"/>
    <w:rsid w:val="009858C7"/>
    <w:rsid w:val="00A123D6"/>
    <w:rsid w:val="00A46C95"/>
    <w:rsid w:val="00A63536"/>
    <w:rsid w:val="00AA2B48"/>
    <w:rsid w:val="00AA3E11"/>
    <w:rsid w:val="00AF0D0B"/>
    <w:rsid w:val="00B21CE7"/>
    <w:rsid w:val="00C25DCE"/>
    <w:rsid w:val="00C82A68"/>
    <w:rsid w:val="00C9756D"/>
    <w:rsid w:val="00CE2E49"/>
    <w:rsid w:val="00D56956"/>
    <w:rsid w:val="00DA19FC"/>
    <w:rsid w:val="00DB3934"/>
    <w:rsid w:val="00E73B65"/>
    <w:rsid w:val="00ED3A69"/>
    <w:rsid w:val="00F11D30"/>
    <w:rsid w:val="00F219ED"/>
    <w:rsid w:val="00F40851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EF1033"/>
  <w15:docId w15:val="{B2AE0CA5-6971-C849-8A0E-0A72BFB42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4F8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E2E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homberg\users\pma\Documents\&#214;ffentlichkeitsarbeit\Corporate%20Design\Briefkopf\BdP_CorporateDesign_Ausschreibungsvorlage_V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homberg\users\pma\Documents\Öffentlichkeitsarbeit\Corporate Design\Briefkopf\BdP_CorporateDesign_Ausschreibungsvorlage_V1.dotx</Template>
  <TotalTime>0</TotalTime>
  <Pages>2</Pages>
  <Words>218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Phyllis Mania</dc:creator>
  <cp:lastModifiedBy>Tim Werner</cp:lastModifiedBy>
  <cp:revision>7</cp:revision>
  <cp:lastPrinted>2015-07-09T17:21:00Z</cp:lastPrinted>
  <dcterms:created xsi:type="dcterms:W3CDTF">2016-09-29T08:01:00Z</dcterms:created>
  <dcterms:modified xsi:type="dcterms:W3CDTF">2023-08-20T07:32:00Z</dcterms:modified>
</cp:coreProperties>
</file>