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128513" w14:textId="77777777" w:rsidR="008110CA" w:rsidRDefault="008110CA" w:rsidP="00F219ED"/>
    <w:p w14:paraId="3C87F55B" w14:textId="77777777" w:rsidR="008110CA" w:rsidRDefault="008110CA" w:rsidP="00F219ED"/>
    <w:p w14:paraId="46DC7A87" w14:textId="77777777" w:rsidR="008110CA" w:rsidRDefault="008110CA" w:rsidP="00F219ED"/>
    <w:p w14:paraId="1355580D" w14:textId="77777777" w:rsidR="00A208B5" w:rsidRDefault="00A208B5" w:rsidP="00F219ED"/>
    <w:p w14:paraId="4C1F9761" w14:textId="77777777" w:rsidR="00A208B5" w:rsidRDefault="00A208B5" w:rsidP="00F219ED"/>
    <w:p w14:paraId="72FF47F7" w14:textId="77777777" w:rsidR="008110CA" w:rsidRDefault="003B2E42" w:rsidP="00DA19FC">
      <w:pPr>
        <w:pStyle w:val="Titel"/>
      </w:pPr>
      <w:r>
        <w:rPr>
          <w:noProof/>
          <w:lang w:eastAsia="de-DE"/>
        </w:rPr>
        <mc:AlternateContent>
          <mc:Choice Requires="wps">
            <w:drawing>
              <wp:inline distT="0" distB="0" distL="0" distR="0" wp14:anchorId="1DE15078" wp14:editId="67D8CFC7">
                <wp:extent cx="4152900" cy="388189"/>
                <wp:effectExtent l="0" t="0" r="0" b="0"/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52900" cy="388189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1848F92" w14:textId="77777777" w:rsidR="003B2E42" w:rsidRPr="00F219ED" w:rsidRDefault="003A412B" w:rsidP="00F219ED">
                            <w:pPr>
                              <w:pStyle w:val="Formatvorlage1"/>
                              <w:rPr>
                                <w:rStyle w:val="Hervorhebung"/>
                              </w:rPr>
                            </w:pPr>
                            <w:r>
                              <w:rPr>
                                <w:rStyle w:val="Hervorhebung"/>
                              </w:rPr>
                              <w:t>Landespfingstlager</w:t>
                            </w:r>
                            <w:r w:rsidR="00FA0E54">
                              <w:rPr>
                                <w:rStyle w:val="Hervorhebung"/>
                              </w:rPr>
                              <w:t xml:space="preserve"> 20</w:t>
                            </w:r>
                            <w:r>
                              <w:rPr>
                                <w:rStyle w:val="Hervorhebung"/>
                              </w:rPr>
                              <w:t>2</w:t>
                            </w:r>
                            <w:r w:rsidR="00743AAA">
                              <w:rPr>
                                <w:rStyle w:val="Hervorhebung"/>
                              </w:rPr>
                              <w:t>1</w:t>
                            </w:r>
                            <w:r w:rsidR="00A76EAB">
                              <w:rPr>
                                <w:rStyle w:val="Hervorhebung"/>
                              </w:rPr>
                              <w:t xml:space="preserve"> </w:t>
                            </w:r>
                            <w:r w:rsidR="00A76EAB" w:rsidRPr="00A76EAB">
                              <w:rPr>
                                <w:rStyle w:val="Hervorhebung"/>
                                <w:sz w:val="28"/>
                                <w:szCs w:val="28"/>
                              </w:rPr>
                              <w:t xml:space="preserve">– </w:t>
                            </w:r>
                            <w:r>
                              <w:rPr>
                                <w:rStyle w:val="Hervorhebung"/>
                                <w:sz w:val="28"/>
                                <w:szCs w:val="28"/>
                              </w:rPr>
                              <w:t>Wir suchen ein Team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DE15078" id="_x0000_t202" coordsize="21600,21600" o:spt="202" path="m,l,21600r21600,l21600,xe">
                <v:stroke joinstyle="miter"/>
                <v:path gradientshapeok="t" o:connecttype="rect"/>
              </v:shapetype>
              <v:shape id="Textfeld 11" o:spid="_x0000_s1026" type="#_x0000_t202" style="width:327pt;height:30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" fillcolor="#ffcb04" stroked="f" strokeweight=".5pt">
                <v:textbox>
                  <w:txbxContent>
                    <w:p w14:paraId="51848F92" w14:textId="77777777" w:rsidR="003B2E42" w:rsidRPr="00F219ED" w:rsidRDefault="003A412B" w:rsidP="00F219ED">
                      <w:pPr>
                        <w:pStyle w:val="Formatvorlage1"/>
                        <w:rPr>
                          <w:rStyle w:val="Hervorhebung"/>
                        </w:rPr>
                      </w:pPr>
                      <w:r>
                        <w:rPr>
                          <w:rStyle w:val="Hervorhebung"/>
                        </w:rPr>
                        <w:t>Landespfingstlager</w:t>
                      </w:r>
                      <w:r w:rsidR="00FA0E54">
                        <w:rPr>
                          <w:rStyle w:val="Hervorhebung"/>
                        </w:rPr>
                        <w:t xml:space="preserve"> 20</w:t>
                      </w:r>
                      <w:r>
                        <w:rPr>
                          <w:rStyle w:val="Hervorhebung"/>
                        </w:rPr>
                        <w:t>2</w:t>
                      </w:r>
                      <w:r w:rsidR="00743AAA">
                        <w:rPr>
                          <w:rStyle w:val="Hervorhebung"/>
                        </w:rPr>
                        <w:t>1</w:t>
                      </w:r>
                      <w:r w:rsidR="00A76EAB">
                        <w:rPr>
                          <w:rStyle w:val="Hervorhebung"/>
                        </w:rPr>
                        <w:t xml:space="preserve"> </w:t>
                      </w:r>
                      <w:r w:rsidR="00A76EAB" w:rsidRPr="00A76EAB">
                        <w:rPr>
                          <w:rStyle w:val="Hervorhebung"/>
                          <w:sz w:val="28"/>
                          <w:szCs w:val="28"/>
                        </w:rPr>
                        <w:t xml:space="preserve">– </w:t>
                      </w:r>
                      <w:r>
                        <w:rPr>
                          <w:rStyle w:val="Hervorhebung"/>
                          <w:sz w:val="28"/>
                          <w:szCs w:val="28"/>
                        </w:rPr>
                        <w:t>Wir suchen ein Team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678C5DE" w14:textId="77777777" w:rsidR="00F90F13" w:rsidRDefault="00F90F13" w:rsidP="004904AB">
      <w:pPr>
        <w:autoSpaceDE w:val="0"/>
        <w:autoSpaceDN w:val="0"/>
        <w:adjustRightInd w:val="0"/>
        <w:spacing w:after="0" w:line="240" w:lineRule="auto"/>
        <w:jc w:val="both"/>
        <w:rPr>
          <w:rFonts w:cs="BdPAvantGardeCondBold"/>
          <w:b/>
          <w:bCs/>
          <w:sz w:val="24"/>
          <w:szCs w:val="24"/>
        </w:rPr>
      </w:pPr>
    </w:p>
    <w:p w14:paraId="224BA84C" w14:textId="77777777" w:rsidR="003A412B" w:rsidRDefault="003A412B" w:rsidP="004904AB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  <w:r>
        <w:rPr>
          <w:rFonts w:ascii="Aleo" w:hAnsi="Aleo" w:cs="Arial"/>
          <w:sz w:val="24"/>
          <w:szCs w:val="24"/>
        </w:rPr>
        <w:t>Liebe hessische Pfadfinder*innen und R/</w:t>
      </w:r>
      <w:proofErr w:type="spellStart"/>
      <w:r>
        <w:rPr>
          <w:rFonts w:ascii="Aleo" w:hAnsi="Aleo" w:cs="Arial"/>
          <w:sz w:val="24"/>
          <w:szCs w:val="24"/>
        </w:rPr>
        <w:t>Rs</w:t>
      </w:r>
      <w:proofErr w:type="spellEnd"/>
      <w:r>
        <w:rPr>
          <w:rFonts w:ascii="Aleo" w:hAnsi="Aleo" w:cs="Arial"/>
          <w:sz w:val="24"/>
          <w:szCs w:val="24"/>
        </w:rPr>
        <w:t>,</w:t>
      </w:r>
    </w:p>
    <w:p w14:paraId="4B842C7F" w14:textId="77777777" w:rsidR="003A412B" w:rsidRDefault="003A412B" w:rsidP="004904A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5"/>
          <w:szCs w:val="25"/>
        </w:rPr>
      </w:pPr>
    </w:p>
    <w:p w14:paraId="28ABE984" w14:textId="77777777" w:rsidR="003A412B" w:rsidRDefault="003A412B" w:rsidP="004904AB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  <w:r w:rsidRPr="003A412B">
        <w:rPr>
          <w:rFonts w:ascii="Aleo" w:hAnsi="Aleo" w:cs="Arial"/>
          <w:sz w:val="24"/>
          <w:szCs w:val="24"/>
        </w:rPr>
        <w:t xml:space="preserve">nächstes Jahr ist es </w:t>
      </w:r>
      <w:r w:rsidR="004001B9">
        <w:rPr>
          <w:rFonts w:ascii="Aleo" w:hAnsi="Aleo" w:cs="Arial"/>
          <w:sz w:val="24"/>
          <w:szCs w:val="24"/>
        </w:rPr>
        <w:t>dann endlich</w:t>
      </w:r>
      <w:r w:rsidRPr="003A412B">
        <w:rPr>
          <w:rFonts w:ascii="Aleo" w:hAnsi="Aleo" w:cs="Arial"/>
          <w:sz w:val="24"/>
          <w:szCs w:val="24"/>
        </w:rPr>
        <w:t xml:space="preserve"> wieder so weit, wir veranstalten </w:t>
      </w:r>
      <w:r>
        <w:rPr>
          <w:rFonts w:ascii="Aleo" w:hAnsi="Aleo" w:cs="Arial"/>
          <w:sz w:val="24"/>
          <w:szCs w:val="24"/>
        </w:rPr>
        <w:t xml:space="preserve">ein Landespfingstlager. Damit das Ganze auch funktioniert brauchen wir eine Lagerleitung und ein Team, die sich in der Planung austoben möchten. </w:t>
      </w:r>
    </w:p>
    <w:p w14:paraId="662A3D93" w14:textId="77777777" w:rsidR="003A412B" w:rsidRDefault="003A412B" w:rsidP="004904AB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</w:p>
    <w:p w14:paraId="7D891B52" w14:textId="77777777" w:rsidR="003A412B" w:rsidRDefault="003A412B" w:rsidP="004904AB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b/>
          <w:sz w:val="24"/>
          <w:szCs w:val="24"/>
        </w:rPr>
      </w:pPr>
      <w:r w:rsidRPr="003A412B">
        <w:rPr>
          <w:rFonts w:ascii="Aleo" w:hAnsi="Aleo" w:cs="Arial"/>
          <w:b/>
          <w:sz w:val="24"/>
          <w:szCs w:val="24"/>
        </w:rPr>
        <w:t>Was suchen wir?</w:t>
      </w:r>
    </w:p>
    <w:p w14:paraId="0FEA20B6" w14:textId="77777777" w:rsidR="003A412B" w:rsidRDefault="003A412B" w:rsidP="003A412B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  <w:r>
        <w:rPr>
          <w:rFonts w:ascii="Aleo" w:hAnsi="Aleo" w:cs="Arial"/>
          <w:sz w:val="24"/>
          <w:szCs w:val="24"/>
        </w:rPr>
        <w:t xml:space="preserve">Eine </w:t>
      </w:r>
      <w:r w:rsidRPr="003A412B">
        <w:rPr>
          <w:rFonts w:ascii="Aleo" w:hAnsi="Aleo" w:cs="Arial"/>
          <w:i/>
          <w:sz w:val="24"/>
          <w:szCs w:val="24"/>
        </w:rPr>
        <w:t>Lagerleitung</w:t>
      </w:r>
      <w:r>
        <w:rPr>
          <w:rFonts w:ascii="Aleo" w:hAnsi="Aleo" w:cs="Arial"/>
          <w:sz w:val="24"/>
          <w:szCs w:val="24"/>
        </w:rPr>
        <w:t xml:space="preserve"> (2-3 Personen), die in der Vorbereitung und auf dem Lager die Fäden in der Hand h</w:t>
      </w:r>
      <w:r w:rsidR="00650E53">
        <w:rPr>
          <w:rFonts w:ascii="Aleo" w:hAnsi="Aleo" w:cs="Arial"/>
          <w:sz w:val="24"/>
          <w:szCs w:val="24"/>
        </w:rPr>
        <w:t>ält</w:t>
      </w:r>
      <w:r>
        <w:rPr>
          <w:rFonts w:ascii="Aleo" w:hAnsi="Aleo" w:cs="Arial"/>
          <w:sz w:val="24"/>
          <w:szCs w:val="24"/>
        </w:rPr>
        <w:t xml:space="preserve"> und das Team lenken.</w:t>
      </w:r>
      <w:r w:rsidR="00DB410B">
        <w:rPr>
          <w:rFonts w:ascii="Aleo" w:hAnsi="Aleo" w:cs="Arial"/>
          <w:sz w:val="24"/>
          <w:szCs w:val="24"/>
        </w:rPr>
        <w:t xml:space="preserve"> </w:t>
      </w:r>
    </w:p>
    <w:p w14:paraId="23F5ACC7" w14:textId="77777777" w:rsidR="008B6732" w:rsidRDefault="003A412B" w:rsidP="008A7C63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  <w:r>
        <w:rPr>
          <w:rFonts w:ascii="Aleo" w:hAnsi="Aleo" w:cs="Arial"/>
          <w:sz w:val="24"/>
          <w:szCs w:val="24"/>
        </w:rPr>
        <w:t>Motivierte Pfadfinder*innen und R/</w:t>
      </w:r>
      <w:proofErr w:type="spellStart"/>
      <w:r>
        <w:rPr>
          <w:rFonts w:ascii="Aleo" w:hAnsi="Aleo" w:cs="Arial"/>
          <w:sz w:val="24"/>
          <w:szCs w:val="24"/>
        </w:rPr>
        <w:t>Rs</w:t>
      </w:r>
      <w:proofErr w:type="spellEnd"/>
      <w:r>
        <w:rPr>
          <w:rFonts w:ascii="Aleo" w:hAnsi="Aleo" w:cs="Arial"/>
          <w:sz w:val="24"/>
          <w:szCs w:val="24"/>
        </w:rPr>
        <w:t xml:space="preserve">, die im </w:t>
      </w:r>
      <w:r w:rsidRPr="004C2EF6">
        <w:rPr>
          <w:rFonts w:ascii="Aleo" w:hAnsi="Aleo" w:cs="Arial"/>
          <w:i/>
          <w:sz w:val="24"/>
          <w:szCs w:val="24"/>
        </w:rPr>
        <w:t>Lagerteam</w:t>
      </w:r>
      <w:r>
        <w:rPr>
          <w:rFonts w:ascii="Aleo" w:hAnsi="Aleo" w:cs="Arial"/>
          <w:sz w:val="24"/>
          <w:szCs w:val="24"/>
        </w:rPr>
        <w:t xml:space="preserve"> verschiedenste Aufgaben übernehmen</w:t>
      </w:r>
      <w:r w:rsidR="00DB410B">
        <w:rPr>
          <w:rFonts w:ascii="Aleo" w:hAnsi="Aleo" w:cs="Arial"/>
          <w:sz w:val="24"/>
          <w:szCs w:val="24"/>
        </w:rPr>
        <w:t>;</w:t>
      </w:r>
      <w:r>
        <w:rPr>
          <w:rFonts w:ascii="Aleo" w:hAnsi="Aleo" w:cs="Arial"/>
          <w:sz w:val="24"/>
          <w:szCs w:val="24"/>
        </w:rPr>
        <w:t xml:space="preserve"> Zum Beispiel Programm, Technik, Gesundheit, Werbung,</w:t>
      </w:r>
      <w:r w:rsidR="00650E53">
        <w:rPr>
          <w:rFonts w:ascii="Aleo" w:hAnsi="Aleo" w:cs="Arial"/>
          <w:sz w:val="24"/>
          <w:szCs w:val="24"/>
        </w:rPr>
        <w:t xml:space="preserve"> ein Café,</w:t>
      </w:r>
      <w:r>
        <w:rPr>
          <w:rFonts w:ascii="Aleo" w:hAnsi="Aleo" w:cs="Arial"/>
          <w:sz w:val="24"/>
          <w:szCs w:val="24"/>
        </w:rPr>
        <w:t xml:space="preserve"> Berichterstattung und </w:t>
      </w:r>
      <w:proofErr w:type="spellStart"/>
      <w:r>
        <w:rPr>
          <w:rFonts w:ascii="Aleo" w:hAnsi="Aleo" w:cs="Arial"/>
          <w:sz w:val="24"/>
          <w:szCs w:val="24"/>
        </w:rPr>
        <w:t>und</w:t>
      </w:r>
      <w:proofErr w:type="spellEnd"/>
      <w:r>
        <w:rPr>
          <w:rFonts w:ascii="Aleo" w:hAnsi="Aleo" w:cs="Arial"/>
          <w:sz w:val="24"/>
          <w:szCs w:val="24"/>
        </w:rPr>
        <w:t xml:space="preserve"> </w:t>
      </w:r>
      <w:proofErr w:type="spellStart"/>
      <w:r>
        <w:rPr>
          <w:rFonts w:ascii="Aleo" w:hAnsi="Aleo" w:cs="Arial"/>
          <w:sz w:val="24"/>
          <w:szCs w:val="24"/>
        </w:rPr>
        <w:t>und</w:t>
      </w:r>
      <w:proofErr w:type="spellEnd"/>
      <w:r>
        <w:rPr>
          <w:rFonts w:ascii="Aleo" w:hAnsi="Aleo" w:cs="Arial"/>
          <w:sz w:val="24"/>
          <w:szCs w:val="24"/>
        </w:rPr>
        <w:t>…</w:t>
      </w:r>
    </w:p>
    <w:p w14:paraId="22F20CC9" w14:textId="77777777" w:rsidR="00650E53" w:rsidRDefault="00650E53" w:rsidP="008A7C63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  <w:r>
        <w:rPr>
          <w:rFonts w:ascii="Aleo" w:hAnsi="Aleo" w:cs="Arial"/>
          <w:sz w:val="24"/>
          <w:szCs w:val="24"/>
        </w:rPr>
        <w:t xml:space="preserve">Personen, die nur wenig Zeit in der Vorbereitung haben und einen </w:t>
      </w:r>
      <w:r w:rsidRPr="00650E53">
        <w:rPr>
          <w:rFonts w:ascii="Aleo" w:hAnsi="Aleo" w:cs="Arial"/>
          <w:i/>
          <w:sz w:val="24"/>
          <w:szCs w:val="24"/>
        </w:rPr>
        <w:t xml:space="preserve">Helferpool </w:t>
      </w:r>
      <w:r>
        <w:rPr>
          <w:rFonts w:ascii="Aleo" w:hAnsi="Aleo" w:cs="Arial"/>
          <w:sz w:val="24"/>
          <w:szCs w:val="24"/>
        </w:rPr>
        <w:t>bilden.</w:t>
      </w:r>
    </w:p>
    <w:p w14:paraId="3AE1413A" w14:textId="77777777" w:rsidR="004C2EF6" w:rsidRDefault="004C2EF6" w:rsidP="004C2EF6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</w:p>
    <w:p w14:paraId="6E902F79" w14:textId="77777777" w:rsidR="004C2EF6" w:rsidRDefault="004C2EF6" w:rsidP="004C2EF6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b/>
          <w:sz w:val="24"/>
          <w:szCs w:val="24"/>
        </w:rPr>
      </w:pPr>
      <w:r w:rsidRPr="004C2EF6">
        <w:rPr>
          <w:rFonts w:ascii="Aleo" w:hAnsi="Aleo" w:cs="Arial"/>
          <w:b/>
          <w:sz w:val="24"/>
          <w:szCs w:val="24"/>
        </w:rPr>
        <w:t>Was bieten wir?</w:t>
      </w:r>
    </w:p>
    <w:p w14:paraId="2C7A3A42" w14:textId="77777777" w:rsidR="004C2EF6" w:rsidRDefault="004C2EF6" w:rsidP="004C2EF6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  <w:r>
        <w:rPr>
          <w:rFonts w:ascii="Aleo" w:hAnsi="Aleo" w:cs="Arial"/>
          <w:sz w:val="24"/>
          <w:szCs w:val="24"/>
        </w:rPr>
        <w:t>Der Rahmen steht schon. Das Lager findet vom 2</w:t>
      </w:r>
      <w:r w:rsidR="00541B59">
        <w:rPr>
          <w:rFonts w:ascii="Aleo" w:hAnsi="Aleo" w:cs="Arial"/>
          <w:sz w:val="24"/>
          <w:szCs w:val="24"/>
        </w:rPr>
        <w:t>1.-24</w:t>
      </w:r>
      <w:r>
        <w:rPr>
          <w:rFonts w:ascii="Aleo" w:hAnsi="Aleo" w:cs="Arial"/>
          <w:sz w:val="24"/>
          <w:szCs w:val="24"/>
        </w:rPr>
        <w:t>.5.  in Immenhausen statt. Über Zeit und Ort muss sich also keiner mehr den Kopf zerbrechen.</w:t>
      </w:r>
    </w:p>
    <w:p w14:paraId="6819AED8" w14:textId="77777777" w:rsidR="004C2EF6" w:rsidRDefault="00650E53" w:rsidP="004C2EF6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  <w:r>
        <w:rPr>
          <w:rFonts w:ascii="Aleo" w:hAnsi="Aleo" w:cs="Arial"/>
          <w:sz w:val="24"/>
          <w:szCs w:val="24"/>
        </w:rPr>
        <w:t>Erfahrene Mitglieder der Landesleitung haben richtig Bock mitzumachen und haben sich schon bereit erklärt.</w:t>
      </w:r>
    </w:p>
    <w:p w14:paraId="3C558F80" w14:textId="77777777" w:rsidR="004C2EF6" w:rsidRDefault="004C2EF6" w:rsidP="004C2EF6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  <w:r w:rsidRPr="00DB410B">
        <w:rPr>
          <w:rFonts w:ascii="Aleo" w:hAnsi="Aleo" w:cs="Arial"/>
          <w:sz w:val="24"/>
          <w:szCs w:val="24"/>
        </w:rPr>
        <w:t>Die Möglichkeit</w:t>
      </w:r>
      <w:r w:rsidR="00DB410B">
        <w:rPr>
          <w:rFonts w:ascii="Aleo" w:hAnsi="Aleo" w:cs="Arial"/>
          <w:sz w:val="24"/>
          <w:szCs w:val="24"/>
        </w:rPr>
        <w:t xml:space="preserve"> all deine Ideen zu verwirklichen. </w:t>
      </w:r>
    </w:p>
    <w:p w14:paraId="396F0515" w14:textId="77777777" w:rsidR="00650E53" w:rsidRDefault="00650E53" w:rsidP="004C2EF6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  <w:r>
        <w:rPr>
          <w:rFonts w:ascii="Aleo" w:hAnsi="Aleo" w:cs="Arial"/>
          <w:sz w:val="24"/>
          <w:szCs w:val="24"/>
        </w:rPr>
        <w:t xml:space="preserve">Das Landesbüro unterstützt bei Formalia wie Ausschreibung teilen, Anmeldung, Abrechnung und </w:t>
      </w:r>
      <w:proofErr w:type="spellStart"/>
      <w:r>
        <w:rPr>
          <w:rFonts w:ascii="Aleo" w:hAnsi="Aleo" w:cs="Arial"/>
          <w:sz w:val="24"/>
          <w:szCs w:val="24"/>
        </w:rPr>
        <w:t>hessenwiki</w:t>
      </w:r>
      <w:proofErr w:type="spellEnd"/>
      <w:r>
        <w:rPr>
          <w:rFonts w:ascii="Aleo" w:hAnsi="Aleo" w:cs="Arial"/>
          <w:sz w:val="24"/>
          <w:szCs w:val="24"/>
        </w:rPr>
        <w:t>.</w:t>
      </w:r>
    </w:p>
    <w:p w14:paraId="7322B976" w14:textId="77777777" w:rsidR="00650E53" w:rsidRPr="00DB410B" w:rsidRDefault="00650E53" w:rsidP="004C2EF6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  <w:r>
        <w:rPr>
          <w:rFonts w:ascii="Aleo" w:hAnsi="Aleo" w:cs="Arial"/>
          <w:sz w:val="24"/>
          <w:szCs w:val="24"/>
        </w:rPr>
        <w:t xml:space="preserve">Planungen und Reflexionen der vergangenen </w:t>
      </w:r>
      <w:proofErr w:type="spellStart"/>
      <w:r>
        <w:rPr>
          <w:rFonts w:ascii="Aleo" w:hAnsi="Aleo" w:cs="Arial"/>
          <w:sz w:val="24"/>
          <w:szCs w:val="24"/>
        </w:rPr>
        <w:t>LaPfiLa</w:t>
      </w:r>
      <w:proofErr w:type="spellEnd"/>
      <w:r>
        <w:rPr>
          <w:rFonts w:ascii="Aleo" w:hAnsi="Aleo" w:cs="Arial"/>
          <w:sz w:val="24"/>
          <w:szCs w:val="24"/>
        </w:rPr>
        <w:t xml:space="preserve"> zur Hilfe.</w:t>
      </w:r>
      <w:r w:rsidR="00541B59">
        <w:rPr>
          <w:rFonts w:ascii="Aleo" w:hAnsi="Aleo" w:cs="Arial"/>
          <w:sz w:val="24"/>
          <w:szCs w:val="24"/>
        </w:rPr>
        <w:t xml:space="preserve"> Ganz besonders toll: Die weit fortgeschrittene Planung vom entfallenen </w:t>
      </w:r>
      <w:proofErr w:type="spellStart"/>
      <w:r w:rsidR="00541B59">
        <w:rPr>
          <w:rFonts w:ascii="Aleo" w:hAnsi="Aleo" w:cs="Arial"/>
          <w:sz w:val="24"/>
          <w:szCs w:val="24"/>
        </w:rPr>
        <w:t>Pfila</w:t>
      </w:r>
      <w:proofErr w:type="spellEnd"/>
      <w:r w:rsidR="00541B59">
        <w:rPr>
          <w:rFonts w:ascii="Aleo" w:hAnsi="Aleo" w:cs="Arial"/>
          <w:sz w:val="24"/>
          <w:szCs w:val="24"/>
        </w:rPr>
        <w:t xml:space="preserve"> 2020 können einfach weitergeführt werden. Wenn ihr das möchtet.</w:t>
      </w:r>
    </w:p>
    <w:p w14:paraId="1631E4F9" w14:textId="77777777" w:rsidR="004C2EF6" w:rsidRDefault="004C2EF6" w:rsidP="004C2EF6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  <w:r>
        <w:rPr>
          <w:rFonts w:ascii="Aleo" w:hAnsi="Aleo" w:cs="Arial"/>
          <w:sz w:val="24"/>
          <w:szCs w:val="24"/>
        </w:rPr>
        <w:t xml:space="preserve">Fahrtkostenerstattung rundet das Paket ab. </w:t>
      </w:r>
    </w:p>
    <w:p w14:paraId="1329D6BD" w14:textId="77777777" w:rsidR="008D13A0" w:rsidRDefault="008D13A0" w:rsidP="008D13A0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</w:p>
    <w:p w14:paraId="471FBF91" w14:textId="77777777" w:rsidR="008D13A0" w:rsidRDefault="008D13A0" w:rsidP="008D13A0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</w:p>
    <w:p w14:paraId="2804EC47" w14:textId="77777777" w:rsidR="008D13A0" w:rsidRPr="008D13A0" w:rsidRDefault="008D13A0" w:rsidP="008D13A0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</w:p>
    <w:p w14:paraId="5FE92806" w14:textId="77777777" w:rsidR="00650E53" w:rsidRDefault="00650E53" w:rsidP="00650E53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</w:p>
    <w:p w14:paraId="0EB14BEB" w14:textId="77777777" w:rsidR="00650E53" w:rsidRDefault="00725333" w:rsidP="00650E53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b/>
          <w:sz w:val="24"/>
          <w:szCs w:val="24"/>
        </w:rPr>
      </w:pPr>
      <w:r w:rsidRPr="00725333">
        <w:rPr>
          <w:rFonts w:ascii="Aleo" w:hAnsi="Aleo" w:cs="Arial"/>
          <w:b/>
          <w:sz w:val="24"/>
          <w:szCs w:val="24"/>
        </w:rPr>
        <w:t>W</w:t>
      </w:r>
      <w:r>
        <w:rPr>
          <w:rFonts w:ascii="Aleo" w:hAnsi="Aleo" w:cs="Arial"/>
          <w:b/>
          <w:sz w:val="24"/>
          <w:szCs w:val="24"/>
        </w:rPr>
        <w:t>as kann auf dem Lager passieren und wie</w:t>
      </w:r>
      <w:r w:rsidRPr="00725333">
        <w:rPr>
          <w:rFonts w:ascii="Aleo" w:hAnsi="Aleo" w:cs="Arial"/>
          <w:b/>
          <w:sz w:val="24"/>
          <w:szCs w:val="24"/>
        </w:rPr>
        <w:t xml:space="preserve"> viel Aufwand ist das?</w:t>
      </w:r>
    </w:p>
    <w:p w14:paraId="42BA32C3" w14:textId="77777777" w:rsidR="00725333" w:rsidRPr="008D13A0" w:rsidRDefault="008D13A0" w:rsidP="008D13A0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b/>
          <w:sz w:val="24"/>
          <w:szCs w:val="24"/>
        </w:rPr>
      </w:pPr>
      <w:r>
        <w:rPr>
          <w:rFonts w:ascii="Aleo" w:hAnsi="Aleo" w:cs="Arial"/>
          <w:sz w:val="24"/>
          <w:szCs w:val="24"/>
        </w:rPr>
        <w:t xml:space="preserve">In verschiedenen Teams wird Programm für alle Stufen und gemeinsames Programm, wie zum Beispiel ein Geländespiel geplant. </w:t>
      </w:r>
    </w:p>
    <w:p w14:paraId="7C3A4C1C" w14:textId="77777777" w:rsidR="008D13A0" w:rsidRPr="008D13A0" w:rsidRDefault="008D13A0" w:rsidP="008D13A0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b/>
          <w:sz w:val="24"/>
          <w:szCs w:val="24"/>
        </w:rPr>
      </w:pPr>
      <w:r>
        <w:rPr>
          <w:rFonts w:ascii="Aleo" w:hAnsi="Aleo" w:cs="Arial"/>
          <w:sz w:val="24"/>
          <w:szCs w:val="24"/>
        </w:rPr>
        <w:t>Im Café werden Jung und Alt verköstigt.</w:t>
      </w:r>
    </w:p>
    <w:p w14:paraId="6386D63D" w14:textId="77777777" w:rsidR="008D13A0" w:rsidRPr="008D13A0" w:rsidRDefault="00F12848" w:rsidP="008D13A0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b/>
          <w:sz w:val="24"/>
          <w:szCs w:val="24"/>
        </w:rPr>
      </w:pPr>
      <w:r>
        <w:rPr>
          <w:rFonts w:ascii="Aleo" w:hAnsi="Aleo" w:cs="Arial"/>
          <w:sz w:val="24"/>
          <w:szCs w:val="24"/>
        </w:rPr>
        <w:t>Etwa z</w:t>
      </w:r>
      <w:r w:rsidR="00AC5039">
        <w:rPr>
          <w:rFonts w:ascii="Aleo" w:hAnsi="Aleo" w:cs="Arial"/>
          <w:sz w:val="24"/>
          <w:szCs w:val="24"/>
        </w:rPr>
        <w:t xml:space="preserve">wei Vorbereitungstreffen </w:t>
      </w:r>
      <w:r>
        <w:rPr>
          <w:rFonts w:ascii="Aleo" w:hAnsi="Aleo" w:cs="Arial"/>
          <w:sz w:val="24"/>
          <w:szCs w:val="24"/>
        </w:rPr>
        <w:t>im November und Anfang 202</w:t>
      </w:r>
      <w:r w:rsidR="00541B59">
        <w:rPr>
          <w:rFonts w:ascii="Aleo" w:hAnsi="Aleo" w:cs="Arial"/>
          <w:sz w:val="24"/>
          <w:szCs w:val="24"/>
        </w:rPr>
        <w:t>1</w:t>
      </w:r>
      <w:r>
        <w:rPr>
          <w:rFonts w:ascii="Aleo" w:hAnsi="Aleo" w:cs="Arial"/>
          <w:sz w:val="24"/>
          <w:szCs w:val="24"/>
        </w:rPr>
        <w:t xml:space="preserve">. </w:t>
      </w:r>
    </w:p>
    <w:p w14:paraId="46D5DCF8" w14:textId="77777777" w:rsidR="008D13A0" w:rsidRPr="008D13A0" w:rsidRDefault="008D13A0" w:rsidP="008D13A0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</w:p>
    <w:p w14:paraId="158AE4C5" w14:textId="77777777" w:rsidR="00650E53" w:rsidRDefault="00650E53" w:rsidP="00650E53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</w:p>
    <w:p w14:paraId="0C7728C5" w14:textId="77777777" w:rsidR="00650E53" w:rsidRDefault="00725333" w:rsidP="00650E53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  <w:r>
        <w:rPr>
          <w:rFonts w:ascii="Aleo" w:hAnsi="Aleo" w:cs="Arial"/>
          <w:sz w:val="24"/>
          <w:szCs w:val="24"/>
        </w:rPr>
        <w:t>Das klingt spannend? Dann keine Scheu!</w:t>
      </w:r>
      <w:r w:rsidR="00F12848">
        <w:rPr>
          <w:rFonts w:ascii="Aleo" w:hAnsi="Aleo" w:cs="Arial"/>
          <w:sz w:val="24"/>
          <w:szCs w:val="24"/>
        </w:rPr>
        <w:t xml:space="preserve"> Leite diese Ausschreibung auch gerne an alle kompetenten, motivierten R/</w:t>
      </w:r>
      <w:proofErr w:type="spellStart"/>
      <w:r w:rsidR="00F12848">
        <w:rPr>
          <w:rFonts w:ascii="Aleo" w:hAnsi="Aleo" w:cs="Arial"/>
          <w:sz w:val="24"/>
          <w:szCs w:val="24"/>
        </w:rPr>
        <w:t>Rs</w:t>
      </w:r>
      <w:proofErr w:type="spellEnd"/>
      <w:r w:rsidR="00F12848">
        <w:rPr>
          <w:rFonts w:ascii="Aleo" w:hAnsi="Aleo" w:cs="Arial"/>
          <w:sz w:val="24"/>
          <w:szCs w:val="24"/>
        </w:rPr>
        <w:t xml:space="preserve"> und Ehemalige in deinem Stamm und Bezirk weiter. </w:t>
      </w:r>
    </w:p>
    <w:p w14:paraId="5263C0D1" w14:textId="77777777" w:rsidR="00725333" w:rsidRDefault="00725333" w:rsidP="00650E53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b/>
          <w:sz w:val="24"/>
          <w:szCs w:val="24"/>
        </w:rPr>
      </w:pPr>
    </w:p>
    <w:p w14:paraId="57E8F50E" w14:textId="77777777" w:rsidR="00650E53" w:rsidRPr="00725333" w:rsidRDefault="00725333" w:rsidP="00650E53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b/>
          <w:sz w:val="24"/>
          <w:szCs w:val="24"/>
        </w:rPr>
      </w:pPr>
      <w:r w:rsidRPr="00725333">
        <w:rPr>
          <w:rFonts w:ascii="Aleo" w:hAnsi="Aleo" w:cs="Arial"/>
          <w:b/>
          <w:sz w:val="24"/>
          <w:szCs w:val="24"/>
        </w:rPr>
        <w:t>Bei wem und wann melden?</w:t>
      </w:r>
    </w:p>
    <w:p w14:paraId="1F0DFFD7" w14:textId="77777777" w:rsidR="00DB410B" w:rsidRDefault="00725333" w:rsidP="00DB410B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  <w:r>
        <w:rPr>
          <w:rFonts w:ascii="Aleo" w:hAnsi="Aleo" w:cs="Arial"/>
          <w:sz w:val="24"/>
          <w:szCs w:val="24"/>
        </w:rPr>
        <w:t xml:space="preserve">Es ist nicht mehr so lange hin, deswegen melde dich bis </w:t>
      </w:r>
      <w:r w:rsidR="00541B59">
        <w:rPr>
          <w:rFonts w:ascii="Aleo" w:hAnsi="Aleo" w:cs="Arial"/>
          <w:sz w:val="24"/>
          <w:szCs w:val="24"/>
        </w:rPr>
        <w:t>06</w:t>
      </w:r>
      <w:r>
        <w:rPr>
          <w:rFonts w:ascii="Aleo" w:hAnsi="Aleo" w:cs="Arial"/>
          <w:sz w:val="24"/>
          <w:szCs w:val="24"/>
        </w:rPr>
        <w:t>.11.20</w:t>
      </w:r>
      <w:r w:rsidR="00541B59">
        <w:rPr>
          <w:rFonts w:ascii="Aleo" w:hAnsi="Aleo" w:cs="Arial"/>
          <w:sz w:val="24"/>
          <w:szCs w:val="24"/>
        </w:rPr>
        <w:t>20</w:t>
      </w:r>
      <w:r>
        <w:rPr>
          <w:rFonts w:ascii="Aleo" w:hAnsi="Aleo" w:cs="Arial"/>
          <w:sz w:val="24"/>
          <w:szCs w:val="24"/>
        </w:rPr>
        <w:t xml:space="preserve"> bei Tim oder unter </w:t>
      </w:r>
      <w:hyperlink r:id="rId7" w:history="1">
        <w:r w:rsidRPr="003D3828">
          <w:rPr>
            <w:rStyle w:val="Hyperlink"/>
            <w:rFonts w:ascii="Aleo" w:hAnsi="Aleo" w:cs="Arial"/>
            <w:sz w:val="24"/>
            <w:szCs w:val="24"/>
          </w:rPr>
          <w:t>vorstand@hessen.pfadfinden.de</w:t>
        </w:r>
      </w:hyperlink>
      <w:r>
        <w:rPr>
          <w:rFonts w:ascii="Aleo" w:hAnsi="Aleo" w:cs="Arial"/>
          <w:sz w:val="24"/>
          <w:szCs w:val="24"/>
        </w:rPr>
        <w:t xml:space="preserve"> und wir können ins Gespräch kommen. Wir freuen uns auf Dich!</w:t>
      </w:r>
    </w:p>
    <w:p w14:paraId="771CA834" w14:textId="77777777" w:rsidR="00DB410B" w:rsidRDefault="00DB410B" w:rsidP="00DB410B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</w:p>
    <w:p w14:paraId="216DCF93" w14:textId="77777777" w:rsidR="00725333" w:rsidRDefault="00725333" w:rsidP="00DB410B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</w:p>
    <w:p w14:paraId="0CC0F779" w14:textId="77777777" w:rsidR="00DB410B" w:rsidRDefault="00725333" w:rsidP="00DB410B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  <w:r>
        <w:rPr>
          <w:rFonts w:ascii="Aleo" w:hAnsi="Aleo" w:cs="Arial"/>
          <w:sz w:val="24"/>
          <w:szCs w:val="24"/>
        </w:rPr>
        <w:t>Tim</w:t>
      </w:r>
      <w:r w:rsidR="00944BC7">
        <w:rPr>
          <w:rFonts w:ascii="Aleo" w:hAnsi="Aleo" w:cs="Arial"/>
          <w:sz w:val="24"/>
          <w:szCs w:val="24"/>
        </w:rPr>
        <w:t>, Ralph</w:t>
      </w:r>
      <w:r>
        <w:rPr>
          <w:rFonts w:ascii="Aleo" w:hAnsi="Aleo" w:cs="Arial"/>
          <w:sz w:val="24"/>
          <w:szCs w:val="24"/>
        </w:rPr>
        <w:t xml:space="preserve"> und die ganze Landesleitung</w:t>
      </w:r>
    </w:p>
    <w:p w14:paraId="61E291DB" w14:textId="77777777" w:rsidR="00DB410B" w:rsidRDefault="00DB410B" w:rsidP="00DB410B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</w:p>
    <w:p w14:paraId="4C02618A" w14:textId="51B5F876" w:rsidR="00DB410B" w:rsidRDefault="00877079" w:rsidP="00DB410B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  <w:bookmarkStart w:id="0" w:name="_GoBack"/>
      <w:r>
        <w:rPr>
          <w:rFonts w:ascii="Aleo" w:hAnsi="Aleo" w:cs="Arial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56FA3B83" wp14:editId="177F9046">
            <wp:simplePos x="0" y="0"/>
            <wp:positionH relativeFrom="column">
              <wp:posOffset>1431290</wp:posOffset>
            </wp:positionH>
            <wp:positionV relativeFrom="paragraph">
              <wp:posOffset>8255</wp:posOffset>
            </wp:positionV>
            <wp:extent cx="1682750" cy="732790"/>
            <wp:effectExtent l="0" t="0" r="0" b="0"/>
            <wp:wrapNone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2750" cy="732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bookmarkEnd w:id="0"/>
    </w:p>
    <w:p w14:paraId="1264C2F4" w14:textId="00E0F8D0" w:rsidR="00DB410B" w:rsidRPr="00DB410B" w:rsidRDefault="00DB410B" w:rsidP="00DB410B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 w:val="24"/>
          <w:szCs w:val="24"/>
        </w:rPr>
      </w:pPr>
      <w:r>
        <w:rPr>
          <w:rFonts w:ascii="Aleo" w:hAnsi="Aleo" w:cs="Arial"/>
          <w:noProof/>
          <w:sz w:val="24"/>
          <w:szCs w:val="24"/>
        </w:rPr>
        <w:drawing>
          <wp:inline distT="0" distB="0" distL="0" distR="0" wp14:anchorId="65FEE42B" wp14:editId="7E8425AD">
            <wp:extent cx="769328" cy="476250"/>
            <wp:effectExtent l="0" t="0" r="0" b="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Tim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5555" cy="486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44BC7">
        <w:rPr>
          <w:rFonts w:ascii="Aleo" w:hAnsi="Aleo" w:cs="Arial"/>
          <w:sz w:val="24"/>
          <w:szCs w:val="24"/>
        </w:rPr>
        <w:tab/>
      </w:r>
      <w:r w:rsidR="00944BC7">
        <w:rPr>
          <w:rFonts w:ascii="Aleo" w:hAnsi="Aleo" w:cs="Arial"/>
          <w:sz w:val="24"/>
          <w:szCs w:val="24"/>
        </w:rPr>
        <w:tab/>
      </w:r>
      <w:r w:rsidR="00944BC7">
        <w:rPr>
          <w:rFonts w:ascii="Aleo" w:hAnsi="Aleo" w:cs="Arial"/>
          <w:sz w:val="24"/>
          <w:szCs w:val="24"/>
        </w:rPr>
        <w:tab/>
      </w:r>
      <w:r w:rsidR="00944BC7">
        <w:rPr>
          <w:rFonts w:ascii="Aleo" w:hAnsi="Aleo" w:cs="Arial"/>
          <w:sz w:val="24"/>
          <w:szCs w:val="24"/>
        </w:rPr>
        <w:tab/>
      </w:r>
    </w:p>
    <w:p w14:paraId="3E97B99F" w14:textId="77777777" w:rsidR="00944BC7" w:rsidRPr="00725333" w:rsidRDefault="00725333" w:rsidP="00DB410B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Cs w:val="20"/>
        </w:rPr>
      </w:pPr>
      <w:r w:rsidRPr="00725333">
        <w:rPr>
          <w:rFonts w:ascii="Aleo" w:hAnsi="Aleo" w:cs="Arial"/>
          <w:szCs w:val="20"/>
        </w:rPr>
        <w:t>Tim Elsner</w:t>
      </w:r>
      <w:r w:rsidR="00944BC7">
        <w:rPr>
          <w:rFonts w:ascii="Aleo" w:hAnsi="Aleo" w:cs="Arial"/>
          <w:szCs w:val="20"/>
        </w:rPr>
        <w:tab/>
      </w:r>
      <w:r w:rsidR="00944BC7">
        <w:rPr>
          <w:rFonts w:ascii="Aleo" w:hAnsi="Aleo" w:cs="Arial"/>
          <w:szCs w:val="20"/>
        </w:rPr>
        <w:tab/>
      </w:r>
      <w:r w:rsidR="00944BC7">
        <w:rPr>
          <w:rFonts w:ascii="Aleo" w:hAnsi="Aleo" w:cs="Arial"/>
          <w:szCs w:val="20"/>
        </w:rPr>
        <w:tab/>
        <w:t>Ralph Schwägerl</w:t>
      </w:r>
    </w:p>
    <w:p w14:paraId="5DB8DE54" w14:textId="77777777" w:rsidR="00944BC7" w:rsidRPr="00725333" w:rsidRDefault="00541B59" w:rsidP="00DB410B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Cs w:val="20"/>
        </w:rPr>
      </w:pPr>
      <w:r>
        <w:rPr>
          <w:rFonts w:ascii="Aleo" w:hAnsi="Aleo" w:cs="Arial"/>
          <w:szCs w:val="20"/>
        </w:rPr>
        <w:t>Schatzmeister</w:t>
      </w:r>
      <w:r>
        <w:rPr>
          <w:rFonts w:ascii="Aleo" w:hAnsi="Aleo" w:cs="Arial"/>
          <w:szCs w:val="20"/>
        </w:rPr>
        <w:tab/>
      </w:r>
      <w:r w:rsidR="00944BC7">
        <w:rPr>
          <w:rFonts w:ascii="Aleo" w:hAnsi="Aleo" w:cs="Arial"/>
          <w:szCs w:val="20"/>
        </w:rPr>
        <w:tab/>
      </w:r>
      <w:r w:rsidR="00944BC7">
        <w:rPr>
          <w:rFonts w:ascii="Aleo" w:hAnsi="Aleo" w:cs="Arial"/>
          <w:szCs w:val="20"/>
        </w:rPr>
        <w:tab/>
      </w:r>
      <w:proofErr w:type="spellStart"/>
      <w:r w:rsidR="00944BC7">
        <w:rPr>
          <w:rFonts w:ascii="Aleo" w:hAnsi="Aleo" w:cs="Arial"/>
          <w:szCs w:val="20"/>
        </w:rPr>
        <w:t>Landesvorstand</w:t>
      </w:r>
      <w:proofErr w:type="spellEnd"/>
    </w:p>
    <w:p w14:paraId="183626FE" w14:textId="77777777" w:rsidR="00725333" w:rsidRPr="00725333" w:rsidRDefault="00725333" w:rsidP="00DB410B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Cs w:val="20"/>
        </w:rPr>
      </w:pPr>
      <w:proofErr w:type="spellStart"/>
      <w:r w:rsidRPr="00725333">
        <w:rPr>
          <w:rFonts w:ascii="Aleo" w:hAnsi="Aleo" w:cs="Arial"/>
          <w:szCs w:val="20"/>
        </w:rPr>
        <w:t>BdP</w:t>
      </w:r>
      <w:proofErr w:type="spellEnd"/>
      <w:r w:rsidRPr="00725333">
        <w:rPr>
          <w:rFonts w:ascii="Aleo" w:hAnsi="Aleo" w:cs="Arial"/>
          <w:szCs w:val="20"/>
        </w:rPr>
        <w:t xml:space="preserve"> LV Hessen e.V.</w:t>
      </w:r>
      <w:r w:rsidR="00944BC7">
        <w:rPr>
          <w:rFonts w:ascii="Aleo" w:hAnsi="Aleo" w:cs="Arial"/>
          <w:szCs w:val="20"/>
        </w:rPr>
        <w:tab/>
      </w:r>
      <w:r w:rsidR="00944BC7">
        <w:rPr>
          <w:rFonts w:ascii="Aleo" w:hAnsi="Aleo" w:cs="Arial"/>
          <w:szCs w:val="20"/>
        </w:rPr>
        <w:tab/>
      </w:r>
      <w:proofErr w:type="spellStart"/>
      <w:r w:rsidR="00944BC7">
        <w:rPr>
          <w:rFonts w:ascii="Aleo" w:hAnsi="Aleo" w:cs="Arial"/>
          <w:szCs w:val="20"/>
        </w:rPr>
        <w:t>BdP</w:t>
      </w:r>
      <w:proofErr w:type="spellEnd"/>
      <w:r w:rsidR="00944BC7">
        <w:rPr>
          <w:rFonts w:ascii="Aleo" w:hAnsi="Aleo" w:cs="Arial"/>
          <w:szCs w:val="20"/>
        </w:rPr>
        <w:t xml:space="preserve"> LV Hessen e.V.</w:t>
      </w:r>
    </w:p>
    <w:p w14:paraId="70829604" w14:textId="77777777" w:rsidR="00725333" w:rsidRPr="00725333" w:rsidRDefault="00725333" w:rsidP="00DB410B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Cs w:val="20"/>
        </w:rPr>
      </w:pPr>
      <w:r w:rsidRPr="00725333">
        <w:rPr>
          <w:rFonts w:ascii="Aleo" w:hAnsi="Aleo" w:cs="Arial"/>
          <w:szCs w:val="20"/>
        </w:rPr>
        <w:t>0176 20217395</w:t>
      </w:r>
      <w:r w:rsidR="00944BC7">
        <w:rPr>
          <w:rFonts w:ascii="Aleo" w:hAnsi="Aleo" w:cs="Arial"/>
          <w:szCs w:val="20"/>
        </w:rPr>
        <w:tab/>
      </w:r>
      <w:r w:rsidR="00944BC7">
        <w:rPr>
          <w:rFonts w:ascii="Aleo" w:hAnsi="Aleo" w:cs="Arial"/>
          <w:szCs w:val="20"/>
        </w:rPr>
        <w:tab/>
      </w:r>
      <w:r w:rsidR="00944BC7">
        <w:rPr>
          <w:rFonts w:ascii="Aleo" w:hAnsi="Aleo" w:cs="Arial"/>
          <w:szCs w:val="20"/>
        </w:rPr>
        <w:tab/>
        <w:t>0173 3448430</w:t>
      </w:r>
    </w:p>
    <w:p w14:paraId="5CC21D0D" w14:textId="77777777" w:rsidR="00725333" w:rsidRPr="00725333" w:rsidRDefault="00944BC7" w:rsidP="00DB410B">
      <w:pPr>
        <w:autoSpaceDE w:val="0"/>
        <w:autoSpaceDN w:val="0"/>
        <w:adjustRightInd w:val="0"/>
        <w:spacing w:after="0" w:line="240" w:lineRule="auto"/>
        <w:jc w:val="both"/>
        <w:rPr>
          <w:rFonts w:ascii="Aleo" w:hAnsi="Aleo" w:cs="Arial"/>
          <w:szCs w:val="20"/>
        </w:rPr>
      </w:pPr>
      <w:r w:rsidRPr="00944BC7">
        <w:rPr>
          <w:rFonts w:ascii="Aleo" w:hAnsi="Aleo" w:cs="Arial"/>
          <w:szCs w:val="20"/>
        </w:rPr>
        <w:t>tim.elsner@pfadfinden.de</w:t>
      </w:r>
      <w:r>
        <w:rPr>
          <w:rFonts w:ascii="Aleo" w:hAnsi="Aleo" w:cs="Arial"/>
          <w:szCs w:val="20"/>
        </w:rPr>
        <w:tab/>
        <w:t>ralph.schwaegerl@pfadfinden.de</w:t>
      </w:r>
    </w:p>
    <w:sectPr w:rsidR="00725333" w:rsidRPr="00725333" w:rsidSect="008110C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268" w:right="1361" w:bottom="2552" w:left="1361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F31EF6" w14:textId="77777777" w:rsidR="00AD5AEB" w:rsidRDefault="00AD5AEB" w:rsidP="00DA19FC">
      <w:pPr>
        <w:spacing w:after="0" w:line="240" w:lineRule="auto"/>
      </w:pPr>
      <w:r>
        <w:separator/>
      </w:r>
    </w:p>
  </w:endnote>
  <w:endnote w:type="continuationSeparator" w:id="0">
    <w:p w14:paraId="14E75F03" w14:textId="77777777" w:rsidR="00AD5AEB" w:rsidRDefault="00AD5AEB" w:rsidP="00DA19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eo">
    <w:panose1 w:val="020F0802020204030203"/>
    <w:charset w:val="00"/>
    <w:family w:val="swiss"/>
    <w:pitch w:val="variable"/>
    <w:sig w:usb0="A00000AF" w:usb1="5000604B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leo Light">
    <w:altName w:val="Calibri"/>
    <w:panose1 w:val="020F0302020204030203"/>
    <w:charset w:val="00"/>
    <w:family w:val="auto"/>
    <w:pitch w:val="variable"/>
    <w:sig w:usb0="00000001" w:usb1="5000604B" w:usb2="00000000" w:usb3="00000000" w:csb0="00000093" w:csb1="00000000"/>
  </w:font>
  <w:font w:name="Immenhausen">
    <w:altName w:val="Calibri"/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dPAvantGardeCond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BdPAvantGardeCon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D12915" w14:textId="77777777" w:rsidR="00AA7215" w:rsidRDefault="00AA721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749F33" w14:textId="77777777" w:rsidR="00AA7215" w:rsidRDefault="00AA7215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50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843"/>
      <w:gridCol w:w="2268"/>
      <w:gridCol w:w="2410"/>
      <w:gridCol w:w="2663"/>
    </w:tblGrid>
    <w:tr w:rsidR="00F40851" w:rsidRPr="00C16D63" w14:paraId="52352CD7" w14:textId="77777777" w:rsidTr="00C36FD7">
      <w:trPr>
        <w:jc w:val="center"/>
      </w:trPr>
      <w:tc>
        <w:tcPr>
          <w:tcW w:w="1843" w:type="dxa"/>
        </w:tcPr>
        <w:p w14:paraId="55E05806" w14:textId="77777777" w:rsidR="00F40851" w:rsidRDefault="00C36FD7" w:rsidP="00F40851">
          <w:pPr>
            <w:pStyle w:val="Fuzeile"/>
          </w:pPr>
          <w:proofErr w:type="spellStart"/>
          <w:r>
            <w:t>BdP</w:t>
          </w:r>
          <w:proofErr w:type="spellEnd"/>
          <w:r>
            <w:t xml:space="preserve"> LV</w:t>
          </w:r>
          <w:r w:rsidR="008B67E1">
            <w:t xml:space="preserve"> Hessen</w:t>
          </w:r>
          <w:r w:rsidR="00B21CE7">
            <w:t xml:space="preserve"> e.V.</w:t>
          </w:r>
        </w:p>
        <w:p w14:paraId="1A9DBFAA" w14:textId="77777777" w:rsidR="00F40851" w:rsidRDefault="008B67E1" w:rsidP="00F40851">
          <w:pPr>
            <w:pStyle w:val="Fuzeile"/>
          </w:pPr>
          <w:proofErr w:type="spellStart"/>
          <w:r>
            <w:t>Königsteinerstr</w:t>
          </w:r>
          <w:proofErr w:type="spellEnd"/>
          <w:r>
            <w:t>. 33</w:t>
          </w:r>
        </w:p>
        <w:p w14:paraId="30CEAAAF" w14:textId="77777777" w:rsidR="00F40851" w:rsidRPr="00F40851" w:rsidRDefault="008B67E1" w:rsidP="00F40851">
          <w:pPr>
            <w:pStyle w:val="Fuzeile"/>
          </w:pPr>
          <w:r>
            <w:t xml:space="preserve">61476 Kronberg </w:t>
          </w:r>
          <w:proofErr w:type="spellStart"/>
          <w:r>
            <w:t>i.T</w:t>
          </w:r>
          <w:proofErr w:type="spellEnd"/>
          <w:r>
            <w:t>.</w:t>
          </w:r>
        </w:p>
      </w:tc>
      <w:tc>
        <w:tcPr>
          <w:tcW w:w="2268" w:type="dxa"/>
        </w:tcPr>
        <w:p w14:paraId="0376D1D2" w14:textId="77777777" w:rsidR="00F40851" w:rsidRDefault="00E73B65" w:rsidP="00F40851">
          <w:pPr>
            <w:pStyle w:val="Fuzeile"/>
          </w:pPr>
          <w:r>
            <w:t>Telefon:</w:t>
          </w:r>
          <w:r w:rsidR="00B21CE7">
            <w:t xml:space="preserve"> </w:t>
          </w:r>
          <w:r w:rsidR="008B67E1">
            <w:t>06173 – 92 8</w:t>
          </w:r>
          <w:r w:rsidR="00AA7215">
            <w:t>6</w:t>
          </w:r>
          <w:r w:rsidR="008B67E1">
            <w:t xml:space="preserve"> 90</w:t>
          </w:r>
        </w:p>
        <w:p w14:paraId="005C1B64" w14:textId="77777777" w:rsidR="00B21CE7" w:rsidRDefault="00B21CE7" w:rsidP="00F40851">
          <w:pPr>
            <w:pStyle w:val="Fuzeile"/>
          </w:pPr>
          <w:r>
            <w:t xml:space="preserve">Telefax: </w:t>
          </w:r>
          <w:r w:rsidR="008B67E1">
            <w:t>06173 – 47 05</w:t>
          </w:r>
        </w:p>
        <w:p w14:paraId="68938459" w14:textId="77777777" w:rsidR="00B21CE7" w:rsidRDefault="00B21CE7" w:rsidP="00F40851">
          <w:pPr>
            <w:pStyle w:val="Fuzeile"/>
          </w:pPr>
          <w:r>
            <w:t xml:space="preserve">E-Mail: </w:t>
          </w:r>
          <w:r w:rsidR="008B67E1">
            <w:t>hessen</w:t>
          </w:r>
          <w:r w:rsidRPr="00B21CE7">
            <w:t>@pfadfinden.de</w:t>
          </w:r>
        </w:p>
        <w:p w14:paraId="7E492CF0" w14:textId="77777777" w:rsidR="00B21CE7" w:rsidRPr="00F40851" w:rsidRDefault="00B21CE7" w:rsidP="00F40851">
          <w:pPr>
            <w:pStyle w:val="Fuzeile"/>
          </w:pPr>
          <w:r>
            <w:t>www.</w:t>
          </w:r>
          <w:r w:rsidR="008B67E1">
            <w:t>hessen.</w:t>
          </w:r>
          <w:r>
            <w:t>pfadfinden.de</w:t>
          </w:r>
        </w:p>
      </w:tc>
      <w:tc>
        <w:tcPr>
          <w:tcW w:w="2410" w:type="dxa"/>
        </w:tcPr>
        <w:p w14:paraId="584DDCE9" w14:textId="77777777" w:rsidR="00E73B65" w:rsidRDefault="008B67E1" w:rsidP="00E73B65">
          <w:pPr>
            <w:pStyle w:val="Fuzeile"/>
          </w:pPr>
          <w:r>
            <w:t>Taunussparkasse</w:t>
          </w:r>
        </w:p>
        <w:p w14:paraId="3E20BBE0" w14:textId="77777777" w:rsidR="008B67E1" w:rsidRDefault="00E73B65" w:rsidP="00E73B65">
          <w:pPr>
            <w:pStyle w:val="Fuzeile"/>
            <w:rPr>
              <w:rFonts w:cs="BdPAvantGardeCond"/>
              <w:szCs w:val="14"/>
            </w:rPr>
          </w:pPr>
          <w:r>
            <w:t>IBAN</w:t>
          </w:r>
          <w:r w:rsidR="00C36FD7">
            <w:t>:</w:t>
          </w:r>
          <w:r>
            <w:t xml:space="preserve"> </w:t>
          </w:r>
          <w:r w:rsidR="008B67E1" w:rsidRPr="008B67E1">
            <w:rPr>
              <w:rFonts w:cs="BdPAvantGardeCond"/>
              <w:szCs w:val="14"/>
            </w:rPr>
            <w:t>DE</w:t>
          </w:r>
          <w:r w:rsidR="00D64E3E">
            <w:rPr>
              <w:rFonts w:cs="BdPAvantGardeCond"/>
              <w:szCs w:val="14"/>
            </w:rPr>
            <w:t xml:space="preserve"> </w:t>
          </w:r>
          <w:r w:rsidR="008B67E1" w:rsidRPr="008B67E1">
            <w:rPr>
              <w:rFonts w:cs="BdPAvantGardeCond"/>
              <w:szCs w:val="14"/>
            </w:rPr>
            <w:t xml:space="preserve">64 5125 0000 </w:t>
          </w:r>
          <w:r w:rsidR="00D64E3E">
            <w:rPr>
              <w:rFonts w:cs="BdPAvantGardeCond"/>
              <w:szCs w:val="14"/>
            </w:rPr>
            <w:t xml:space="preserve">0055 0870 </w:t>
          </w:r>
          <w:r w:rsidR="008B67E1" w:rsidRPr="008B67E1">
            <w:rPr>
              <w:rFonts w:cs="BdPAvantGardeCond"/>
              <w:szCs w:val="14"/>
            </w:rPr>
            <w:t>32</w:t>
          </w:r>
        </w:p>
        <w:p w14:paraId="08D44311" w14:textId="77777777" w:rsidR="00F40851" w:rsidRPr="00F40851" w:rsidRDefault="00E73B65" w:rsidP="00E73B65">
          <w:pPr>
            <w:pStyle w:val="Fuzeile"/>
          </w:pPr>
          <w:r w:rsidRPr="008B67E1">
            <w:rPr>
              <w:szCs w:val="14"/>
            </w:rPr>
            <w:t>BIC</w:t>
          </w:r>
          <w:r w:rsidR="00C36FD7">
            <w:rPr>
              <w:szCs w:val="14"/>
            </w:rPr>
            <w:t>:</w:t>
          </w:r>
          <w:r>
            <w:t xml:space="preserve"> </w:t>
          </w:r>
          <w:r w:rsidR="008B67E1" w:rsidRPr="008B67E1">
            <w:rPr>
              <w:rFonts w:cs="BdPAvantGardeCond"/>
              <w:szCs w:val="14"/>
            </w:rPr>
            <w:t>HELADEF1TSK</w:t>
          </w:r>
        </w:p>
      </w:tc>
      <w:tc>
        <w:tcPr>
          <w:tcW w:w="2663" w:type="dxa"/>
        </w:tcPr>
        <w:p w14:paraId="521D899D" w14:textId="77777777" w:rsidR="00F40851" w:rsidRPr="00C16D63" w:rsidRDefault="00B21CE7" w:rsidP="00B21CE7">
          <w:pPr>
            <w:pStyle w:val="Fuzeile"/>
            <w:rPr>
              <w:lang w:val="en-US"/>
            </w:rPr>
          </w:pPr>
          <w:proofErr w:type="spellStart"/>
          <w:r w:rsidRPr="00C16D63">
            <w:rPr>
              <w:lang w:val="en-US"/>
            </w:rPr>
            <w:t>Mitglied</w:t>
          </w:r>
          <w:proofErr w:type="spellEnd"/>
          <w:r w:rsidRPr="00C16D63">
            <w:rPr>
              <w:lang w:val="en-US"/>
            </w:rPr>
            <w:t xml:space="preserve"> in</w:t>
          </w:r>
          <w:r w:rsidRPr="00C16D63">
            <w:rPr>
              <w:lang w:val="en-US"/>
            </w:rPr>
            <w:br/>
            <w:t>World Asso</w:t>
          </w:r>
          <w:r w:rsidR="00C36FD7" w:rsidRPr="00C16D63">
            <w:rPr>
              <w:lang w:val="en-US"/>
            </w:rPr>
            <w:t xml:space="preserve">ciation of Girl Guides and Girl </w:t>
          </w:r>
          <w:r w:rsidRPr="00C16D63">
            <w:rPr>
              <w:lang w:val="en-US"/>
            </w:rPr>
            <w:t>Scouts</w:t>
          </w:r>
          <w:r w:rsidR="00C36FD7" w:rsidRPr="00C16D63">
            <w:rPr>
              <w:lang w:val="en-US"/>
            </w:rPr>
            <w:t xml:space="preserve"> </w:t>
          </w:r>
          <w:r w:rsidRPr="00C16D63">
            <w:rPr>
              <w:lang w:val="en-US"/>
            </w:rPr>
            <w:t>World Organization of the Scout Movement</w:t>
          </w:r>
        </w:p>
      </w:tc>
    </w:tr>
  </w:tbl>
  <w:p w14:paraId="5D062805" w14:textId="77777777" w:rsidR="00DA19FC" w:rsidRPr="00C16D63" w:rsidRDefault="00DA19FC">
    <w:pPr>
      <w:pStyle w:val="Fuzeile"/>
      <w:rPr>
        <w:vanish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A9B386" w14:textId="77777777" w:rsidR="00AD5AEB" w:rsidRDefault="00AD5AEB" w:rsidP="00DA19FC">
      <w:pPr>
        <w:spacing w:after="0" w:line="240" w:lineRule="auto"/>
      </w:pPr>
      <w:r>
        <w:separator/>
      </w:r>
    </w:p>
  </w:footnote>
  <w:footnote w:type="continuationSeparator" w:id="0">
    <w:p w14:paraId="6106B58D" w14:textId="77777777" w:rsidR="00AD5AEB" w:rsidRDefault="00AD5AEB" w:rsidP="00DA19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C3F58C" w14:textId="77777777" w:rsidR="00AA7215" w:rsidRDefault="00AA721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482F08" w14:textId="77777777" w:rsidR="00DA19FC" w:rsidRDefault="00A46C95">
    <w:pPr>
      <w:pStyle w:val="Kopfzeile"/>
    </w:pPr>
    <w:r w:rsidRPr="00C25DCE">
      <w:rPr>
        <w:noProof/>
        <w:lang w:eastAsia="de-DE"/>
      </w:rPr>
      <w:drawing>
        <wp:anchor distT="0" distB="0" distL="114300" distR="114300" simplePos="0" relativeHeight="251648504" behindDoc="1" locked="0" layoutInCell="1" allowOverlap="1" wp14:anchorId="346397E4" wp14:editId="6BC6D3AD">
          <wp:simplePos x="0" y="0"/>
          <wp:positionH relativeFrom="column">
            <wp:posOffset>3190875</wp:posOffset>
          </wp:positionH>
          <wp:positionV relativeFrom="paragraph">
            <wp:posOffset>493559</wp:posOffset>
          </wp:positionV>
          <wp:extent cx="2842260" cy="249555"/>
          <wp:effectExtent l="0" t="0" r="0" b="0"/>
          <wp:wrapSquare wrapText="bothSides"/>
          <wp:docPr id="5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1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7E0493" w:rsidRPr="00C25DCE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5920" behindDoc="1" locked="0" layoutInCell="1" allowOverlap="1" wp14:anchorId="45B3897C" wp14:editId="13AE3AC8">
              <wp:simplePos x="0" y="0"/>
              <wp:positionH relativeFrom="column">
                <wp:posOffset>3238638</wp:posOffset>
              </wp:positionH>
              <wp:positionV relativeFrom="paragraph">
                <wp:posOffset>-521777</wp:posOffset>
              </wp:positionV>
              <wp:extent cx="2798445" cy="1012963"/>
              <wp:effectExtent l="0" t="0" r="1905" b="0"/>
              <wp:wrapNone/>
              <wp:docPr id="2" name="Rechtec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1012963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3FD713C" id="Rechteck 2" o:spid="_x0000_s1026" style="position:absolute;margin-left:255pt;margin-top:-41.1pt;width:220.35pt;height:79.75pt;z-index:-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" fillcolor="#ffcb04" stroked="f" strokeweight="1pt"/>
          </w:pict>
        </mc:Fallback>
      </mc:AlternateContent>
    </w:r>
    <w:r w:rsidR="00DB410B">
      <w:rPr>
        <w:noProof/>
      </w:rPr>
      <w:drawing>
        <wp:anchor distT="0" distB="0" distL="114300" distR="114300" simplePos="0" relativeHeight="251649529" behindDoc="1" locked="0" layoutInCell="1" allowOverlap="1" wp14:anchorId="1E11D13E" wp14:editId="2C94EF0C">
          <wp:simplePos x="0" y="0"/>
          <wp:positionH relativeFrom="column">
            <wp:posOffset>-873760</wp:posOffset>
          </wp:positionH>
          <wp:positionV relativeFrom="paragraph">
            <wp:posOffset>-469265</wp:posOffset>
          </wp:positionV>
          <wp:extent cx="7572375" cy="10769600"/>
          <wp:effectExtent l="0" t="0" r="9525" b="0"/>
          <wp:wrapNone/>
          <wp:docPr id="16" name="Bild 5" descr="07_BdP_Briefbogen_aufwendig_verkn2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7_BdP_Briefbogen_aufwendig_verkn22_100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2375" cy="1076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5DCE">
      <w:rPr>
        <w:noProof/>
        <w:lang w:eastAsia="de-DE"/>
      </w:rPr>
      <w:drawing>
        <wp:anchor distT="0" distB="0" distL="114300" distR="114300" simplePos="0" relativeHeight="251664896" behindDoc="0" locked="0" layoutInCell="1" allowOverlap="1" wp14:anchorId="68A369B0" wp14:editId="601A65F8">
          <wp:simplePos x="0" y="0"/>
          <wp:positionH relativeFrom="column">
            <wp:posOffset>4310628</wp:posOffset>
          </wp:positionH>
          <wp:positionV relativeFrom="paragraph">
            <wp:posOffset>-258412</wp:posOffset>
          </wp:positionV>
          <wp:extent cx="1535965" cy="518943"/>
          <wp:effectExtent l="0" t="0" r="7620" b="0"/>
          <wp:wrapNone/>
          <wp:docPr id="6" name="Bild 8" descr="01_BdP_Wort-Bildmarke_4c_ohne-Hintergrund_500x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6190"/>
                  <a:stretch>
                    <a:fillRect/>
                  </a:stretch>
                </pic:blipFill>
                <pic:spPr bwMode="auto">
                  <a:xfrm>
                    <a:off x="0" y="0"/>
                    <a:ext cx="1535965" cy="51894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pPr w:leftFromText="142" w:rightFromText="142" w:vertAnchor="page" w:horzAnchor="page" w:tblpX="7304" w:tblpY="779"/>
      <w:tblW w:w="334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76"/>
      <w:gridCol w:w="2064"/>
    </w:tblGrid>
    <w:tr w:rsidR="00C25DCE" w14:paraId="38F99292" w14:textId="77777777" w:rsidTr="00C25DCE">
      <w:tc>
        <w:tcPr>
          <w:tcW w:w="3340" w:type="dxa"/>
          <w:gridSpan w:val="2"/>
        </w:tcPr>
        <w:p w14:paraId="1E017531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6FC6BD8C" wp14:editId="366297A0">
                <wp:extent cx="2109745" cy="712800"/>
                <wp:effectExtent l="0" t="0" r="0" b="0"/>
                <wp:docPr id="10" name="Bild 8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4619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09745" cy="712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C25DCE" w14:paraId="7033C204" w14:textId="77777777" w:rsidTr="00C25DCE">
      <w:tc>
        <w:tcPr>
          <w:tcW w:w="1276" w:type="dxa"/>
        </w:tcPr>
        <w:p w14:paraId="5978C69A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64" w:type="dxa"/>
        </w:tcPr>
        <w:p w14:paraId="0967DA70" w14:textId="77777777" w:rsidR="00C25DCE" w:rsidRDefault="00C25DCE" w:rsidP="00C25DCE">
          <w:pPr>
            <w:pStyle w:val="Wort-BildMarke"/>
            <w:framePr w:hSpace="0" w:wrap="auto" w:vAnchor="margin" w:hAnchor="text" w:xAlign="left" w:yAlign="inline"/>
            <w:jc w:val="left"/>
          </w:pPr>
          <w:r w:rsidRPr="007742E6">
            <w:t>Bund der</w:t>
          </w:r>
          <w:r w:rsidRPr="007742E6">
            <w:br/>
            <w:t xml:space="preserve">Pfadfinderinnen </w:t>
          </w:r>
          <w:r w:rsidRPr="007742E6">
            <w:br/>
            <w:t xml:space="preserve">und </w:t>
          </w:r>
          <w:r>
            <w:t>Pfadfinder</w:t>
          </w:r>
        </w:p>
      </w:tc>
    </w:tr>
  </w:tbl>
  <w:p w14:paraId="0CA710A9" w14:textId="77777777" w:rsidR="00DA19FC" w:rsidRDefault="00DB410B">
    <w:pPr>
      <w:pStyle w:val="Kopfzeile"/>
    </w:pPr>
    <w:r>
      <w:rPr>
        <w:noProof/>
      </w:rPr>
      <w:drawing>
        <wp:anchor distT="0" distB="0" distL="114300" distR="114300" simplePos="0" relativeHeight="251650554" behindDoc="1" locked="0" layoutInCell="1" allowOverlap="1" wp14:anchorId="7F5FA106" wp14:editId="12B16376">
          <wp:simplePos x="0" y="0"/>
          <wp:positionH relativeFrom="column">
            <wp:posOffset>-894080</wp:posOffset>
          </wp:positionH>
          <wp:positionV relativeFrom="paragraph">
            <wp:posOffset>-467360</wp:posOffset>
          </wp:positionV>
          <wp:extent cx="7591425" cy="10737850"/>
          <wp:effectExtent l="0" t="0" r="9525" b="6350"/>
          <wp:wrapNone/>
          <wp:docPr id="15" name="Bild 4" descr="07_BdP_Briefbogen_aufwendig_verkn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07_BdP_Briefbogen_aufwendig_verkn2_100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1425" cy="10737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B3934" w:rsidRPr="00C25DCE">
      <w:rPr>
        <w:noProof/>
        <w:lang w:eastAsia="de-DE"/>
      </w:rPr>
      <w:drawing>
        <wp:anchor distT="0" distB="0" distL="114300" distR="114300" simplePos="0" relativeHeight="251651579" behindDoc="0" locked="0" layoutInCell="1" allowOverlap="1" wp14:anchorId="3A415825" wp14:editId="77DF58B5">
          <wp:simplePos x="0" y="0"/>
          <wp:positionH relativeFrom="column">
            <wp:posOffset>3176905</wp:posOffset>
          </wp:positionH>
          <wp:positionV relativeFrom="paragraph">
            <wp:posOffset>1929765</wp:posOffset>
          </wp:positionV>
          <wp:extent cx="2842260" cy="249555"/>
          <wp:effectExtent l="0" t="0" r="0" b="0"/>
          <wp:wrapSquare wrapText="bothSides"/>
          <wp:docPr id="12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3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DB3934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4E5B0CB7" wp14:editId="1603B727">
              <wp:simplePos x="0" y="0"/>
              <wp:positionH relativeFrom="column">
                <wp:posOffset>3226435</wp:posOffset>
              </wp:positionH>
              <wp:positionV relativeFrom="paragraph">
                <wp:posOffset>1665034</wp:posOffset>
              </wp:positionV>
              <wp:extent cx="2798445" cy="269875"/>
              <wp:effectExtent l="0" t="0" r="1905" b="0"/>
              <wp:wrapNone/>
              <wp:docPr id="1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8445" cy="269875"/>
                      </a:xfrm>
                      <a:prstGeom prst="rect">
                        <a:avLst/>
                      </a:prstGeom>
                      <a:solidFill>
                        <a:srgbClr val="1D4899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332D32" w14:textId="77777777" w:rsidR="00A123D6" w:rsidRPr="007E0493" w:rsidRDefault="008B67E1" w:rsidP="007E0493">
                          <w:pPr>
                            <w:pStyle w:val="Regionalleiste"/>
                          </w:pPr>
                          <w:r>
                            <w:t>Landesverband Hessen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E5B0CB7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254.05pt;margin-top:131.1pt;width:220.35pt;height:21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" fillcolor="#1d4899" stroked="f" strokeweight=".5pt">
              <v:textbox>
                <w:txbxContent>
                  <w:p w14:paraId="1B332D32" w14:textId="77777777" w:rsidR="00A123D6" w:rsidRPr="007E0493" w:rsidRDefault="008B67E1" w:rsidP="007E0493">
                    <w:pPr>
                      <w:pStyle w:val="Regionalleiste"/>
                    </w:pPr>
                    <w:r>
                      <w:t>Landesverband Hessen</w:t>
                    </w:r>
                  </w:p>
                </w:txbxContent>
              </v:textbox>
            </v:shape>
          </w:pict>
        </mc:Fallback>
      </mc:AlternateContent>
    </w:r>
    <w:r w:rsidR="00A123D6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3629" behindDoc="1" locked="0" layoutInCell="1" allowOverlap="1" wp14:anchorId="27961183" wp14:editId="432A86DC">
              <wp:simplePos x="0" y="0"/>
              <wp:positionH relativeFrom="column">
                <wp:posOffset>3225165</wp:posOffset>
              </wp:positionH>
              <wp:positionV relativeFrom="paragraph">
                <wp:posOffset>-440690</wp:posOffset>
              </wp:positionV>
              <wp:extent cx="2798445" cy="2105660"/>
              <wp:effectExtent l="0" t="0" r="1905" b="8890"/>
              <wp:wrapNone/>
              <wp:docPr id="7" name="Rechteck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2105660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05F4791" id="Rechteck 7" o:spid="_x0000_s1026" style="position:absolute;margin-left:253.95pt;margin-top:-34.7pt;width:220.35pt;height:165.8pt;z-index:-2516628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" fillcolor="#ffcb04" stroked="f" strokeweight="1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4BDCCF2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FA825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AAC32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0E2A26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264E6E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6ECFB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6DA82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C3492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512A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DD623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3C74B80"/>
    <w:multiLevelType w:val="hybridMultilevel"/>
    <w:tmpl w:val="CCC2A506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C521AA"/>
    <w:multiLevelType w:val="hybridMultilevel"/>
    <w:tmpl w:val="4FE8D9A2"/>
    <w:lvl w:ilvl="0" w:tplc="4C1421F0">
      <w:numFmt w:val="bullet"/>
      <w:lvlText w:val="-"/>
      <w:lvlJc w:val="left"/>
      <w:pPr>
        <w:ind w:left="720" w:hanging="360"/>
      </w:pPr>
      <w:rPr>
        <w:rFonts w:ascii="Aleo" w:eastAsiaTheme="minorHAnsi" w:hAnsi="Aleo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67E1"/>
    <w:rsid w:val="00004E35"/>
    <w:rsid w:val="0006787E"/>
    <w:rsid w:val="000F7458"/>
    <w:rsid w:val="00153D01"/>
    <w:rsid w:val="00160885"/>
    <w:rsid w:val="001C4658"/>
    <w:rsid w:val="001F6321"/>
    <w:rsid w:val="002050BF"/>
    <w:rsid w:val="00214BCA"/>
    <w:rsid w:val="002322D3"/>
    <w:rsid w:val="002A4025"/>
    <w:rsid w:val="002A7D75"/>
    <w:rsid w:val="002B4DAA"/>
    <w:rsid w:val="00314E31"/>
    <w:rsid w:val="0035143B"/>
    <w:rsid w:val="0035779C"/>
    <w:rsid w:val="003A412B"/>
    <w:rsid w:val="003B2E42"/>
    <w:rsid w:val="003F3308"/>
    <w:rsid w:val="003F457B"/>
    <w:rsid w:val="004001B9"/>
    <w:rsid w:val="004904AB"/>
    <w:rsid w:val="004934BB"/>
    <w:rsid w:val="004A1ECA"/>
    <w:rsid w:val="004C2EF6"/>
    <w:rsid w:val="005360F5"/>
    <w:rsid w:val="00541B59"/>
    <w:rsid w:val="00561CE2"/>
    <w:rsid w:val="005C05AB"/>
    <w:rsid w:val="005E1330"/>
    <w:rsid w:val="005E6B9B"/>
    <w:rsid w:val="00606AED"/>
    <w:rsid w:val="00650E53"/>
    <w:rsid w:val="006642D3"/>
    <w:rsid w:val="0070175E"/>
    <w:rsid w:val="0071608D"/>
    <w:rsid w:val="00725333"/>
    <w:rsid w:val="007372C5"/>
    <w:rsid w:val="00743AAA"/>
    <w:rsid w:val="007E0493"/>
    <w:rsid w:val="007F0F04"/>
    <w:rsid w:val="008110CA"/>
    <w:rsid w:val="0081702C"/>
    <w:rsid w:val="0086138E"/>
    <w:rsid w:val="00871D9F"/>
    <w:rsid w:val="00877079"/>
    <w:rsid w:val="008A7C63"/>
    <w:rsid w:val="008B6732"/>
    <w:rsid w:val="008B67E1"/>
    <w:rsid w:val="008D13A0"/>
    <w:rsid w:val="00934237"/>
    <w:rsid w:val="00944AB3"/>
    <w:rsid w:val="00944BC7"/>
    <w:rsid w:val="0095092B"/>
    <w:rsid w:val="00953E96"/>
    <w:rsid w:val="0095798A"/>
    <w:rsid w:val="009858C7"/>
    <w:rsid w:val="009D5520"/>
    <w:rsid w:val="00A123D6"/>
    <w:rsid w:val="00A208B5"/>
    <w:rsid w:val="00A46C95"/>
    <w:rsid w:val="00A63536"/>
    <w:rsid w:val="00A76EAB"/>
    <w:rsid w:val="00AA7215"/>
    <w:rsid w:val="00AC5039"/>
    <w:rsid w:val="00AD5AEB"/>
    <w:rsid w:val="00AF0D0B"/>
    <w:rsid w:val="00B201E1"/>
    <w:rsid w:val="00B21CE7"/>
    <w:rsid w:val="00B375E0"/>
    <w:rsid w:val="00B43176"/>
    <w:rsid w:val="00BF685F"/>
    <w:rsid w:val="00C16D63"/>
    <w:rsid w:val="00C25DCE"/>
    <w:rsid w:val="00C36FD7"/>
    <w:rsid w:val="00C43679"/>
    <w:rsid w:val="00C92FCD"/>
    <w:rsid w:val="00CA3D4F"/>
    <w:rsid w:val="00CB79D4"/>
    <w:rsid w:val="00D56956"/>
    <w:rsid w:val="00D61407"/>
    <w:rsid w:val="00D64E3E"/>
    <w:rsid w:val="00D77692"/>
    <w:rsid w:val="00D9221B"/>
    <w:rsid w:val="00D94811"/>
    <w:rsid w:val="00DA19FC"/>
    <w:rsid w:val="00DB3934"/>
    <w:rsid w:val="00DB410B"/>
    <w:rsid w:val="00E564E2"/>
    <w:rsid w:val="00E73B65"/>
    <w:rsid w:val="00E75610"/>
    <w:rsid w:val="00EA3258"/>
    <w:rsid w:val="00EC13D7"/>
    <w:rsid w:val="00ED3A69"/>
    <w:rsid w:val="00EE1A71"/>
    <w:rsid w:val="00EF7C54"/>
    <w:rsid w:val="00F11D30"/>
    <w:rsid w:val="00F12848"/>
    <w:rsid w:val="00F219ED"/>
    <w:rsid w:val="00F40851"/>
    <w:rsid w:val="00F90F13"/>
    <w:rsid w:val="00FA0E54"/>
    <w:rsid w:val="00FE64F8"/>
    <w:rsid w:val="00FF2B0F"/>
    <w:rsid w:val="00FF6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7A75C2D"/>
  <w15:docId w15:val="{6F282B03-C07B-42E1-B886-15F2EDA0D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110CA"/>
    <w:pPr>
      <w:spacing w:line="312" w:lineRule="auto"/>
    </w:pPr>
    <w:rPr>
      <w:rFonts w:ascii="Aleo Light" w:hAnsi="Aleo Light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219ED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B2E42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2E42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B2E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A19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A19FC"/>
  </w:style>
  <w:style w:type="paragraph" w:styleId="Fuzeile">
    <w:name w:val="footer"/>
    <w:basedOn w:val="Standard"/>
    <w:link w:val="FuzeileZchn"/>
    <w:uiPriority w:val="99"/>
    <w:unhideWhenUsed/>
    <w:rsid w:val="00B21CE7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FFFFFF" w:themeColor="background1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B21CE7"/>
    <w:rPr>
      <w:rFonts w:ascii="Immenhausen" w:hAnsi="Immenhausen"/>
      <w:color w:val="FFFFFF" w:themeColor="background1"/>
      <w:sz w:val="14"/>
    </w:rPr>
  </w:style>
  <w:style w:type="paragraph" w:styleId="Titel">
    <w:name w:val="Title"/>
    <w:basedOn w:val="Standard"/>
    <w:next w:val="Standard"/>
    <w:link w:val="TitelZchn"/>
    <w:uiPriority w:val="10"/>
    <w:qFormat/>
    <w:rsid w:val="00F219ED"/>
    <w:pPr>
      <w:spacing w:after="240" w:line="240" w:lineRule="auto"/>
      <w:contextualSpacing/>
    </w:pPr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219ED"/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table" w:styleId="Tabellenraster">
    <w:name w:val="Table Grid"/>
    <w:basedOn w:val="NormaleTabelle"/>
    <w:uiPriority w:val="39"/>
    <w:rsid w:val="00F40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B21CE7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B2E42"/>
    <w:rPr>
      <w:rFonts w:ascii="Immenhausen" w:eastAsiaTheme="majorEastAsia" w:hAnsi="Immenhausen" w:cstheme="majorBidi"/>
      <w:color w:val="1D4899"/>
      <w:sz w:val="26"/>
      <w:szCs w:val="26"/>
    </w:rPr>
  </w:style>
  <w:style w:type="paragraph" w:customStyle="1" w:styleId="Regionalleiste">
    <w:name w:val="Regionalleiste"/>
    <w:basedOn w:val="Standard"/>
    <w:qFormat/>
    <w:rsid w:val="007E0493"/>
    <w:pPr>
      <w:spacing w:after="0" w:line="240" w:lineRule="auto"/>
      <w:jc w:val="center"/>
    </w:pPr>
    <w:rPr>
      <w:rFonts w:ascii="Immenhausen" w:hAnsi="Immenhausen"/>
      <w:color w:val="FFCB04"/>
      <w:sz w:val="24"/>
    </w:rPr>
  </w:style>
  <w:style w:type="paragraph" w:customStyle="1" w:styleId="Wort-BildMarke">
    <w:name w:val="Wort-Bild Marke"/>
    <w:basedOn w:val="Regionalleiste"/>
    <w:qFormat/>
    <w:rsid w:val="00C25DCE"/>
    <w:pPr>
      <w:framePr w:hSpace="142" w:wrap="around" w:vAnchor="page" w:hAnchor="page" w:x="7304" w:y="779"/>
    </w:pPr>
    <w:rPr>
      <w:color w:val="1D4899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219ED"/>
    <w:rPr>
      <w:rFonts w:ascii="Aleo Light" w:eastAsiaTheme="majorEastAsia" w:hAnsi="Aleo Light" w:cstheme="majorBidi"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B2E42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B2E42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styleId="Hervorhebung">
    <w:name w:val="Emphasis"/>
    <w:uiPriority w:val="20"/>
    <w:qFormat/>
    <w:rsid w:val="00F219ED"/>
  </w:style>
  <w:style w:type="paragraph" w:customStyle="1" w:styleId="Formatvorlage1">
    <w:name w:val="Formatvorlage1"/>
    <w:basedOn w:val="Titel"/>
    <w:qFormat/>
    <w:rsid w:val="00F219ED"/>
    <w:pPr>
      <w:spacing w:after="0"/>
    </w:pPr>
    <w:rPr>
      <w:noProof/>
      <w:lang w:eastAsia="de-DE"/>
    </w:rPr>
  </w:style>
  <w:style w:type="paragraph" w:customStyle="1" w:styleId="Werbeblock">
    <w:name w:val="Werbeblock"/>
    <w:basedOn w:val="Standard"/>
    <w:next w:val="Standard"/>
    <w:qFormat/>
    <w:rsid w:val="004A1ECA"/>
    <w:pPr>
      <w:pBdr>
        <w:top w:val="single" w:sz="8" w:space="4" w:color="FFCB04"/>
        <w:bottom w:val="single" w:sz="8" w:space="4" w:color="FFCB04"/>
      </w:pBdr>
      <w:spacing w:before="240" w:after="240" w:line="240" w:lineRule="auto"/>
      <w:jc w:val="center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B67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B67E1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A208B5"/>
    <w:pPr>
      <w:ind w:left="720"/>
      <w:contextualSpacing/>
    </w:pPr>
  </w:style>
  <w:style w:type="character" w:styleId="BesuchterLink">
    <w:name w:val="FollowedHyperlink"/>
    <w:basedOn w:val="Absatz-Standardschriftart"/>
    <w:uiPriority w:val="99"/>
    <w:semiHidden/>
    <w:unhideWhenUsed/>
    <w:rsid w:val="00C16D63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253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vorstand@hessen.pfadfinden.de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imon\Don't%20Panic\Pfadfinder\Design\BdP_CorporateDesign_Ausschreibungsvorlage_V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BdP_CorporateDesign_Ausschreibungsvorlage_V1</Template>
  <TotalTime>0</TotalTime>
  <Pages>2</Pages>
  <Words>313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 der Pfadfinderinnen und Pfadfinder e.V.</Company>
  <LinksUpToDate>false</LinksUpToDate>
  <CharactersWithSpaces>2288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</dc:creator>
  <cp:lastModifiedBy>Tim Elsner</cp:lastModifiedBy>
  <cp:revision>3</cp:revision>
  <cp:lastPrinted>2020-09-19T18:08:00Z</cp:lastPrinted>
  <dcterms:created xsi:type="dcterms:W3CDTF">2020-09-19T18:08:00Z</dcterms:created>
  <dcterms:modified xsi:type="dcterms:W3CDTF">2020-09-19T18:11:00Z</dcterms:modified>
</cp:coreProperties>
</file>